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header6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499"/>
        <w:tblW w:w="0" w:type="auto"/>
        <w:tblLook w:val="0600" w:firstRow="0" w:lastRow="0" w:firstColumn="0" w:lastColumn="0" w:noHBand="1" w:noVBand="1"/>
      </w:tblPr>
      <w:tblGrid>
        <w:gridCol w:w="1396"/>
        <w:gridCol w:w="862"/>
        <w:gridCol w:w="4467"/>
        <w:gridCol w:w="1274"/>
        <w:gridCol w:w="1028"/>
      </w:tblGrid>
      <w:tr w:rsidR="005B412B" w:rsidRPr="00932B08" w14:paraId="636CF2F7" w14:textId="77777777" w:rsidTr="00255151">
        <w:tc>
          <w:tcPr>
            <w:tcW w:w="9350" w:type="dxa"/>
            <w:gridSpan w:val="5"/>
            <w:vAlign w:val="center"/>
          </w:tcPr>
          <w:bookmarkStart w:id="0" w:name="_Hlk124167134"/>
          <w:bookmarkEnd w:id="0"/>
          <w:p w14:paraId="500B7AA5" w14:textId="7F2E9B38" w:rsidR="005B412B" w:rsidRPr="00932B08" w:rsidRDefault="00000000" w:rsidP="00255151">
            <w:pPr>
              <w:pStyle w:val="Title"/>
              <w:rPr>
                <w:rFonts w:ascii="Calibri" w:hAnsi="Calibri" w:cs="Calibri"/>
                <w:lang w:val="ro-RO"/>
              </w:rPr>
            </w:pPr>
            <w:sdt>
              <w:sdtPr>
                <w:rPr>
                  <w:rFonts w:ascii="Calibri" w:hAnsi="Calibri" w:cs="Calibri"/>
                  <w:i/>
                  <w:iCs/>
                  <w:smallCaps/>
                  <w:color w:val="auto"/>
                  <w:sz w:val="48"/>
                  <w:szCs w:val="48"/>
                  <w:lang w:val="ro-RO"/>
                </w:rPr>
                <w:alias w:val="Title"/>
                <w:tag w:val=""/>
                <w:id w:val="2016188051"/>
                <w:placeholder>
                  <w:docPart w:val="9A338EE7B3694594855A4DFB5A400057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appearance w15:val="hidden"/>
                <w:text/>
              </w:sdtPr>
              <w:sdtContent>
                <w:r w:rsidR="00FF395C" w:rsidRPr="00932B08">
                  <w:rPr>
                    <w:rFonts w:ascii="Calibri" w:hAnsi="Calibri" w:cs="Calibri"/>
                    <w:i/>
                    <w:iCs/>
                    <w:smallCaps/>
                    <w:color w:val="auto"/>
                    <w:sz w:val="48"/>
                    <w:szCs w:val="48"/>
                    <w:lang w:val="ro-RO"/>
                  </w:rPr>
                  <w:t>REpublica Moldova:</w:t>
                </w:r>
              </w:sdtContent>
            </w:sdt>
          </w:p>
        </w:tc>
      </w:tr>
      <w:tr w:rsidR="005B412B" w:rsidRPr="00932B08" w14:paraId="08436FED" w14:textId="77777777" w:rsidTr="00255151">
        <w:trPr>
          <w:trHeight w:val="144"/>
        </w:trPr>
        <w:tc>
          <w:tcPr>
            <w:tcW w:w="1440" w:type="dxa"/>
            <w:shd w:val="clear" w:color="auto" w:fill="auto"/>
          </w:tcPr>
          <w:p w14:paraId="65B1E491" w14:textId="77777777" w:rsidR="005B412B" w:rsidRPr="00932B08" w:rsidRDefault="005B412B" w:rsidP="00255151">
            <w:pPr>
              <w:spacing w:before="0" w:after="0"/>
              <w:rPr>
                <w:sz w:val="10"/>
                <w:szCs w:val="10"/>
                <w:lang w:val="ro-RO"/>
              </w:rPr>
            </w:pPr>
          </w:p>
        </w:tc>
        <w:tc>
          <w:tcPr>
            <w:tcW w:w="6840" w:type="dxa"/>
            <w:gridSpan w:val="3"/>
            <w:shd w:val="clear" w:color="auto" w:fill="F0CDA1" w:themeFill="accent1"/>
            <w:vAlign w:val="center"/>
          </w:tcPr>
          <w:p w14:paraId="749A6BA9" w14:textId="77777777" w:rsidR="005B412B" w:rsidRPr="00932B08" w:rsidRDefault="005B412B" w:rsidP="00255151">
            <w:pPr>
              <w:spacing w:before="0" w:after="0"/>
              <w:rPr>
                <w:sz w:val="10"/>
                <w:szCs w:val="10"/>
                <w:lang w:val="ro-RO"/>
              </w:rPr>
            </w:pPr>
          </w:p>
        </w:tc>
        <w:tc>
          <w:tcPr>
            <w:tcW w:w="1070" w:type="dxa"/>
            <w:shd w:val="clear" w:color="auto" w:fill="auto"/>
          </w:tcPr>
          <w:p w14:paraId="63211C31" w14:textId="77777777" w:rsidR="005B412B" w:rsidRPr="00932B08" w:rsidRDefault="005B412B" w:rsidP="00255151">
            <w:pPr>
              <w:spacing w:before="0" w:after="0"/>
              <w:rPr>
                <w:sz w:val="10"/>
                <w:szCs w:val="10"/>
                <w:lang w:val="ro-RO"/>
              </w:rPr>
            </w:pPr>
          </w:p>
        </w:tc>
      </w:tr>
      <w:tr w:rsidR="005B412B" w:rsidRPr="00932B08" w14:paraId="3B5413F6" w14:textId="77777777" w:rsidTr="005B412B">
        <w:trPr>
          <w:trHeight w:val="5221"/>
        </w:trPr>
        <w:tc>
          <w:tcPr>
            <w:tcW w:w="9350" w:type="dxa"/>
            <w:gridSpan w:val="5"/>
            <w:vAlign w:val="center"/>
          </w:tcPr>
          <w:p w14:paraId="1E298EB2" w14:textId="7805974B" w:rsidR="005B412B" w:rsidRPr="00932B08" w:rsidRDefault="00FF1624" w:rsidP="00255151">
            <w:pPr>
              <w:pStyle w:val="Title"/>
              <w:rPr>
                <w:rFonts w:ascii="Calibri Light" w:hAnsi="Calibri Light" w:cs="Calibri Light"/>
                <w:sz w:val="80"/>
                <w:szCs w:val="80"/>
                <w:lang w:val="ro-RO"/>
              </w:rPr>
            </w:pPr>
            <w:r w:rsidRPr="00932B08">
              <w:rPr>
                <w:rFonts w:ascii="Calibri Light" w:hAnsi="Calibri Light" w:cs="Calibri Light"/>
                <w:color w:val="0C5361" w:themeColor="accent2" w:themeShade="BF"/>
                <w:sz w:val="80"/>
                <w:szCs w:val="80"/>
                <w:lang w:val="ro-RO"/>
              </w:rPr>
              <w:t>Evaluarea necesită</w:t>
            </w:r>
            <w:r w:rsidR="00CC736A" w:rsidRPr="00932B08">
              <w:rPr>
                <w:rFonts w:ascii="Calibri Light" w:hAnsi="Calibri Light" w:cs="Calibri Light"/>
                <w:color w:val="0C5361" w:themeColor="accent2" w:themeShade="BF"/>
                <w:sz w:val="80"/>
                <w:szCs w:val="80"/>
                <w:lang w:val="ro-RO"/>
              </w:rPr>
              <w:t>ț</w:t>
            </w:r>
            <w:r w:rsidRPr="00932B08">
              <w:rPr>
                <w:rFonts w:ascii="Calibri Light" w:hAnsi="Calibri Light" w:cs="Calibri Light"/>
                <w:color w:val="0C5361" w:themeColor="accent2" w:themeShade="BF"/>
                <w:sz w:val="80"/>
                <w:szCs w:val="80"/>
                <w:lang w:val="ro-RO"/>
              </w:rPr>
              <w:t>ilor refugia</w:t>
            </w:r>
            <w:r w:rsidR="00CC736A" w:rsidRPr="00932B08">
              <w:rPr>
                <w:rFonts w:ascii="Calibri Light" w:hAnsi="Calibri Light" w:cs="Calibri Light"/>
                <w:color w:val="0C5361" w:themeColor="accent2" w:themeShade="BF"/>
                <w:sz w:val="80"/>
                <w:szCs w:val="80"/>
                <w:lang w:val="ro-RO"/>
              </w:rPr>
              <w:t>ț</w:t>
            </w:r>
            <w:r w:rsidRPr="00932B08">
              <w:rPr>
                <w:rFonts w:ascii="Calibri Light" w:hAnsi="Calibri Light" w:cs="Calibri Light"/>
                <w:color w:val="0C5361" w:themeColor="accent2" w:themeShade="BF"/>
                <w:sz w:val="80"/>
                <w:szCs w:val="80"/>
                <w:lang w:val="ro-RO"/>
              </w:rPr>
              <w:t>ilor cu dizabilită</w:t>
            </w:r>
            <w:r w:rsidR="00CC736A" w:rsidRPr="00932B08">
              <w:rPr>
                <w:rFonts w:ascii="Calibri Light" w:hAnsi="Calibri Light" w:cs="Calibri Light"/>
                <w:color w:val="0C5361" w:themeColor="accent2" w:themeShade="BF"/>
                <w:sz w:val="80"/>
                <w:szCs w:val="80"/>
                <w:lang w:val="ro-RO"/>
              </w:rPr>
              <w:t>ț</w:t>
            </w:r>
            <w:r w:rsidRPr="00932B08">
              <w:rPr>
                <w:rFonts w:ascii="Calibri Light" w:hAnsi="Calibri Light" w:cs="Calibri Light"/>
                <w:color w:val="0C5361" w:themeColor="accent2" w:themeShade="BF"/>
                <w:sz w:val="80"/>
                <w:szCs w:val="80"/>
                <w:lang w:val="ro-RO"/>
              </w:rPr>
              <w:t>i din Ucraina</w:t>
            </w:r>
          </w:p>
        </w:tc>
      </w:tr>
      <w:tr w:rsidR="005B412B" w:rsidRPr="00932B08" w14:paraId="5C7792F3" w14:textId="77777777" w:rsidTr="00255151">
        <w:trPr>
          <w:trHeight w:val="1368"/>
        </w:trPr>
        <w:tc>
          <w:tcPr>
            <w:tcW w:w="2340" w:type="dxa"/>
            <w:gridSpan w:val="2"/>
          </w:tcPr>
          <w:p w14:paraId="238EA148" w14:textId="77777777" w:rsidR="005B412B" w:rsidRPr="00932B08" w:rsidRDefault="005B412B" w:rsidP="00255151">
            <w:pPr>
              <w:rPr>
                <w:lang w:val="ro-RO"/>
              </w:rPr>
            </w:pPr>
          </w:p>
        </w:tc>
        <w:tc>
          <w:tcPr>
            <w:tcW w:w="4590" w:type="dxa"/>
            <w:shd w:val="clear" w:color="auto" w:fill="auto"/>
            <w:vAlign w:val="center"/>
          </w:tcPr>
          <w:p w14:paraId="31CE03A0" w14:textId="77777777" w:rsidR="005B412B" w:rsidRPr="00932B08" w:rsidRDefault="005B412B" w:rsidP="00255151">
            <w:pPr>
              <w:pStyle w:val="Subtitle"/>
              <w:rPr>
                <w:lang w:val="ro-RO"/>
              </w:rPr>
            </w:pPr>
          </w:p>
        </w:tc>
        <w:tc>
          <w:tcPr>
            <w:tcW w:w="2420" w:type="dxa"/>
            <w:gridSpan w:val="2"/>
          </w:tcPr>
          <w:p w14:paraId="476DDB01" w14:textId="77777777" w:rsidR="005B412B" w:rsidRPr="00932B08" w:rsidRDefault="005B412B" w:rsidP="00255151">
            <w:pPr>
              <w:rPr>
                <w:lang w:val="ro-RO"/>
              </w:rPr>
            </w:pPr>
          </w:p>
        </w:tc>
      </w:tr>
      <w:tr w:rsidR="005B412B" w:rsidRPr="00932B08" w14:paraId="3979B70E" w14:textId="77777777" w:rsidTr="005B412B">
        <w:trPr>
          <w:trHeight w:val="1368"/>
        </w:trPr>
        <w:tc>
          <w:tcPr>
            <w:tcW w:w="2340" w:type="dxa"/>
            <w:gridSpan w:val="2"/>
          </w:tcPr>
          <w:p w14:paraId="530B19CE" w14:textId="77777777" w:rsidR="005B412B" w:rsidRPr="00932B08" w:rsidRDefault="005B412B" w:rsidP="00255151">
            <w:pPr>
              <w:rPr>
                <w:lang w:val="ro-RO"/>
              </w:rPr>
            </w:pPr>
          </w:p>
          <w:p w14:paraId="0541C37A" w14:textId="77777777" w:rsidR="00873FDA" w:rsidRPr="00932B08" w:rsidRDefault="00873FDA" w:rsidP="00255151">
            <w:pPr>
              <w:rPr>
                <w:lang w:val="ro-RO"/>
              </w:rPr>
            </w:pPr>
          </w:p>
          <w:p w14:paraId="3B3BD747" w14:textId="20FA7C95" w:rsidR="00873FDA" w:rsidRPr="00932B08" w:rsidRDefault="00873FDA" w:rsidP="00255151">
            <w:pPr>
              <w:rPr>
                <w:lang w:val="ro-RO"/>
              </w:rPr>
            </w:pPr>
          </w:p>
          <w:p w14:paraId="448A1567" w14:textId="77777777" w:rsidR="00873FDA" w:rsidRPr="00932B08" w:rsidRDefault="00873FDA" w:rsidP="00255151">
            <w:pPr>
              <w:rPr>
                <w:lang w:val="ro-RO"/>
              </w:rPr>
            </w:pPr>
          </w:p>
          <w:p w14:paraId="34CFDBB8" w14:textId="01BEA406" w:rsidR="00873FDA" w:rsidRPr="00932B08" w:rsidRDefault="00873FDA" w:rsidP="00255151">
            <w:pPr>
              <w:rPr>
                <w:lang w:val="ro-RO"/>
              </w:rPr>
            </w:pPr>
          </w:p>
        </w:tc>
        <w:tc>
          <w:tcPr>
            <w:tcW w:w="4590" w:type="dxa"/>
            <w:shd w:val="clear" w:color="auto" w:fill="auto"/>
            <w:vAlign w:val="bottom"/>
          </w:tcPr>
          <w:p w14:paraId="252CF70A" w14:textId="37E8F5E8" w:rsidR="005B412B" w:rsidRPr="00932B08" w:rsidRDefault="00FF1624" w:rsidP="005B412B">
            <w:pPr>
              <w:pStyle w:val="Subtitle"/>
              <w:rPr>
                <w:b w:val="0"/>
                <w:bCs/>
                <w:color w:val="auto"/>
                <w:sz w:val="36"/>
                <w:szCs w:val="16"/>
                <w:lang w:val="ro-RO"/>
              </w:rPr>
            </w:pPr>
            <w:r w:rsidRPr="00932B08">
              <w:rPr>
                <w:b w:val="0"/>
                <w:bCs/>
                <w:color w:val="auto"/>
                <w:sz w:val="32"/>
                <w:szCs w:val="14"/>
                <w:lang w:val="ro-RO"/>
              </w:rPr>
              <w:t xml:space="preserve">Ianuarie </w:t>
            </w:r>
            <w:r w:rsidR="005B412B" w:rsidRPr="00932B08">
              <w:rPr>
                <w:b w:val="0"/>
                <w:bCs/>
                <w:color w:val="auto"/>
                <w:sz w:val="32"/>
                <w:szCs w:val="14"/>
                <w:lang w:val="ro-RO"/>
              </w:rPr>
              <w:t>2023</w:t>
            </w:r>
          </w:p>
        </w:tc>
        <w:tc>
          <w:tcPr>
            <w:tcW w:w="2420" w:type="dxa"/>
            <w:gridSpan w:val="2"/>
          </w:tcPr>
          <w:p w14:paraId="536D51AB" w14:textId="77777777" w:rsidR="005B412B" w:rsidRPr="00932B08" w:rsidRDefault="005B412B" w:rsidP="00255151">
            <w:pPr>
              <w:rPr>
                <w:lang w:val="ro-RO"/>
              </w:rPr>
            </w:pPr>
          </w:p>
          <w:p w14:paraId="490E0244" w14:textId="310CCEFB" w:rsidR="00873FDA" w:rsidRPr="00932B08" w:rsidRDefault="00873FDA" w:rsidP="00255151">
            <w:pPr>
              <w:rPr>
                <w:lang w:val="ro-RO"/>
              </w:rPr>
            </w:pPr>
          </w:p>
        </w:tc>
      </w:tr>
    </w:tbl>
    <w:p w14:paraId="6C6FBCEE" w14:textId="77777777" w:rsidR="00D6582D" w:rsidRPr="00932B08" w:rsidRDefault="00D6582D" w:rsidP="00D6582D">
      <w:pPr>
        <w:tabs>
          <w:tab w:val="left" w:pos="7250"/>
        </w:tabs>
        <w:rPr>
          <w:lang w:val="ro-RO"/>
        </w:rPr>
      </w:pPr>
      <w:r w:rsidRPr="00932B08">
        <w:rPr>
          <w:lang w:val="ro-RO"/>
        </w:rPr>
        <w:tab/>
      </w:r>
      <w:r w:rsidRPr="00932B08">
        <w:rPr>
          <w:lang w:val="ro-RO"/>
        </w:rPr>
        <w:tab/>
      </w:r>
    </w:p>
    <w:p w14:paraId="162A12F1" w14:textId="557AD5D0" w:rsidR="00B45DAC" w:rsidRPr="00932B08" w:rsidRDefault="00B45DAC" w:rsidP="00D6582D">
      <w:pPr>
        <w:tabs>
          <w:tab w:val="left" w:pos="7250"/>
        </w:tabs>
        <w:rPr>
          <w:lang w:val="ro-RO"/>
        </w:rPr>
        <w:sectPr w:rsidR="00B45DAC" w:rsidRPr="00932B08" w:rsidSect="00D6582D">
          <w:headerReference w:type="default" r:id="rId11"/>
          <w:headerReference w:type="first" r:id="rId12"/>
          <w:footerReference w:type="first" r:id="rId13"/>
          <w:pgSz w:w="11907" w:h="16840" w:code="9"/>
          <w:pgMar w:top="6481" w:right="1440" w:bottom="720" w:left="1440" w:header="289" w:footer="289" w:gutter="0"/>
          <w:cols w:space="708"/>
          <w:docGrid w:linePitch="360"/>
        </w:sectPr>
      </w:pPr>
    </w:p>
    <w:sdt>
      <w:sdtPr>
        <w:rPr>
          <w:rFonts w:asciiTheme="minorHAnsi" w:hAnsiTheme="minorHAnsi"/>
          <w:b w:val="0"/>
          <w:i/>
          <w:color w:val="595959" w:themeColor="text1" w:themeTint="A6"/>
          <w:sz w:val="24"/>
          <w:lang w:val="ro-RO"/>
        </w:rPr>
        <w:id w:val="350538378"/>
        <w:docPartObj>
          <w:docPartGallery w:val="Table of Contents"/>
          <w:docPartUnique/>
        </w:docPartObj>
      </w:sdtPr>
      <w:sdtEndPr>
        <w:rPr>
          <w:bCs/>
          <w:i w:val="0"/>
          <w:noProof/>
        </w:rPr>
      </w:sdtEndPr>
      <w:sdtContent>
        <w:p w14:paraId="67255E06" w14:textId="436984B2" w:rsidR="001E1E58" w:rsidRPr="00932B08" w:rsidRDefault="005B412B" w:rsidP="003F13B0">
          <w:pPr>
            <w:pStyle w:val="TOCHeading"/>
            <w:rPr>
              <w:lang w:val="ro-RO"/>
            </w:rPr>
          </w:pPr>
          <w:r w:rsidRPr="00932B08">
            <w:rPr>
              <w:lang w:val="ro-RO"/>
            </w:rPr>
            <w:t>CUPRINS</w:t>
          </w:r>
        </w:p>
        <w:p w14:paraId="2893B6D0" w14:textId="7053B2A7" w:rsidR="006C1973" w:rsidRPr="00932B08" w:rsidRDefault="001E1E58">
          <w:pPr>
            <w:pStyle w:val="TOC1"/>
            <w:tabs>
              <w:tab w:val="right" w:leader="dot" w:pos="5030"/>
            </w:tabs>
            <w:rPr>
              <w:rFonts w:ascii="Calibri" w:eastAsiaTheme="minorEastAsia" w:hAnsi="Calibri" w:cs="Calibri"/>
              <w:noProof/>
              <w:color w:val="auto"/>
              <w:sz w:val="22"/>
              <w:lang w:val="ro-RO"/>
            </w:rPr>
          </w:pPr>
          <w:r w:rsidRPr="00932B08">
            <w:rPr>
              <w:rFonts w:ascii="Calibri" w:hAnsi="Calibri" w:cs="Calibri"/>
              <w:b/>
              <w:bCs/>
              <w:noProof/>
              <w:color w:val="auto"/>
              <w:sz w:val="32"/>
              <w:szCs w:val="32"/>
              <w:lang w:val="ro-RO"/>
            </w:rPr>
            <w:fldChar w:fldCharType="begin"/>
          </w:r>
          <w:r w:rsidRPr="00932B08">
            <w:rPr>
              <w:rFonts w:ascii="Calibri" w:hAnsi="Calibri" w:cs="Calibri"/>
              <w:b/>
              <w:bCs/>
              <w:noProof/>
              <w:color w:val="auto"/>
              <w:sz w:val="32"/>
              <w:szCs w:val="32"/>
              <w:lang w:val="ro-RO"/>
            </w:rPr>
            <w:instrText xml:space="preserve"> TOC \o "1-3" \h \z \u </w:instrText>
          </w:r>
          <w:r w:rsidRPr="00932B08">
            <w:rPr>
              <w:rFonts w:ascii="Calibri" w:hAnsi="Calibri" w:cs="Calibri"/>
              <w:b/>
              <w:bCs/>
              <w:noProof/>
              <w:color w:val="auto"/>
              <w:sz w:val="32"/>
              <w:szCs w:val="32"/>
              <w:lang w:val="ro-RO"/>
            </w:rPr>
            <w:fldChar w:fldCharType="separate"/>
          </w:r>
          <w:hyperlink w:anchor="_Toc125841165" w:history="1"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SUMAR EXECUTIV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ab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begin"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instrText xml:space="preserve"> PAGEREF _Toc125841165 \h </w:instrTex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separate"/>
            </w:r>
            <w:r w:rsidR="00477195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>3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end"/>
            </w:r>
          </w:hyperlink>
        </w:p>
        <w:p w14:paraId="45D914F1" w14:textId="7E5D7882" w:rsidR="006C1973" w:rsidRPr="00932B08" w:rsidRDefault="00000000">
          <w:pPr>
            <w:pStyle w:val="TOC1"/>
            <w:tabs>
              <w:tab w:val="right" w:leader="dot" w:pos="5030"/>
            </w:tabs>
            <w:rPr>
              <w:rFonts w:ascii="Calibri" w:eastAsiaTheme="minorEastAsia" w:hAnsi="Calibri" w:cs="Calibri"/>
              <w:noProof/>
              <w:color w:val="auto"/>
              <w:sz w:val="22"/>
              <w:lang w:val="ro-RO"/>
            </w:rPr>
          </w:pPr>
          <w:hyperlink w:anchor="_Toc125841166" w:history="1"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INTRODUCERE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ab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begin"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instrText xml:space="preserve"> PAGEREF _Toc125841166 \h </w:instrTex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separate"/>
            </w:r>
            <w:r w:rsidR="00477195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>6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end"/>
            </w:r>
          </w:hyperlink>
        </w:p>
        <w:p w14:paraId="3405310D" w14:textId="0A858F2B" w:rsidR="006C1973" w:rsidRPr="00932B08" w:rsidRDefault="00000000">
          <w:pPr>
            <w:pStyle w:val="TOC2"/>
            <w:rPr>
              <w:rFonts w:ascii="Calibri" w:eastAsiaTheme="minorEastAsia" w:hAnsi="Calibri" w:cs="Calibri"/>
              <w:noProof/>
              <w:color w:val="auto"/>
              <w:sz w:val="22"/>
              <w:lang w:val="ro-RO"/>
            </w:rPr>
          </w:pPr>
          <w:hyperlink w:anchor="_Toc125841167" w:history="1"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METODOLOGIA DE CERCETARE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ab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begin"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instrText xml:space="preserve"> PAGEREF _Toc125841167 \h </w:instrTex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separate"/>
            </w:r>
            <w:r w:rsidR="00477195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>7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end"/>
            </w:r>
          </w:hyperlink>
        </w:p>
        <w:p w14:paraId="46378ED9" w14:textId="597D5EF1" w:rsidR="006C1973" w:rsidRPr="00932B08" w:rsidRDefault="00000000" w:rsidP="00255151">
          <w:pPr>
            <w:pStyle w:val="TOC1"/>
            <w:tabs>
              <w:tab w:val="left" w:pos="480"/>
              <w:tab w:val="right" w:leader="dot" w:pos="5030"/>
            </w:tabs>
            <w:rPr>
              <w:rFonts w:ascii="Calibri" w:eastAsiaTheme="minorEastAsia" w:hAnsi="Calibri" w:cs="Calibri"/>
              <w:noProof/>
              <w:color w:val="auto"/>
              <w:sz w:val="22"/>
              <w:lang w:val="ro-RO"/>
            </w:rPr>
          </w:pPr>
          <w:hyperlink w:anchor="_Toc125841168" w:history="1"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1.</w:t>
            </w:r>
            <w:r w:rsidR="006C1973" w:rsidRPr="00932B08">
              <w:rPr>
                <w:rFonts w:ascii="Calibri" w:eastAsiaTheme="minorEastAsia" w:hAnsi="Calibri" w:cs="Calibri"/>
                <w:noProof/>
                <w:color w:val="auto"/>
                <w:sz w:val="22"/>
                <w:lang w:val="ro-RO"/>
              </w:rPr>
              <w:tab/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 xml:space="preserve">DOCUMENTARE </w:t>
            </w:r>
            <w:r w:rsidR="00CC736A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Ș</w:t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I ÎNREGISTRARE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ab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begin"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instrText xml:space="preserve"> PAGEREF _Toc125841168 \h </w:instrTex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separate"/>
            </w:r>
            <w:r w:rsidR="00477195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>10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end"/>
            </w:r>
          </w:hyperlink>
        </w:p>
        <w:p w14:paraId="5C6FED7A" w14:textId="0E29EFF2" w:rsidR="006C1973" w:rsidRPr="00932B08" w:rsidRDefault="00000000">
          <w:pPr>
            <w:pStyle w:val="TOC1"/>
            <w:tabs>
              <w:tab w:val="left" w:pos="480"/>
              <w:tab w:val="right" w:leader="dot" w:pos="5030"/>
            </w:tabs>
            <w:rPr>
              <w:rFonts w:ascii="Calibri" w:eastAsiaTheme="minorEastAsia" w:hAnsi="Calibri" w:cs="Calibri"/>
              <w:noProof/>
              <w:color w:val="auto"/>
              <w:sz w:val="22"/>
              <w:lang w:val="ro-RO"/>
            </w:rPr>
          </w:pPr>
          <w:hyperlink w:anchor="_Toc125841169" w:history="1"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2.</w:t>
            </w:r>
            <w:r w:rsidR="006C1973" w:rsidRPr="00932B08">
              <w:rPr>
                <w:rFonts w:ascii="Calibri" w:eastAsiaTheme="minorEastAsia" w:hAnsi="Calibri" w:cs="Calibri"/>
                <w:noProof/>
                <w:color w:val="auto"/>
                <w:sz w:val="22"/>
                <w:lang w:val="ro-RO"/>
              </w:rPr>
              <w:tab/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LOCUIN</w:t>
            </w:r>
            <w:r w:rsidR="00CC736A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Ț</w:t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Ă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ab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begin"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instrText xml:space="preserve"> PAGEREF _Toc125841169 \h </w:instrTex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separate"/>
            </w:r>
            <w:r w:rsidR="00477195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>14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end"/>
            </w:r>
          </w:hyperlink>
        </w:p>
        <w:p w14:paraId="4CF64892" w14:textId="35BA679C" w:rsidR="006C1973" w:rsidRPr="00932B08" w:rsidRDefault="00000000" w:rsidP="00255151">
          <w:pPr>
            <w:pStyle w:val="TOC1"/>
            <w:tabs>
              <w:tab w:val="left" w:pos="480"/>
              <w:tab w:val="right" w:leader="dot" w:pos="5030"/>
            </w:tabs>
            <w:rPr>
              <w:rFonts w:ascii="Calibri" w:eastAsiaTheme="minorEastAsia" w:hAnsi="Calibri" w:cs="Calibri"/>
              <w:noProof/>
              <w:color w:val="auto"/>
              <w:sz w:val="22"/>
              <w:lang w:val="ro-RO"/>
            </w:rPr>
          </w:pPr>
          <w:hyperlink w:anchor="_Toc125841170" w:history="1"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3.</w:t>
            </w:r>
            <w:r w:rsidR="006C1973" w:rsidRPr="00932B08">
              <w:rPr>
                <w:rFonts w:ascii="Calibri" w:eastAsiaTheme="minorEastAsia" w:hAnsi="Calibri" w:cs="Calibri"/>
                <w:noProof/>
                <w:color w:val="auto"/>
                <w:sz w:val="22"/>
                <w:lang w:val="ro-RO"/>
              </w:rPr>
              <w:tab/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 xml:space="preserve">VENITURI </w:t>
            </w:r>
            <w:r w:rsidR="00CC736A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Ș</w:t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I ACCES LA MUNCĂ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ab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begin"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instrText xml:space="preserve"> PAGEREF _Toc125841170 \h </w:instrTex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separate"/>
            </w:r>
            <w:r w:rsidR="00477195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>21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end"/>
            </w:r>
          </w:hyperlink>
        </w:p>
        <w:p w14:paraId="1F4AEE6B" w14:textId="7F7936AE" w:rsidR="006C1973" w:rsidRPr="00932B08" w:rsidRDefault="00000000">
          <w:pPr>
            <w:pStyle w:val="TOC1"/>
            <w:tabs>
              <w:tab w:val="left" w:pos="480"/>
              <w:tab w:val="right" w:leader="dot" w:pos="5030"/>
            </w:tabs>
            <w:rPr>
              <w:rFonts w:ascii="Calibri" w:eastAsiaTheme="minorEastAsia" w:hAnsi="Calibri" w:cs="Calibri"/>
              <w:noProof/>
              <w:color w:val="auto"/>
              <w:sz w:val="22"/>
              <w:lang w:val="ro-RO"/>
            </w:rPr>
          </w:pPr>
          <w:hyperlink w:anchor="_Toc125841171" w:history="1"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4.</w:t>
            </w:r>
            <w:r w:rsidR="006C1973" w:rsidRPr="00932B08">
              <w:rPr>
                <w:rFonts w:ascii="Calibri" w:eastAsiaTheme="minorEastAsia" w:hAnsi="Calibri" w:cs="Calibri"/>
                <w:noProof/>
                <w:color w:val="auto"/>
                <w:sz w:val="22"/>
                <w:lang w:val="ro-RO"/>
              </w:rPr>
              <w:tab/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 xml:space="preserve">ACCES LA SERVICII MEDICALE </w:t>
            </w:r>
            <w:r w:rsidR="00CC736A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Ș</w:t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I EDUCA</w:t>
            </w:r>
            <w:r w:rsidR="00CC736A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Ț</w:t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IONALE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ab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begin"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instrText xml:space="preserve"> PAGEREF _Toc125841171 \h </w:instrTex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separate"/>
            </w:r>
            <w:r w:rsidR="00477195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>25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end"/>
            </w:r>
          </w:hyperlink>
        </w:p>
        <w:p w14:paraId="18A94F7F" w14:textId="30F10966" w:rsidR="006C1973" w:rsidRPr="00932B08" w:rsidRDefault="00000000">
          <w:pPr>
            <w:pStyle w:val="TOC1"/>
            <w:tabs>
              <w:tab w:val="left" w:pos="480"/>
              <w:tab w:val="right" w:leader="dot" w:pos="5030"/>
            </w:tabs>
            <w:rPr>
              <w:rFonts w:ascii="Calibri" w:eastAsiaTheme="minorEastAsia" w:hAnsi="Calibri" w:cs="Calibri"/>
              <w:noProof/>
              <w:color w:val="auto"/>
              <w:sz w:val="22"/>
              <w:lang w:val="ro-RO"/>
            </w:rPr>
          </w:pPr>
          <w:hyperlink w:anchor="_Toc125841172" w:history="1"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5.</w:t>
            </w:r>
            <w:r w:rsidR="006C1973" w:rsidRPr="00932B08">
              <w:rPr>
                <w:rFonts w:ascii="Calibri" w:eastAsiaTheme="minorEastAsia" w:hAnsi="Calibri" w:cs="Calibri"/>
                <w:noProof/>
                <w:color w:val="auto"/>
                <w:sz w:val="22"/>
                <w:lang w:val="ro-RO"/>
              </w:rPr>
              <w:tab/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ASISTEN</w:t>
            </w:r>
            <w:r w:rsidR="00CC736A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Ț</w:t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Ă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ab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begin"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instrText xml:space="preserve"> PAGEREF _Toc125841172 \h </w:instrTex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separate"/>
            </w:r>
            <w:r w:rsidR="00477195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>29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end"/>
            </w:r>
          </w:hyperlink>
        </w:p>
        <w:p w14:paraId="325B7FB3" w14:textId="207DB49A" w:rsidR="006C1973" w:rsidRPr="00932B08" w:rsidRDefault="00000000" w:rsidP="00255151">
          <w:pPr>
            <w:pStyle w:val="TOC1"/>
            <w:tabs>
              <w:tab w:val="left" w:pos="480"/>
              <w:tab w:val="right" w:leader="dot" w:pos="5030"/>
            </w:tabs>
            <w:rPr>
              <w:rFonts w:ascii="Calibri" w:eastAsiaTheme="minorEastAsia" w:hAnsi="Calibri" w:cs="Calibri"/>
              <w:noProof/>
              <w:color w:val="auto"/>
              <w:sz w:val="22"/>
              <w:lang w:val="ro-RO"/>
            </w:rPr>
          </w:pPr>
          <w:hyperlink w:anchor="_Toc125841173" w:history="1"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6.</w:t>
            </w:r>
            <w:r w:rsidR="006C1973" w:rsidRPr="00932B08">
              <w:rPr>
                <w:rFonts w:ascii="Calibri" w:eastAsiaTheme="minorEastAsia" w:hAnsi="Calibri" w:cs="Calibri"/>
                <w:noProof/>
                <w:color w:val="auto"/>
                <w:sz w:val="22"/>
                <w:lang w:val="ro-RO"/>
              </w:rPr>
              <w:tab/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SIGURAN</w:t>
            </w:r>
            <w:r w:rsidR="00CC736A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Ț</w:t>
            </w:r>
            <w:r w:rsidR="00255151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Ă</w:t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 xml:space="preserve"> </w:t>
            </w:r>
            <w:r w:rsidR="00CC736A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Ș</w:t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I INTEGRARE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ab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begin"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instrText xml:space="preserve"> PAGEREF _Toc125841173 \h </w:instrTex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separate"/>
            </w:r>
            <w:r w:rsidR="00477195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>35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end"/>
            </w:r>
          </w:hyperlink>
        </w:p>
        <w:p w14:paraId="7B3EB138" w14:textId="654AA83D" w:rsidR="006C1973" w:rsidRPr="00932B08" w:rsidRDefault="00000000">
          <w:pPr>
            <w:pStyle w:val="TOC1"/>
            <w:tabs>
              <w:tab w:val="right" w:leader="dot" w:pos="5030"/>
            </w:tabs>
            <w:rPr>
              <w:rFonts w:ascii="Calibri" w:eastAsiaTheme="minorEastAsia" w:hAnsi="Calibri" w:cs="Calibri"/>
              <w:noProof/>
              <w:color w:val="auto"/>
              <w:sz w:val="22"/>
              <w:lang w:val="ro-RO"/>
            </w:rPr>
          </w:pPr>
          <w:hyperlink w:anchor="_Toc125841174" w:history="1"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 xml:space="preserve">CONCLUZII </w:t>
            </w:r>
            <w:r w:rsidR="00CC736A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Ș</w:t>
            </w:r>
            <w:r w:rsidR="006C1973" w:rsidRPr="00932B08">
              <w:rPr>
                <w:rStyle w:val="Hyperlink"/>
                <w:rFonts w:ascii="Calibri" w:hAnsi="Calibri" w:cs="Calibri"/>
                <w:noProof/>
                <w:color w:val="auto"/>
                <w:lang w:val="ro-RO"/>
              </w:rPr>
              <w:t>I RECOMANDĂRI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ab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begin"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instrText xml:space="preserve"> PAGEREF _Toc125841174 \h </w:instrTex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separate"/>
            </w:r>
            <w:r w:rsidR="00477195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>36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end"/>
            </w:r>
          </w:hyperlink>
        </w:p>
        <w:p w14:paraId="2F219E37" w14:textId="4266B999" w:rsidR="006C1973" w:rsidRPr="00932B08" w:rsidRDefault="00000000">
          <w:pPr>
            <w:pStyle w:val="TOC1"/>
            <w:tabs>
              <w:tab w:val="right" w:leader="dot" w:pos="5030"/>
            </w:tabs>
            <w:rPr>
              <w:rFonts w:ascii="Calibri" w:eastAsiaTheme="minorEastAsia" w:hAnsi="Calibri" w:cs="Calibri"/>
              <w:noProof/>
              <w:color w:val="auto"/>
              <w:sz w:val="22"/>
              <w:lang w:val="ro-RO"/>
            </w:rPr>
          </w:pPr>
          <w:hyperlink w:anchor="_Toc125841175" w:history="1">
            <w:r w:rsidR="006C1973" w:rsidRPr="00932B08">
              <w:rPr>
                <w:rStyle w:val="Hyperlink"/>
                <w:rFonts w:ascii="Calibri" w:hAnsi="Calibri" w:cs="Calibri"/>
                <w:bCs/>
                <w:noProof/>
                <w:color w:val="auto"/>
                <w:lang w:val="ro-RO"/>
              </w:rPr>
              <w:t>SURSE DE REFERIN</w:t>
            </w:r>
            <w:r w:rsidR="00CC736A" w:rsidRPr="00932B08">
              <w:rPr>
                <w:rStyle w:val="Hyperlink"/>
                <w:rFonts w:ascii="Calibri" w:hAnsi="Calibri" w:cs="Calibri"/>
                <w:bCs/>
                <w:noProof/>
                <w:color w:val="auto"/>
                <w:lang w:val="ro-RO"/>
              </w:rPr>
              <w:t>Ț</w:t>
            </w:r>
            <w:r w:rsidR="006C1973" w:rsidRPr="00932B08">
              <w:rPr>
                <w:rStyle w:val="Hyperlink"/>
                <w:rFonts w:ascii="Calibri" w:hAnsi="Calibri" w:cs="Calibri"/>
                <w:bCs/>
                <w:noProof/>
                <w:color w:val="auto"/>
                <w:lang w:val="ro-RO"/>
              </w:rPr>
              <w:t>Ă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ab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begin"/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instrText xml:space="preserve"> PAGEREF _Toc125841175 \h </w:instrTex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separate"/>
            </w:r>
            <w:r w:rsidR="00477195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t>38</w:t>
            </w:r>
            <w:r w:rsidR="006C1973" w:rsidRPr="00932B08">
              <w:rPr>
                <w:rFonts w:ascii="Calibri" w:hAnsi="Calibri" w:cs="Calibri"/>
                <w:noProof/>
                <w:webHidden/>
                <w:color w:val="auto"/>
                <w:lang w:val="ro-RO"/>
              </w:rPr>
              <w:fldChar w:fldCharType="end"/>
            </w:r>
          </w:hyperlink>
        </w:p>
        <w:p w14:paraId="7DB3F4F2" w14:textId="37BF7AF9" w:rsidR="001E1E58" w:rsidRPr="00932B08" w:rsidRDefault="001E1E58" w:rsidP="00974BF8">
          <w:pPr>
            <w:tabs>
              <w:tab w:val="left" w:pos="5670"/>
            </w:tabs>
            <w:ind w:left="5103"/>
            <w:rPr>
              <w:lang w:val="ro-RO"/>
            </w:rPr>
          </w:pPr>
          <w:r w:rsidRPr="00932B08">
            <w:rPr>
              <w:rFonts w:ascii="Calibri" w:hAnsi="Calibri" w:cs="Calibri"/>
              <w:b/>
              <w:bCs/>
              <w:noProof/>
              <w:color w:val="auto"/>
              <w:sz w:val="32"/>
              <w:szCs w:val="32"/>
              <w:lang w:val="ro-RO"/>
            </w:rPr>
            <w:fldChar w:fldCharType="end"/>
          </w:r>
        </w:p>
      </w:sdtContent>
    </w:sdt>
    <w:p w14:paraId="7BC8E0FF" w14:textId="77777777" w:rsidR="000A7626" w:rsidRPr="00932B08" w:rsidRDefault="000A7626" w:rsidP="000A7626">
      <w:pPr>
        <w:rPr>
          <w:lang w:val="ro-RO"/>
        </w:rPr>
      </w:pPr>
    </w:p>
    <w:p w14:paraId="4E6E5B6D" w14:textId="77777777" w:rsidR="000A7626" w:rsidRPr="00932B08" w:rsidRDefault="000A7626" w:rsidP="000A7626">
      <w:pPr>
        <w:rPr>
          <w:lang w:val="ro-RO"/>
        </w:rPr>
      </w:pPr>
    </w:p>
    <w:p w14:paraId="3CF35B72" w14:textId="77777777" w:rsidR="00FB437B" w:rsidRPr="00932B08" w:rsidRDefault="00FB437B" w:rsidP="000A7626">
      <w:pPr>
        <w:rPr>
          <w:lang w:val="ro-RO"/>
        </w:rPr>
      </w:pPr>
    </w:p>
    <w:p w14:paraId="5027DB7E" w14:textId="6B6FA2DF" w:rsidR="00FB437B" w:rsidRPr="00932B08" w:rsidRDefault="00FB437B" w:rsidP="000A7626">
      <w:pPr>
        <w:rPr>
          <w:lang w:val="ro-RO"/>
        </w:rPr>
      </w:pPr>
    </w:p>
    <w:p w14:paraId="34C8412B" w14:textId="30AC0C9E" w:rsidR="00DC6002" w:rsidRPr="00932B08" w:rsidRDefault="00DC6002" w:rsidP="000A7626">
      <w:pPr>
        <w:rPr>
          <w:lang w:val="ro-RO"/>
        </w:rPr>
      </w:pPr>
    </w:p>
    <w:p w14:paraId="536CDF61" w14:textId="77777777" w:rsidR="00DC6002" w:rsidRPr="00932B08" w:rsidRDefault="00DC6002" w:rsidP="000A7626">
      <w:pPr>
        <w:rPr>
          <w:lang w:val="ro-RO"/>
        </w:rPr>
      </w:pPr>
    </w:p>
    <w:p w14:paraId="6D3BF122" w14:textId="77777777" w:rsidR="00FB437B" w:rsidRPr="00932B08" w:rsidRDefault="00FB437B" w:rsidP="000A7626">
      <w:pPr>
        <w:rPr>
          <w:lang w:val="ro-RO"/>
        </w:rPr>
      </w:pPr>
    </w:p>
    <w:p w14:paraId="747B87BE" w14:textId="09C47320" w:rsidR="00FB437B" w:rsidRPr="00932B08" w:rsidRDefault="00FB437B" w:rsidP="000A7626">
      <w:pPr>
        <w:rPr>
          <w:color w:val="auto"/>
          <w:lang w:val="ro-RO"/>
        </w:rPr>
      </w:pPr>
      <w:r w:rsidRPr="00932B08">
        <w:rPr>
          <w:color w:val="auto"/>
          <w:lang w:val="ro-RO"/>
        </w:rPr>
        <w:t>-----------------------------------------</w:t>
      </w:r>
    </w:p>
    <w:p w14:paraId="01E41579" w14:textId="5EE27026" w:rsidR="00FB437B" w:rsidRPr="00932B08" w:rsidRDefault="00FB437B" w:rsidP="000A7626">
      <w:pPr>
        <w:rPr>
          <w:color w:val="auto"/>
          <w:lang w:val="ro-RO"/>
        </w:rPr>
      </w:pPr>
      <w:proofErr w:type="spellStart"/>
      <w:r w:rsidRPr="00932B08">
        <w:rPr>
          <w:color w:val="auto"/>
          <w:lang w:val="ro-RO"/>
        </w:rPr>
        <w:t>This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research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was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funded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by</w:t>
      </w:r>
      <w:proofErr w:type="spellEnd"/>
      <w:r w:rsidRPr="00932B08">
        <w:rPr>
          <w:color w:val="auto"/>
          <w:lang w:val="ro-RO"/>
        </w:rPr>
        <w:t xml:space="preserve"> NRC. </w:t>
      </w:r>
      <w:proofErr w:type="spellStart"/>
      <w:r w:rsidRPr="00932B08">
        <w:rPr>
          <w:color w:val="auto"/>
          <w:lang w:val="ro-RO"/>
        </w:rPr>
        <w:t>Its</w:t>
      </w:r>
      <w:proofErr w:type="spellEnd"/>
      <w:r w:rsidRPr="00932B08">
        <w:rPr>
          <w:color w:val="auto"/>
          <w:lang w:val="ro-RO"/>
        </w:rPr>
        <w:t xml:space="preserve"> content </w:t>
      </w:r>
      <w:proofErr w:type="spellStart"/>
      <w:r w:rsidRPr="00932B08">
        <w:rPr>
          <w:color w:val="auto"/>
          <w:lang w:val="ro-RO"/>
        </w:rPr>
        <w:t>is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the</w:t>
      </w:r>
      <w:proofErr w:type="spellEnd"/>
      <w:r w:rsidRPr="00932B08">
        <w:rPr>
          <w:color w:val="auto"/>
          <w:lang w:val="ro-RO"/>
        </w:rPr>
        <w:t xml:space="preserve"> sole </w:t>
      </w:r>
      <w:proofErr w:type="spellStart"/>
      <w:r w:rsidRPr="00932B08">
        <w:rPr>
          <w:color w:val="auto"/>
          <w:lang w:val="ro-RO"/>
        </w:rPr>
        <w:t>responsibility</w:t>
      </w:r>
      <w:proofErr w:type="spellEnd"/>
      <w:r w:rsidRPr="00932B08">
        <w:rPr>
          <w:color w:val="auto"/>
          <w:lang w:val="ro-RO"/>
        </w:rPr>
        <w:t xml:space="preserve"> of </w:t>
      </w:r>
      <w:proofErr w:type="spellStart"/>
      <w:r w:rsidRPr="00932B08">
        <w:rPr>
          <w:color w:val="auto"/>
          <w:lang w:val="ro-RO"/>
        </w:rPr>
        <w:t>the</w:t>
      </w:r>
      <w:proofErr w:type="spellEnd"/>
      <w:r w:rsidRPr="00932B08">
        <w:rPr>
          <w:color w:val="auto"/>
          <w:lang w:val="ro-RO"/>
        </w:rPr>
        <w:t xml:space="preserve"> Centre for </w:t>
      </w:r>
      <w:proofErr w:type="spellStart"/>
      <w:r w:rsidRPr="00932B08">
        <w:rPr>
          <w:color w:val="auto"/>
          <w:lang w:val="ro-RO"/>
        </w:rPr>
        <w:t>the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Rights</w:t>
      </w:r>
      <w:proofErr w:type="spellEnd"/>
      <w:r w:rsidRPr="00932B08">
        <w:rPr>
          <w:color w:val="auto"/>
          <w:lang w:val="ro-RO"/>
        </w:rPr>
        <w:t xml:space="preserve"> of </w:t>
      </w:r>
      <w:proofErr w:type="spellStart"/>
      <w:r w:rsidRPr="00932B08">
        <w:rPr>
          <w:color w:val="auto"/>
          <w:lang w:val="ro-RO"/>
        </w:rPr>
        <w:t>Persons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with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Disabilities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and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does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not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necessarily</w:t>
      </w:r>
      <w:proofErr w:type="spellEnd"/>
      <w:r w:rsidRPr="00932B08">
        <w:rPr>
          <w:color w:val="auto"/>
          <w:lang w:val="ro-RO"/>
        </w:rPr>
        <w:t xml:space="preserve"> reflect </w:t>
      </w:r>
      <w:proofErr w:type="spellStart"/>
      <w:r w:rsidRPr="00932B08">
        <w:rPr>
          <w:color w:val="auto"/>
          <w:lang w:val="ro-RO"/>
        </w:rPr>
        <w:t>the</w:t>
      </w:r>
      <w:proofErr w:type="spellEnd"/>
      <w:r w:rsidRPr="00932B08">
        <w:rPr>
          <w:color w:val="auto"/>
          <w:lang w:val="ro-RO"/>
        </w:rPr>
        <w:t xml:space="preserve"> </w:t>
      </w:r>
      <w:proofErr w:type="spellStart"/>
      <w:r w:rsidRPr="00932B08">
        <w:rPr>
          <w:color w:val="auto"/>
          <w:lang w:val="ro-RO"/>
        </w:rPr>
        <w:t>view</w:t>
      </w:r>
      <w:proofErr w:type="spellEnd"/>
      <w:r w:rsidRPr="00932B08">
        <w:rPr>
          <w:color w:val="auto"/>
          <w:lang w:val="ro-RO"/>
        </w:rPr>
        <w:t xml:space="preserve"> of NRC.</w:t>
      </w:r>
    </w:p>
    <w:p w14:paraId="250CFDB5" w14:textId="77777777" w:rsidR="00FB437B" w:rsidRPr="00932B08" w:rsidRDefault="00FB437B" w:rsidP="000A7626">
      <w:pPr>
        <w:rPr>
          <w:lang w:val="ro-RO"/>
        </w:rPr>
      </w:pPr>
    </w:p>
    <w:p w14:paraId="56B208E0" w14:textId="77777777" w:rsidR="00FB437B" w:rsidRPr="00932B08" w:rsidRDefault="00FB437B" w:rsidP="000A7626">
      <w:pPr>
        <w:rPr>
          <w:lang w:val="ro-RO"/>
        </w:rPr>
      </w:pPr>
    </w:p>
    <w:p w14:paraId="646C933E" w14:textId="7E6DD5DA" w:rsidR="00FB437B" w:rsidRPr="00932B08" w:rsidRDefault="00FB437B" w:rsidP="000A7626">
      <w:pPr>
        <w:rPr>
          <w:lang w:val="ro-RO"/>
        </w:rPr>
        <w:sectPr w:rsidR="00FB437B" w:rsidRPr="00932B08" w:rsidSect="00AC4859">
          <w:headerReference w:type="default" r:id="rId14"/>
          <w:footerReference w:type="first" r:id="rId15"/>
          <w:pgSz w:w="12240" w:h="15840" w:code="1"/>
          <w:pgMar w:top="2160" w:right="1080" w:bottom="720" w:left="6120" w:header="432" w:footer="432" w:gutter="0"/>
          <w:pgNumType w:fmt="lowerRoman"/>
          <w:cols w:space="708"/>
          <w:titlePg/>
          <w:docGrid w:linePitch="360"/>
        </w:sectPr>
      </w:pPr>
    </w:p>
    <w:p w14:paraId="09BCDD0D" w14:textId="207ABA2F" w:rsidR="00FF1624" w:rsidRPr="00932B08" w:rsidRDefault="00FF1624" w:rsidP="0003123C">
      <w:pPr>
        <w:pStyle w:val="Heading1"/>
        <w:rPr>
          <w:rFonts w:ascii="Calibri" w:hAnsi="Calibri" w:cs="Calibri"/>
          <w:lang w:val="ro-RO"/>
        </w:rPr>
      </w:pPr>
      <w:bookmarkStart w:id="1" w:name="_Toc125841165"/>
      <w:r w:rsidRPr="00932B08">
        <w:rPr>
          <w:rFonts w:ascii="Calibri" w:hAnsi="Calibri" w:cs="Calibri"/>
          <w:lang w:val="ro-RO"/>
        </w:rPr>
        <w:lastRenderedPageBreak/>
        <w:t>Sumar executiv</w:t>
      </w:r>
      <w:bookmarkEnd w:id="1"/>
    </w:p>
    <w:p w14:paraId="5B42369C" w14:textId="1A859909" w:rsidR="00FF1624" w:rsidRPr="00932B08" w:rsidRDefault="00FF1624" w:rsidP="00255151">
      <w:p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În Republica Moldova, la 01 ianuarie 2023, se aflau 102 000 persoane refugiate din Ucraina, dintre care</w:t>
      </w:r>
      <w:r w:rsidR="008F7FF4" w:rsidRPr="00932B08">
        <w:rPr>
          <w:color w:val="auto"/>
          <w:sz w:val="22"/>
          <w:lang w:val="ro-RO"/>
        </w:rPr>
        <w:t xml:space="preserve">, </w:t>
      </w:r>
      <w:r w:rsidRPr="00932B08">
        <w:rPr>
          <w:color w:val="auto"/>
          <w:sz w:val="22"/>
          <w:lang w:val="ro-RO"/>
        </w:rPr>
        <w:t xml:space="preserve">estimativ 10% sunt persoane care experimentează o </w:t>
      </w:r>
      <w:r w:rsidR="008F7FF4" w:rsidRPr="00932B08">
        <w:rPr>
          <w:color w:val="auto"/>
          <w:sz w:val="22"/>
          <w:lang w:val="ro-RO"/>
        </w:rPr>
        <w:t xml:space="preserve">anumită </w:t>
      </w:r>
      <w:r w:rsidRPr="00932B08">
        <w:rPr>
          <w:color w:val="auto"/>
          <w:sz w:val="22"/>
          <w:lang w:val="ro-RO"/>
        </w:rPr>
        <w:t xml:space="preserve">formă de dizabilitate fizică, senzorială sau mentală. </w:t>
      </w:r>
    </w:p>
    <w:p w14:paraId="0DE1D242" w14:textId="3549C9D1" w:rsidR="008F7FF4" w:rsidRPr="00932B08" w:rsidRDefault="008F7FF4" w:rsidP="00FF1624">
      <w:pPr>
        <w:rPr>
          <w:b/>
          <w:bCs/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 xml:space="preserve">Documentare </w:t>
      </w:r>
      <w:r w:rsidR="00CC736A" w:rsidRPr="00932B08">
        <w:rPr>
          <w:b/>
          <w:bCs/>
          <w:color w:val="auto"/>
          <w:sz w:val="22"/>
          <w:lang w:val="ro-RO"/>
        </w:rPr>
        <w:t>ș</w:t>
      </w:r>
      <w:r w:rsidRPr="00932B08">
        <w:rPr>
          <w:b/>
          <w:bCs/>
          <w:color w:val="auto"/>
          <w:sz w:val="22"/>
          <w:lang w:val="ro-RO"/>
        </w:rPr>
        <w:t>i înregistrare</w:t>
      </w:r>
    </w:p>
    <w:p w14:paraId="661FF224" w14:textId="2E7ED6C0" w:rsidR="008F7FF4" w:rsidRPr="00932B08" w:rsidRDefault="008F7FF4" w:rsidP="00255151">
      <w:pPr>
        <w:pStyle w:val="ListParagraph"/>
        <w:numPr>
          <w:ilvl w:val="0"/>
          <w:numId w:val="22"/>
        </w:num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Aprobarea </w:t>
      </w:r>
      <w:r w:rsidR="00DD2515" w:rsidRPr="00932B08">
        <w:rPr>
          <w:color w:val="auto"/>
          <w:sz w:val="22"/>
          <w:lang w:val="ro-RO"/>
        </w:rPr>
        <w:t xml:space="preserve">Hotărârii Guvernului </w:t>
      </w:r>
      <w:r w:rsidRPr="00932B08">
        <w:rPr>
          <w:color w:val="auto"/>
          <w:sz w:val="22"/>
          <w:lang w:val="ro-RO"/>
        </w:rPr>
        <w:t>privind acordarea protec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iei temporare persoanelor </w:t>
      </w:r>
      <w:r w:rsidR="00255151" w:rsidRPr="00932B08">
        <w:rPr>
          <w:color w:val="auto"/>
          <w:sz w:val="22"/>
          <w:lang w:val="ro-RO"/>
        </w:rPr>
        <w:t xml:space="preserve">strămutate din Ucraina </w:t>
      </w:r>
      <w:r w:rsidRPr="00932B08">
        <w:rPr>
          <w:color w:val="auto"/>
          <w:sz w:val="22"/>
          <w:lang w:val="ro-RO"/>
        </w:rPr>
        <w:t>(nr. 21 din 18.01.2023)</w:t>
      </w:r>
      <w:r w:rsidR="00DD2515" w:rsidRPr="00932B08">
        <w:rPr>
          <w:color w:val="auto"/>
          <w:sz w:val="22"/>
          <w:lang w:val="ro-RO"/>
        </w:rPr>
        <w:t xml:space="preserve"> va aduce îmbunătă</w:t>
      </w:r>
      <w:r w:rsidR="00CC736A" w:rsidRPr="00932B08">
        <w:rPr>
          <w:color w:val="auto"/>
          <w:sz w:val="22"/>
          <w:lang w:val="ro-RO"/>
        </w:rPr>
        <w:t>ț</w:t>
      </w:r>
      <w:r w:rsidR="00DD2515" w:rsidRPr="00932B08">
        <w:rPr>
          <w:color w:val="auto"/>
          <w:sz w:val="22"/>
          <w:lang w:val="ro-RO"/>
        </w:rPr>
        <w:t>iri politicilor de protec</w:t>
      </w:r>
      <w:r w:rsidR="00CC736A" w:rsidRPr="00932B08">
        <w:rPr>
          <w:color w:val="auto"/>
          <w:sz w:val="22"/>
          <w:lang w:val="ro-RO"/>
        </w:rPr>
        <w:t>ț</w:t>
      </w:r>
      <w:r w:rsidR="00DD2515" w:rsidRPr="00932B08">
        <w:rPr>
          <w:color w:val="auto"/>
          <w:sz w:val="22"/>
          <w:lang w:val="ro-RO"/>
        </w:rPr>
        <w:t xml:space="preserve">ie </w:t>
      </w:r>
      <w:r w:rsidR="00CC736A" w:rsidRPr="00932B08">
        <w:rPr>
          <w:color w:val="auto"/>
          <w:sz w:val="22"/>
          <w:lang w:val="ro-RO"/>
        </w:rPr>
        <w:t>ș</w:t>
      </w:r>
      <w:r w:rsidR="00DD2515" w:rsidRPr="00932B08">
        <w:rPr>
          <w:color w:val="auto"/>
          <w:sz w:val="22"/>
          <w:lang w:val="ro-RO"/>
        </w:rPr>
        <w:t>i suport pentru refugia</w:t>
      </w:r>
      <w:r w:rsidR="00CC736A" w:rsidRPr="00932B08">
        <w:rPr>
          <w:color w:val="auto"/>
          <w:sz w:val="22"/>
          <w:lang w:val="ro-RO"/>
        </w:rPr>
        <w:t>ț</w:t>
      </w:r>
      <w:r w:rsidR="00DD2515" w:rsidRPr="00932B08">
        <w:rPr>
          <w:color w:val="auto"/>
          <w:sz w:val="22"/>
          <w:lang w:val="ro-RO"/>
        </w:rPr>
        <w:t xml:space="preserve">ii din Ucraina. </w:t>
      </w:r>
      <w:r w:rsidR="00FC71AB" w:rsidRPr="00932B08">
        <w:rPr>
          <w:color w:val="auto"/>
          <w:sz w:val="22"/>
          <w:lang w:val="ro-RO"/>
        </w:rPr>
        <w:t>S-a</w:t>
      </w:r>
      <w:r w:rsidR="00DD2515" w:rsidRPr="00932B08">
        <w:rPr>
          <w:color w:val="auto"/>
          <w:sz w:val="22"/>
          <w:lang w:val="ro-RO"/>
        </w:rPr>
        <w:t xml:space="preserve"> îmbunătă</w:t>
      </w:r>
      <w:r w:rsidR="00CC736A" w:rsidRPr="00932B08">
        <w:rPr>
          <w:color w:val="auto"/>
          <w:sz w:val="22"/>
          <w:lang w:val="ro-RO"/>
        </w:rPr>
        <w:t>ț</w:t>
      </w:r>
      <w:r w:rsidR="00DD2515" w:rsidRPr="00932B08">
        <w:rPr>
          <w:color w:val="auto"/>
          <w:sz w:val="22"/>
          <w:lang w:val="ro-RO"/>
        </w:rPr>
        <w:t>it claritatea cadrului normativ privind refugia</w:t>
      </w:r>
      <w:r w:rsidR="00CC736A" w:rsidRPr="00932B08">
        <w:rPr>
          <w:color w:val="auto"/>
          <w:sz w:val="22"/>
          <w:lang w:val="ro-RO"/>
        </w:rPr>
        <w:t>ț</w:t>
      </w:r>
      <w:r w:rsidR="00DD2515" w:rsidRPr="00932B08">
        <w:rPr>
          <w:color w:val="auto"/>
          <w:sz w:val="22"/>
          <w:lang w:val="ro-RO"/>
        </w:rPr>
        <w:t xml:space="preserve">ii din Ucraina, prin faptul că </w:t>
      </w:r>
      <w:r w:rsidR="00FC71AB" w:rsidRPr="00932B08">
        <w:rPr>
          <w:color w:val="auto"/>
          <w:sz w:val="22"/>
          <w:lang w:val="ro-RO"/>
        </w:rPr>
        <w:t xml:space="preserve">documentul </w:t>
      </w:r>
      <w:r w:rsidR="00DD2515" w:rsidRPr="00932B08">
        <w:rPr>
          <w:color w:val="auto"/>
          <w:sz w:val="22"/>
          <w:lang w:val="ro-RO"/>
        </w:rPr>
        <w:t>a concentrat reglementări privind diverse domenii, care anterior erau dispersat</w:t>
      </w:r>
      <w:r w:rsidR="00FC71AB" w:rsidRPr="00932B08">
        <w:rPr>
          <w:color w:val="auto"/>
          <w:sz w:val="22"/>
          <w:lang w:val="ro-RO"/>
        </w:rPr>
        <w:t>e</w:t>
      </w:r>
      <w:r w:rsidR="00DD2515" w:rsidRPr="00932B08">
        <w:rPr>
          <w:color w:val="auto"/>
          <w:sz w:val="22"/>
          <w:lang w:val="ro-RO"/>
        </w:rPr>
        <w:t xml:space="preserve"> prin</w:t>
      </w:r>
      <w:r w:rsidR="00FC71AB" w:rsidRPr="00932B08">
        <w:rPr>
          <w:color w:val="auto"/>
          <w:sz w:val="22"/>
          <w:lang w:val="ro-RO"/>
        </w:rPr>
        <w:t xml:space="preserve"> </w:t>
      </w:r>
      <w:r w:rsidR="0081088B" w:rsidRPr="00932B08">
        <w:rPr>
          <w:color w:val="auto"/>
          <w:sz w:val="22"/>
          <w:lang w:val="ro-RO"/>
        </w:rPr>
        <w:t>diverse</w:t>
      </w:r>
      <w:r w:rsidR="00DD2515" w:rsidRPr="00932B08">
        <w:rPr>
          <w:color w:val="auto"/>
          <w:sz w:val="22"/>
          <w:lang w:val="ro-RO"/>
        </w:rPr>
        <w:t xml:space="preserve"> decizii ale Comisiei Situa</w:t>
      </w:r>
      <w:r w:rsidR="00CC736A" w:rsidRPr="00932B08">
        <w:rPr>
          <w:color w:val="auto"/>
          <w:sz w:val="22"/>
          <w:lang w:val="ro-RO"/>
        </w:rPr>
        <w:t>ț</w:t>
      </w:r>
      <w:r w:rsidR="00DD2515" w:rsidRPr="00932B08">
        <w:rPr>
          <w:color w:val="auto"/>
          <w:sz w:val="22"/>
          <w:lang w:val="ro-RO"/>
        </w:rPr>
        <w:t>iei Excep</w:t>
      </w:r>
      <w:r w:rsidR="00CC736A" w:rsidRPr="00932B08">
        <w:rPr>
          <w:color w:val="auto"/>
          <w:sz w:val="22"/>
          <w:lang w:val="ro-RO"/>
        </w:rPr>
        <w:t>ț</w:t>
      </w:r>
      <w:r w:rsidR="00DD2515" w:rsidRPr="00932B08">
        <w:rPr>
          <w:color w:val="auto"/>
          <w:sz w:val="22"/>
          <w:lang w:val="ro-RO"/>
        </w:rPr>
        <w:t>ionale (CSE), ordine a</w:t>
      </w:r>
      <w:r w:rsidR="00255151" w:rsidRPr="00932B08">
        <w:rPr>
          <w:color w:val="auto"/>
          <w:sz w:val="22"/>
          <w:lang w:val="ro-RO"/>
        </w:rPr>
        <w:t>le</w:t>
      </w:r>
      <w:r w:rsidR="00DD2515" w:rsidRPr="00932B08">
        <w:rPr>
          <w:color w:val="auto"/>
          <w:sz w:val="22"/>
          <w:lang w:val="ro-RO"/>
        </w:rPr>
        <w:t xml:space="preserve"> ministerelor </w:t>
      </w:r>
      <w:r w:rsidR="00CC736A" w:rsidRPr="00932B08">
        <w:rPr>
          <w:color w:val="auto"/>
          <w:sz w:val="22"/>
          <w:lang w:val="ro-RO"/>
        </w:rPr>
        <w:t>ș</w:t>
      </w:r>
      <w:r w:rsidR="00DD2515" w:rsidRPr="00932B08">
        <w:rPr>
          <w:color w:val="auto"/>
          <w:sz w:val="22"/>
          <w:lang w:val="ro-RO"/>
        </w:rPr>
        <w:t>i altor autorită</w:t>
      </w:r>
      <w:r w:rsidR="00CC736A" w:rsidRPr="00932B08">
        <w:rPr>
          <w:color w:val="auto"/>
          <w:sz w:val="22"/>
          <w:lang w:val="ro-RO"/>
        </w:rPr>
        <w:t>ț</w:t>
      </w:r>
      <w:r w:rsidR="00DD2515" w:rsidRPr="00932B08">
        <w:rPr>
          <w:color w:val="auto"/>
          <w:sz w:val="22"/>
          <w:lang w:val="ro-RO"/>
        </w:rPr>
        <w:t>i.</w:t>
      </w:r>
    </w:p>
    <w:p w14:paraId="767E0AE3" w14:textId="1851122A" w:rsidR="00DD2515" w:rsidRPr="00932B08" w:rsidRDefault="00DD2515" w:rsidP="00255151">
      <w:pPr>
        <w:pStyle w:val="ListParagraph"/>
        <w:numPr>
          <w:ilvl w:val="0"/>
          <w:numId w:val="22"/>
        </w:num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Persoanele refugiate din Ucraina nu au avut dificultă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FC71AB" w:rsidRPr="00932B08">
        <w:rPr>
          <w:color w:val="auto"/>
          <w:sz w:val="22"/>
          <w:lang w:val="ro-RO"/>
        </w:rPr>
        <w:t xml:space="preserve"> majore</w:t>
      </w:r>
      <w:r w:rsidRPr="00932B08">
        <w:rPr>
          <w:color w:val="auto"/>
          <w:sz w:val="22"/>
          <w:lang w:val="ro-RO"/>
        </w:rPr>
        <w:t xml:space="preserve"> la traversarea frontierei cu Republica Moldova. Suportul oferit de autorită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i, organiza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voluntari la punctele de sosire în 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ară a fost de un real ajutor pentru ei.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se bazează</w:t>
      </w:r>
      <w:r w:rsidR="00255151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în mare măsură</w:t>
      </w:r>
      <w:r w:rsidR="00255151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pe informa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ia oferită de linia fierbinte </w:t>
      </w:r>
      <w:r w:rsidR="00FF1E52" w:rsidRPr="00932B08">
        <w:rPr>
          <w:color w:val="auto"/>
          <w:sz w:val="22"/>
          <w:lang w:val="ro-RO"/>
        </w:rPr>
        <w:t xml:space="preserve">guvernamentală </w:t>
      </w:r>
      <w:r w:rsidRPr="00932B08">
        <w:rPr>
          <w:color w:val="auto"/>
          <w:sz w:val="22"/>
          <w:lang w:val="ro-RO"/>
        </w:rPr>
        <w:t>0 800</w:t>
      </w:r>
      <w:r w:rsidR="00FF1E52" w:rsidRPr="00932B08">
        <w:rPr>
          <w:color w:val="auto"/>
          <w:sz w:val="22"/>
          <w:lang w:val="ro-RO"/>
        </w:rPr>
        <w:t xml:space="preserve"> 800 11, site-ul </w:t>
      </w:r>
      <w:hyperlink r:id="rId16" w:history="1">
        <w:r w:rsidR="00255151" w:rsidRPr="00932B08">
          <w:rPr>
            <w:rStyle w:val="Hyperlink"/>
            <w:sz w:val="22"/>
            <w:lang w:val="ro-RO"/>
          </w:rPr>
          <w:t>https://dopomoga.gov.md</w:t>
        </w:r>
      </w:hyperlink>
      <w:r w:rsidR="00FF1E52" w:rsidRPr="00932B08">
        <w:rPr>
          <w:color w:val="auto"/>
          <w:sz w:val="22"/>
          <w:lang w:val="ro-RO"/>
        </w:rPr>
        <w:t xml:space="preserve">, precum </w:t>
      </w:r>
      <w:r w:rsidR="00CC736A" w:rsidRPr="00932B08">
        <w:rPr>
          <w:color w:val="auto"/>
          <w:sz w:val="22"/>
          <w:lang w:val="ro-RO"/>
        </w:rPr>
        <w:t>ș</w:t>
      </w:r>
      <w:r w:rsidR="00FF1E52" w:rsidRPr="00932B08">
        <w:rPr>
          <w:color w:val="auto"/>
          <w:sz w:val="22"/>
          <w:lang w:val="ro-RO"/>
        </w:rPr>
        <w:t>i informa</w:t>
      </w:r>
      <w:r w:rsidR="00CC736A" w:rsidRPr="00932B08">
        <w:rPr>
          <w:color w:val="auto"/>
          <w:sz w:val="22"/>
          <w:lang w:val="ro-RO"/>
        </w:rPr>
        <w:t>ț</w:t>
      </w:r>
      <w:r w:rsidR="00FF1E52" w:rsidRPr="00932B08">
        <w:rPr>
          <w:color w:val="auto"/>
          <w:sz w:val="22"/>
          <w:lang w:val="ro-RO"/>
        </w:rPr>
        <w:t>ia distribuită în grupuri de profil de pe re</w:t>
      </w:r>
      <w:r w:rsidR="00CC736A" w:rsidRPr="00932B08">
        <w:rPr>
          <w:color w:val="auto"/>
          <w:sz w:val="22"/>
          <w:lang w:val="ro-RO"/>
        </w:rPr>
        <w:t>ț</w:t>
      </w:r>
      <w:r w:rsidR="00FF1E52" w:rsidRPr="00932B08">
        <w:rPr>
          <w:color w:val="auto"/>
          <w:sz w:val="22"/>
          <w:lang w:val="ro-RO"/>
        </w:rPr>
        <w:t>ele de socializare.</w:t>
      </w:r>
    </w:p>
    <w:p w14:paraId="63BABA5F" w14:textId="45952F91" w:rsidR="00FF1E52" w:rsidRPr="00932B08" w:rsidRDefault="00FF1E52" w:rsidP="00FF1E52">
      <w:pPr>
        <w:pStyle w:val="ListParagraph"/>
        <w:numPr>
          <w:ilvl w:val="0"/>
          <w:numId w:val="22"/>
        </w:num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În prezent se simte lipsa acută a unui mecanism </w:t>
      </w:r>
      <w:r w:rsidR="00255151" w:rsidRPr="00932B08">
        <w:rPr>
          <w:color w:val="auto"/>
          <w:sz w:val="22"/>
          <w:lang w:val="ro-RO"/>
        </w:rPr>
        <w:t xml:space="preserve">de </w:t>
      </w:r>
      <w:r w:rsidRPr="00932B08">
        <w:rPr>
          <w:color w:val="auto"/>
          <w:sz w:val="22"/>
          <w:lang w:val="ro-RO"/>
        </w:rPr>
        <w:t xml:space="preserve">identificare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eviden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a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ilor, inclusiv </w:t>
      </w:r>
      <w:r w:rsidR="00255151" w:rsidRPr="00932B08">
        <w:rPr>
          <w:color w:val="auto"/>
          <w:sz w:val="22"/>
          <w:lang w:val="ro-RO"/>
        </w:rPr>
        <w:t xml:space="preserve">a </w:t>
      </w:r>
      <w:r w:rsidRPr="00932B08">
        <w:rPr>
          <w:color w:val="auto"/>
          <w:sz w:val="22"/>
          <w:lang w:val="ro-RO"/>
        </w:rPr>
        <w:t>persoane</w:t>
      </w:r>
      <w:r w:rsidR="00255151" w:rsidRPr="00932B08">
        <w:rPr>
          <w:color w:val="auto"/>
          <w:sz w:val="22"/>
          <w:lang w:val="ro-RO"/>
        </w:rPr>
        <w:t>lor</w:t>
      </w:r>
      <w:r w:rsidRPr="00932B08">
        <w:rPr>
          <w:color w:val="auto"/>
          <w:sz w:val="22"/>
          <w:lang w:val="ro-RO"/>
        </w:rPr>
        <w:t xml:space="preserve">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i. Mecanismul de eviden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a beneficiarilor de protec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 temporară</w:t>
      </w:r>
      <w:r w:rsidR="00FF395C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prevăzut de Hotărârea Guvernului nr. 21 din 18.01.2023</w:t>
      </w:r>
      <w:r w:rsidR="00FF395C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ar trebui </w:t>
      </w:r>
      <w:r w:rsidR="00FF395C" w:rsidRPr="00932B08">
        <w:rPr>
          <w:color w:val="auto"/>
          <w:sz w:val="22"/>
          <w:lang w:val="ro-RO"/>
        </w:rPr>
        <w:t xml:space="preserve">să </w:t>
      </w:r>
      <w:r w:rsidRPr="00932B08">
        <w:rPr>
          <w:color w:val="auto"/>
          <w:sz w:val="22"/>
          <w:lang w:val="ro-RO"/>
        </w:rPr>
        <w:t>permită eviden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a persoanelor în etate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i, pentru a îmbunătă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serviciile acordate acestora la nivel de comunitate.</w:t>
      </w:r>
    </w:p>
    <w:p w14:paraId="76CBD519" w14:textId="0855677B" w:rsidR="004F422E" w:rsidRPr="00932B08" w:rsidRDefault="004F422E" w:rsidP="004F422E">
      <w:pPr>
        <w:jc w:val="both"/>
        <w:rPr>
          <w:b/>
          <w:bCs/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Locuin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ă</w:t>
      </w:r>
    </w:p>
    <w:p w14:paraId="3C76477F" w14:textId="12530757" w:rsidR="004F422E" w:rsidRPr="00932B08" w:rsidRDefault="004F422E" w:rsidP="00D22FD3">
      <w:pPr>
        <w:pStyle w:val="ListParagraph"/>
        <w:numPr>
          <w:ilvl w:val="0"/>
          <w:numId w:val="22"/>
        </w:num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Majoritatea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ilor</w:t>
      </w:r>
      <w:r w:rsidR="00F778D7" w:rsidRPr="00932B08">
        <w:rPr>
          <w:color w:val="auto"/>
          <w:sz w:val="22"/>
          <w:lang w:val="ro-RO"/>
        </w:rPr>
        <w:t xml:space="preserve"> (66%)</w:t>
      </w:r>
      <w:r w:rsidRPr="00932B08">
        <w:rPr>
          <w:color w:val="auto"/>
          <w:sz w:val="22"/>
          <w:lang w:val="ro-RO"/>
        </w:rPr>
        <w:t xml:space="preserve"> se află la rude sau în locuin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e închiriate. Cu toate acestea</w:t>
      </w:r>
      <w:r w:rsidR="001A263F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centrele de plasament temporar 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(CPTR) găzduiesc persoanele cele mai vulnerabile, care nu î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pot permite să-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achite </w:t>
      </w:r>
      <w:r w:rsidR="00D22FD3" w:rsidRPr="00932B08">
        <w:rPr>
          <w:color w:val="auto"/>
          <w:sz w:val="22"/>
          <w:lang w:val="ro-RO"/>
        </w:rPr>
        <w:t xml:space="preserve">de </w:t>
      </w:r>
      <w:r w:rsidRPr="00932B08">
        <w:rPr>
          <w:color w:val="auto"/>
          <w:sz w:val="22"/>
          <w:lang w:val="ro-RO"/>
        </w:rPr>
        <w:t>sine st</w:t>
      </w:r>
      <w:r w:rsidR="00D22FD3" w:rsidRPr="00932B08">
        <w:rPr>
          <w:color w:val="auto"/>
          <w:sz w:val="22"/>
          <w:lang w:val="ro-RO"/>
        </w:rPr>
        <w:t>ătă</w:t>
      </w:r>
      <w:r w:rsidRPr="00932B08">
        <w:rPr>
          <w:color w:val="auto"/>
          <w:sz w:val="22"/>
          <w:lang w:val="ro-RO"/>
        </w:rPr>
        <w:t xml:space="preserve">tor costurile chiriei, </w:t>
      </w:r>
      <w:r w:rsidR="00F144EB" w:rsidRPr="00932B08">
        <w:rPr>
          <w:color w:val="auto"/>
          <w:sz w:val="22"/>
          <w:lang w:val="ro-RO"/>
        </w:rPr>
        <w:t>facturilor</w:t>
      </w:r>
      <w:r w:rsidRPr="00932B08">
        <w:rPr>
          <w:color w:val="auto"/>
          <w:sz w:val="22"/>
          <w:lang w:val="ro-RO"/>
        </w:rPr>
        <w:t>, alimenta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iei. </w:t>
      </w:r>
    </w:p>
    <w:p w14:paraId="12A1F0A2" w14:textId="5B82167D" w:rsidR="00EC005A" w:rsidRPr="00932B08" w:rsidRDefault="00EC005A" w:rsidP="007A7C78">
      <w:pPr>
        <w:pStyle w:val="ListParagraph"/>
        <w:numPr>
          <w:ilvl w:val="0"/>
          <w:numId w:val="22"/>
        </w:num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În prezent centrele 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D22FD3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de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oferă condi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ii </w:t>
      </w:r>
      <w:r w:rsidR="007A7C78" w:rsidRPr="00932B08">
        <w:rPr>
          <w:color w:val="auto"/>
          <w:sz w:val="22"/>
          <w:lang w:val="ro-RO"/>
        </w:rPr>
        <w:t>„</w:t>
      </w:r>
      <w:r w:rsidRPr="00932B08">
        <w:rPr>
          <w:color w:val="auto"/>
          <w:sz w:val="22"/>
          <w:lang w:val="ro-RO"/>
        </w:rPr>
        <w:t>de bază” de comoditate, totu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persoanele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i, persoanele în etate, copii</w:t>
      </w:r>
      <w:r w:rsidR="007A7C78" w:rsidRPr="00932B08">
        <w:rPr>
          <w:color w:val="auto"/>
          <w:sz w:val="22"/>
          <w:lang w:val="ro-RO"/>
        </w:rPr>
        <w:t>i</w:t>
      </w:r>
      <w:r w:rsidRPr="00932B08">
        <w:rPr>
          <w:color w:val="auto"/>
          <w:sz w:val="22"/>
          <w:lang w:val="ro-RO"/>
        </w:rPr>
        <w:t xml:space="preserve"> întâmpină dificultă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de accesibilitate fizică, acces limitat la du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, dificultă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</w:t>
      </w:r>
      <w:r w:rsidR="007A7C78" w:rsidRPr="00932B08">
        <w:rPr>
          <w:color w:val="auto"/>
          <w:sz w:val="22"/>
          <w:lang w:val="ro-RO"/>
        </w:rPr>
        <w:t>de</w:t>
      </w:r>
      <w:r w:rsidRPr="00932B08">
        <w:rPr>
          <w:color w:val="auto"/>
          <w:sz w:val="22"/>
          <w:lang w:val="ro-RO"/>
        </w:rPr>
        <w:t xml:space="preserve"> folosire</w:t>
      </w:r>
      <w:r w:rsidR="007A7C78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a transportului public</w:t>
      </w:r>
      <w:r w:rsidR="003F6D81" w:rsidRPr="00932B08">
        <w:rPr>
          <w:color w:val="auto"/>
          <w:sz w:val="22"/>
          <w:lang w:val="ro-RO"/>
        </w:rPr>
        <w:t xml:space="preserve"> în regiunea unde este localizat CPTR</w:t>
      </w:r>
      <w:r w:rsidR="00072FFA" w:rsidRPr="00932B08">
        <w:rPr>
          <w:color w:val="auto"/>
          <w:sz w:val="22"/>
          <w:lang w:val="ro-RO"/>
        </w:rPr>
        <w:t>.</w:t>
      </w:r>
    </w:p>
    <w:p w14:paraId="5ADBAE88" w14:textId="777E3CD6" w:rsidR="0071023D" w:rsidRPr="00932B08" w:rsidRDefault="0071023D" w:rsidP="00083217">
      <w:pPr>
        <w:pStyle w:val="ListParagraph"/>
        <w:numPr>
          <w:ilvl w:val="0"/>
          <w:numId w:val="22"/>
        </w:numPr>
        <w:jc w:val="both"/>
        <w:rPr>
          <w:color w:val="auto"/>
          <w:sz w:val="22"/>
          <w:lang w:val="ro-RO"/>
        </w:rPr>
      </w:pPr>
      <w:bookmarkStart w:id="2" w:name="_Hlk125711542"/>
      <w:r w:rsidRPr="00932B08">
        <w:rPr>
          <w:color w:val="auto"/>
          <w:sz w:val="22"/>
          <w:lang w:val="ro-RO"/>
        </w:rPr>
        <w:t>CPTR</w:t>
      </w:r>
      <w:r w:rsidR="00EC005A" w:rsidRPr="00932B08">
        <w:rPr>
          <w:color w:val="auto"/>
          <w:sz w:val="22"/>
          <w:lang w:val="ro-RO"/>
        </w:rPr>
        <w:t xml:space="preserve"> nu </w:t>
      </w:r>
      <w:r w:rsidR="003A6F8C" w:rsidRPr="00932B08">
        <w:rPr>
          <w:color w:val="auto"/>
          <w:sz w:val="22"/>
          <w:lang w:val="ro-RO"/>
        </w:rPr>
        <w:t xml:space="preserve">mai </w:t>
      </w:r>
      <w:r w:rsidR="00EC005A" w:rsidRPr="00932B08">
        <w:rPr>
          <w:color w:val="auto"/>
          <w:sz w:val="22"/>
          <w:lang w:val="ro-RO"/>
        </w:rPr>
        <w:t>sunt o solu</w:t>
      </w:r>
      <w:r w:rsidR="00CC736A" w:rsidRPr="00932B08">
        <w:rPr>
          <w:color w:val="auto"/>
          <w:sz w:val="22"/>
          <w:lang w:val="ro-RO"/>
        </w:rPr>
        <w:t>ț</w:t>
      </w:r>
      <w:r w:rsidR="00EC005A" w:rsidRPr="00932B08">
        <w:rPr>
          <w:color w:val="auto"/>
          <w:sz w:val="22"/>
          <w:lang w:val="ro-RO"/>
        </w:rPr>
        <w:t>ie de plasament temporară</w:t>
      </w:r>
      <w:r w:rsidRPr="00932B08">
        <w:rPr>
          <w:color w:val="auto"/>
          <w:sz w:val="22"/>
          <w:lang w:val="ro-RO"/>
        </w:rPr>
        <w:t xml:space="preserve">, </w:t>
      </w:r>
      <w:r w:rsidR="00EC005A" w:rsidRPr="00932B08">
        <w:rPr>
          <w:color w:val="auto"/>
          <w:sz w:val="22"/>
          <w:lang w:val="ro-RO"/>
        </w:rPr>
        <w:t xml:space="preserve">deoarece majoritatea persoanelor </w:t>
      </w:r>
      <w:r w:rsidRPr="00932B08">
        <w:rPr>
          <w:color w:val="auto"/>
          <w:sz w:val="22"/>
          <w:lang w:val="ro-RO"/>
        </w:rPr>
        <w:t xml:space="preserve">se află aici pentru o perioadă îndelungată, </w:t>
      </w:r>
      <w:r w:rsidR="00EC005A" w:rsidRPr="00932B08">
        <w:rPr>
          <w:color w:val="auto"/>
          <w:sz w:val="22"/>
          <w:lang w:val="ro-RO"/>
        </w:rPr>
        <w:t xml:space="preserve">unele chiar </w:t>
      </w:r>
      <w:r w:rsidRPr="00932B08">
        <w:rPr>
          <w:color w:val="auto"/>
          <w:sz w:val="22"/>
          <w:lang w:val="ro-RO"/>
        </w:rPr>
        <w:t xml:space="preserve">de la sosirea în Moldova. </w:t>
      </w:r>
      <w:r w:rsidR="00200A64" w:rsidRPr="00932B08">
        <w:rPr>
          <w:color w:val="auto"/>
          <w:sz w:val="22"/>
          <w:lang w:val="ro-RO"/>
        </w:rPr>
        <w:t>Din acest motiv</w:t>
      </w:r>
      <w:r w:rsidR="007A7C78" w:rsidRPr="00932B08">
        <w:rPr>
          <w:color w:val="auto"/>
          <w:sz w:val="22"/>
          <w:lang w:val="ro-RO"/>
        </w:rPr>
        <w:t>,</w:t>
      </w:r>
      <w:r w:rsidR="00200A64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re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eaua </w:t>
      </w:r>
      <w:r w:rsidR="00950293" w:rsidRPr="00932B08">
        <w:rPr>
          <w:color w:val="auto"/>
          <w:sz w:val="22"/>
          <w:lang w:val="ro-RO"/>
        </w:rPr>
        <w:t>centrelor de plasament</w:t>
      </w:r>
      <w:r w:rsidRPr="00932B08">
        <w:rPr>
          <w:color w:val="auto"/>
          <w:sz w:val="22"/>
          <w:lang w:val="ro-RO"/>
        </w:rPr>
        <w:t xml:space="preserve"> ar trebui regândită, astfel ca aceste centre să ofere servicii mai bune (cazare, alimenta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ie, apă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sanita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ie)</w:t>
      </w:r>
      <w:r w:rsidR="00200A64" w:rsidRPr="00932B08">
        <w:rPr>
          <w:color w:val="auto"/>
          <w:sz w:val="22"/>
          <w:lang w:val="ro-RO"/>
        </w:rPr>
        <w:t>.</w:t>
      </w:r>
      <w:r w:rsidRPr="00932B08">
        <w:rPr>
          <w:color w:val="auto"/>
          <w:sz w:val="22"/>
          <w:lang w:val="ro-RO"/>
        </w:rPr>
        <w:t xml:space="preserve"> De asemenea</w:t>
      </w:r>
      <w:r w:rsidR="00200A64" w:rsidRPr="00932B08">
        <w:rPr>
          <w:color w:val="auto"/>
          <w:sz w:val="22"/>
          <w:lang w:val="ro-RO"/>
        </w:rPr>
        <w:t xml:space="preserve">, </w:t>
      </w:r>
      <w:r w:rsidR="00E545F4" w:rsidRPr="00932B08">
        <w:rPr>
          <w:color w:val="auto"/>
          <w:sz w:val="22"/>
          <w:lang w:val="ro-RO"/>
        </w:rPr>
        <w:t xml:space="preserve">clădirile </w:t>
      </w:r>
      <w:r w:rsidRPr="00932B08">
        <w:rPr>
          <w:color w:val="auto"/>
          <w:sz w:val="22"/>
          <w:lang w:val="ro-RO"/>
        </w:rPr>
        <w:t>CPTR</w:t>
      </w:r>
      <w:r w:rsidR="00E545F4" w:rsidRPr="00932B08">
        <w:rPr>
          <w:color w:val="auto"/>
          <w:sz w:val="22"/>
          <w:lang w:val="ro-RO"/>
        </w:rPr>
        <w:t xml:space="preserve"> </w:t>
      </w:r>
      <w:r w:rsidR="00083217" w:rsidRPr="00932B08">
        <w:rPr>
          <w:color w:val="auto"/>
          <w:sz w:val="22"/>
          <w:lang w:val="ro-RO"/>
        </w:rPr>
        <w:t xml:space="preserve">trebuie </w:t>
      </w:r>
      <w:r w:rsidR="00E545F4" w:rsidRPr="00932B08">
        <w:rPr>
          <w:color w:val="auto"/>
          <w:sz w:val="22"/>
          <w:lang w:val="ro-RO"/>
        </w:rPr>
        <w:t>să fie mai accesibile persoanelor cu dizabilită</w:t>
      </w:r>
      <w:r w:rsidR="00CC736A" w:rsidRPr="00932B08">
        <w:rPr>
          <w:color w:val="auto"/>
          <w:sz w:val="22"/>
          <w:lang w:val="ro-RO"/>
        </w:rPr>
        <w:t>ț</w:t>
      </w:r>
      <w:r w:rsidR="00E545F4" w:rsidRPr="00932B08">
        <w:rPr>
          <w:color w:val="auto"/>
          <w:sz w:val="22"/>
          <w:lang w:val="ro-RO"/>
        </w:rPr>
        <w:t xml:space="preserve">i, </w:t>
      </w:r>
      <w:r w:rsidRPr="00932B08">
        <w:rPr>
          <w:color w:val="auto"/>
          <w:sz w:val="22"/>
          <w:lang w:val="ro-RO"/>
        </w:rPr>
        <w:t>să fie amplasate astfel ca să ofere acces</w:t>
      </w:r>
      <w:r w:rsidR="000A5B95" w:rsidRPr="00932B08">
        <w:rPr>
          <w:color w:val="auto"/>
          <w:sz w:val="22"/>
          <w:lang w:val="ro-RO"/>
        </w:rPr>
        <w:t xml:space="preserve"> liber</w:t>
      </w:r>
      <w:r w:rsidRPr="00932B08">
        <w:rPr>
          <w:color w:val="auto"/>
          <w:sz w:val="22"/>
          <w:lang w:val="ro-RO"/>
        </w:rPr>
        <w:t xml:space="preserve"> la transport public, servicii comunita</w:t>
      </w:r>
      <w:r w:rsidR="00083217" w:rsidRPr="00932B08">
        <w:rPr>
          <w:color w:val="auto"/>
          <w:sz w:val="22"/>
          <w:lang w:val="ro-RO"/>
        </w:rPr>
        <w:t>re</w:t>
      </w:r>
      <w:r w:rsidRPr="00932B08">
        <w:rPr>
          <w:color w:val="auto"/>
          <w:sz w:val="22"/>
          <w:lang w:val="ro-RO"/>
        </w:rPr>
        <w:t xml:space="preserve">, </w:t>
      </w:r>
      <w:r w:rsidR="00911792" w:rsidRPr="00932B08">
        <w:rPr>
          <w:color w:val="auto"/>
          <w:sz w:val="22"/>
          <w:lang w:val="ro-RO"/>
        </w:rPr>
        <w:t>educa</w:t>
      </w:r>
      <w:r w:rsidR="00CC736A" w:rsidRPr="00932B08">
        <w:rPr>
          <w:color w:val="auto"/>
          <w:sz w:val="22"/>
          <w:lang w:val="ro-RO"/>
        </w:rPr>
        <w:t>ț</w:t>
      </w:r>
      <w:r w:rsidR="00911792" w:rsidRPr="00932B08">
        <w:rPr>
          <w:color w:val="auto"/>
          <w:sz w:val="22"/>
          <w:lang w:val="ro-RO"/>
        </w:rPr>
        <w:t>ie, angajare, servicii medicale etc.</w:t>
      </w:r>
    </w:p>
    <w:p w14:paraId="52B9B223" w14:textId="22118373" w:rsidR="00200A64" w:rsidRPr="00932B08" w:rsidRDefault="00200A64" w:rsidP="00FF1E52">
      <w:pPr>
        <w:pStyle w:val="ListParagraph"/>
        <w:numPr>
          <w:ilvl w:val="0"/>
          <w:numId w:val="22"/>
        </w:num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Procedura de finan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are</w:t>
      </w:r>
      <w:r w:rsidR="00FE7056" w:rsidRPr="00932B08">
        <w:rPr>
          <w:color w:val="auto"/>
          <w:sz w:val="22"/>
          <w:lang w:val="ro-RO"/>
        </w:rPr>
        <w:t xml:space="preserve"> din bugetul de stat</w:t>
      </w:r>
      <w:r w:rsidRPr="00932B08">
        <w:rPr>
          <w:color w:val="auto"/>
          <w:sz w:val="22"/>
          <w:lang w:val="ro-RO"/>
        </w:rPr>
        <w:t xml:space="preserve"> a </w:t>
      </w:r>
      <w:r w:rsidR="00FE7056" w:rsidRPr="00932B08">
        <w:rPr>
          <w:color w:val="auto"/>
          <w:sz w:val="22"/>
          <w:lang w:val="ro-RO"/>
        </w:rPr>
        <w:t xml:space="preserve">cheltuielilor </w:t>
      </w:r>
      <w:r w:rsidRPr="00932B08">
        <w:rPr>
          <w:color w:val="auto"/>
          <w:sz w:val="22"/>
          <w:lang w:val="ro-RO"/>
        </w:rPr>
        <w:t>CPTR</w:t>
      </w:r>
      <w:r w:rsidR="000A5B95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administrate de organiza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ne</w:t>
      </w:r>
      <w:r w:rsidR="00FE7056" w:rsidRPr="00932B08">
        <w:rPr>
          <w:color w:val="auto"/>
          <w:sz w:val="22"/>
          <w:lang w:val="ro-RO"/>
        </w:rPr>
        <w:t>comerciale</w:t>
      </w:r>
      <w:r w:rsidR="000A5B95" w:rsidRPr="00932B08">
        <w:rPr>
          <w:color w:val="auto"/>
          <w:sz w:val="22"/>
          <w:lang w:val="ro-RO"/>
        </w:rPr>
        <w:t>,</w:t>
      </w:r>
      <w:r w:rsidR="00FE7056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 xml:space="preserve">este </w:t>
      </w:r>
      <w:r w:rsidR="00FE7056" w:rsidRPr="00932B08">
        <w:rPr>
          <w:color w:val="auto"/>
          <w:sz w:val="22"/>
          <w:lang w:val="ro-RO"/>
        </w:rPr>
        <w:t>prea greoaie, din care motiv mai multe organiza</w:t>
      </w:r>
      <w:r w:rsidR="00CC736A" w:rsidRPr="00932B08">
        <w:rPr>
          <w:color w:val="auto"/>
          <w:sz w:val="22"/>
          <w:lang w:val="ro-RO"/>
        </w:rPr>
        <w:t>ț</w:t>
      </w:r>
      <w:r w:rsidR="00FE7056" w:rsidRPr="00932B08">
        <w:rPr>
          <w:color w:val="auto"/>
          <w:sz w:val="22"/>
          <w:lang w:val="ro-RO"/>
        </w:rPr>
        <w:t>ii necomerciale au renun</w:t>
      </w:r>
      <w:r w:rsidR="00CC736A" w:rsidRPr="00932B08">
        <w:rPr>
          <w:color w:val="auto"/>
          <w:sz w:val="22"/>
          <w:lang w:val="ro-RO"/>
        </w:rPr>
        <w:t>ț</w:t>
      </w:r>
      <w:r w:rsidR="00FE7056" w:rsidRPr="00932B08">
        <w:rPr>
          <w:color w:val="auto"/>
          <w:sz w:val="22"/>
          <w:lang w:val="ro-RO"/>
        </w:rPr>
        <w:t xml:space="preserve">at </w:t>
      </w:r>
      <w:r w:rsidR="00FE7056" w:rsidRPr="00932B08">
        <w:rPr>
          <w:color w:val="auto"/>
          <w:sz w:val="22"/>
          <w:lang w:val="ro-RO"/>
        </w:rPr>
        <w:lastRenderedPageBreak/>
        <w:t xml:space="preserve">la cooperarea cu MMPS </w:t>
      </w:r>
      <w:r w:rsidR="00CC736A" w:rsidRPr="00932B08">
        <w:rPr>
          <w:color w:val="auto"/>
          <w:sz w:val="22"/>
          <w:lang w:val="ro-RO"/>
        </w:rPr>
        <w:t>ș</w:t>
      </w:r>
      <w:r w:rsidR="00FE7056" w:rsidRPr="00932B08">
        <w:rPr>
          <w:color w:val="auto"/>
          <w:sz w:val="22"/>
          <w:lang w:val="ro-RO"/>
        </w:rPr>
        <w:t>i se bazează pe suportul din partea organiza</w:t>
      </w:r>
      <w:r w:rsidR="00CC736A" w:rsidRPr="00932B08">
        <w:rPr>
          <w:color w:val="auto"/>
          <w:sz w:val="22"/>
          <w:lang w:val="ro-RO"/>
        </w:rPr>
        <w:t>ț</w:t>
      </w:r>
      <w:r w:rsidR="00FE7056" w:rsidRPr="00932B08">
        <w:rPr>
          <w:color w:val="auto"/>
          <w:sz w:val="22"/>
          <w:lang w:val="ro-RO"/>
        </w:rPr>
        <w:t>iilor interna</w:t>
      </w:r>
      <w:r w:rsidR="00CC736A" w:rsidRPr="00932B08">
        <w:rPr>
          <w:color w:val="auto"/>
          <w:sz w:val="22"/>
          <w:lang w:val="ro-RO"/>
        </w:rPr>
        <w:t>ț</w:t>
      </w:r>
      <w:r w:rsidR="00FE7056" w:rsidRPr="00932B08">
        <w:rPr>
          <w:color w:val="auto"/>
          <w:sz w:val="22"/>
          <w:lang w:val="ro-RO"/>
        </w:rPr>
        <w:t xml:space="preserve">ionale </w:t>
      </w:r>
      <w:r w:rsidR="00CC736A" w:rsidRPr="00932B08">
        <w:rPr>
          <w:color w:val="auto"/>
          <w:sz w:val="22"/>
          <w:lang w:val="ro-RO"/>
        </w:rPr>
        <w:t>ș</w:t>
      </w:r>
      <w:r w:rsidR="00FE7056" w:rsidRPr="00932B08">
        <w:rPr>
          <w:color w:val="auto"/>
          <w:sz w:val="22"/>
          <w:lang w:val="ro-RO"/>
        </w:rPr>
        <w:t xml:space="preserve">i donatorilor proprii. </w:t>
      </w:r>
    </w:p>
    <w:p w14:paraId="303CA33B" w14:textId="530146A9" w:rsidR="00EC005A" w:rsidRPr="00932B08" w:rsidRDefault="00EC005A" w:rsidP="000A5B95">
      <w:pPr>
        <w:pStyle w:val="ListParagraph"/>
        <w:numPr>
          <w:ilvl w:val="0"/>
          <w:numId w:val="22"/>
        </w:num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Conform recomandărilor Comitetului ONU privind drepturile persoanelor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0A5B95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această re</w:t>
      </w:r>
      <w:r w:rsidR="00F318B1" w:rsidRPr="00932B08">
        <w:rPr>
          <w:color w:val="auto"/>
          <w:sz w:val="22"/>
          <w:lang w:val="ro-RO"/>
        </w:rPr>
        <w:t>planificare</w:t>
      </w:r>
      <w:r w:rsidRPr="00932B08">
        <w:rPr>
          <w:color w:val="auto"/>
          <w:sz w:val="22"/>
          <w:lang w:val="ro-RO"/>
        </w:rPr>
        <w:t xml:space="preserve"> a programelor de plasament pentru persoanele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trebuie să se facă cu consultarea activă a organiza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iilor pe</w:t>
      </w:r>
      <w:r w:rsidR="000A5B95" w:rsidRPr="00932B08">
        <w:rPr>
          <w:color w:val="auto"/>
          <w:sz w:val="22"/>
          <w:lang w:val="ro-RO"/>
        </w:rPr>
        <w:t>rsoanelor cu dizabilită</w:t>
      </w:r>
      <w:r w:rsidR="00CC736A" w:rsidRPr="00932B08">
        <w:rPr>
          <w:color w:val="auto"/>
          <w:sz w:val="22"/>
          <w:lang w:val="ro-RO"/>
        </w:rPr>
        <w:t>ț</w:t>
      </w:r>
      <w:r w:rsidR="000A5B95" w:rsidRPr="00932B08">
        <w:rPr>
          <w:color w:val="auto"/>
          <w:sz w:val="22"/>
          <w:lang w:val="ro-RO"/>
        </w:rPr>
        <w:t xml:space="preserve">i. De </w:t>
      </w:r>
      <w:r w:rsidRPr="00932B08">
        <w:rPr>
          <w:color w:val="auto"/>
          <w:sz w:val="22"/>
          <w:lang w:val="ro-RO"/>
        </w:rPr>
        <w:t>asemenea, Comitetul îndeamnă toate păr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ile implicate să se asigure că fondurile interna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ionale nu sunt investite în reconstruirea, extinderea sau renovarea institu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iilor reziden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iale de îngrijire </w:t>
      </w:r>
      <w:r w:rsidR="000A5B95" w:rsidRPr="00932B08">
        <w:rPr>
          <w:color w:val="auto"/>
          <w:sz w:val="22"/>
          <w:lang w:val="ro-RO"/>
        </w:rPr>
        <w:t>a</w:t>
      </w:r>
      <w:r w:rsidRPr="00932B08">
        <w:rPr>
          <w:color w:val="auto"/>
          <w:sz w:val="22"/>
          <w:lang w:val="ro-RO"/>
        </w:rPr>
        <w:t xml:space="preserve"> persoane</w:t>
      </w:r>
      <w:r w:rsidR="000A5B95" w:rsidRPr="00932B08">
        <w:rPr>
          <w:color w:val="auto"/>
          <w:sz w:val="22"/>
          <w:lang w:val="ro-RO"/>
        </w:rPr>
        <w:t>lor</w:t>
      </w:r>
      <w:r w:rsidRPr="00932B08">
        <w:rPr>
          <w:color w:val="auto"/>
          <w:sz w:val="22"/>
          <w:lang w:val="ro-RO"/>
        </w:rPr>
        <w:t xml:space="preserve">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i, ci sunt</w:t>
      </w:r>
      <w:r w:rsidR="000A5B95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în schimb</w:t>
      </w:r>
      <w:r w:rsidR="000A5B95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direc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ionate către dezvoltarea unor solu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de via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ă independentă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crearea unei comunită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accesibile</w:t>
      </w:r>
      <w:r w:rsidR="00F473B8" w:rsidRPr="00932B08">
        <w:rPr>
          <w:color w:val="auto"/>
          <w:sz w:val="22"/>
          <w:lang w:val="ro-RO"/>
        </w:rPr>
        <w:t xml:space="preserve"> (</w:t>
      </w:r>
      <w:r w:rsidRPr="00932B08">
        <w:rPr>
          <w:color w:val="auto"/>
          <w:sz w:val="22"/>
          <w:lang w:val="ro-RO"/>
        </w:rPr>
        <w:t xml:space="preserve">servicii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facilită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de sprijin, servicii la domiciliu, suporturi personalizate, inclusiv locuin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e la pre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uri accesibile în comunitate</w:t>
      </w:r>
      <w:r w:rsidR="00EC702E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în condi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de egalitate cu ceilal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F473B8" w:rsidRPr="00932B08">
        <w:rPr>
          <w:color w:val="auto"/>
          <w:sz w:val="22"/>
          <w:lang w:val="ro-RO"/>
        </w:rPr>
        <w:t>)</w:t>
      </w:r>
      <w:r w:rsidRPr="00932B08">
        <w:rPr>
          <w:color w:val="auto"/>
          <w:sz w:val="22"/>
          <w:lang w:val="ro-RO"/>
        </w:rPr>
        <w:t>.</w:t>
      </w:r>
    </w:p>
    <w:bookmarkEnd w:id="2"/>
    <w:p w14:paraId="1F5770B1" w14:textId="72AB943A" w:rsidR="00F6637F" w:rsidRPr="00932B08" w:rsidRDefault="00593A30" w:rsidP="00F6637F">
      <w:pPr>
        <w:jc w:val="both"/>
        <w:rPr>
          <w:b/>
          <w:bCs/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 xml:space="preserve">Venituri </w:t>
      </w:r>
      <w:r w:rsidR="00CC736A" w:rsidRPr="00932B08">
        <w:rPr>
          <w:b/>
          <w:bCs/>
          <w:color w:val="auto"/>
          <w:sz w:val="22"/>
          <w:lang w:val="ro-RO"/>
        </w:rPr>
        <w:t>ș</w:t>
      </w:r>
      <w:r w:rsidRPr="00932B08">
        <w:rPr>
          <w:b/>
          <w:bCs/>
          <w:color w:val="auto"/>
          <w:sz w:val="22"/>
          <w:lang w:val="ro-RO"/>
        </w:rPr>
        <w:t>i accesul la muncă</w:t>
      </w:r>
    </w:p>
    <w:p w14:paraId="4738203F" w14:textId="050E4383" w:rsidR="00593A30" w:rsidRPr="00932B08" w:rsidRDefault="00593A30" w:rsidP="00593A30">
      <w:pPr>
        <w:pStyle w:val="ListParagraph"/>
        <w:numPr>
          <w:ilvl w:val="0"/>
          <w:numId w:val="22"/>
        </w:numPr>
        <w:jc w:val="both"/>
        <w:rPr>
          <w:color w:val="auto"/>
          <w:lang w:val="ro-RO"/>
        </w:rPr>
      </w:pPr>
      <w:r w:rsidRPr="00932B08">
        <w:rPr>
          <w:color w:val="auto"/>
          <w:sz w:val="22"/>
          <w:szCs w:val="20"/>
          <w:lang w:val="ro-RO"/>
        </w:rPr>
        <w:t xml:space="preserve">Suportul financiar lunar oferit prin programul UNHCR Cash </w:t>
      </w:r>
      <w:proofErr w:type="spellStart"/>
      <w:r w:rsidRPr="00932B08">
        <w:rPr>
          <w:color w:val="auto"/>
          <w:sz w:val="22"/>
          <w:szCs w:val="20"/>
          <w:lang w:val="ro-RO"/>
        </w:rPr>
        <w:t>Assistance</w:t>
      </w:r>
      <w:proofErr w:type="spellEnd"/>
      <w:r w:rsidRPr="00932B08">
        <w:rPr>
          <w:color w:val="auto"/>
          <w:sz w:val="22"/>
          <w:szCs w:val="20"/>
          <w:lang w:val="ro-RO"/>
        </w:rPr>
        <w:t xml:space="preserve"> este sursa principală de venit pentru majoritatea refugia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ilor cu dizabilită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 xml:space="preserve">i. Mărimea acestuia </w:t>
      </w:r>
      <w:r w:rsidR="00122832" w:rsidRPr="00932B08">
        <w:rPr>
          <w:color w:val="auto"/>
          <w:sz w:val="22"/>
          <w:szCs w:val="20"/>
          <w:lang w:val="ro-RO"/>
        </w:rPr>
        <w:t xml:space="preserve">(2200 lei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="00122832" w:rsidRPr="00932B08">
        <w:rPr>
          <w:color w:val="auto"/>
          <w:sz w:val="22"/>
          <w:szCs w:val="20"/>
          <w:lang w:val="ro-RO"/>
        </w:rPr>
        <w:t xml:space="preserve">i 700 lei lunar pentru perioada rece a anului) </w:t>
      </w:r>
      <w:r w:rsidRPr="00932B08">
        <w:rPr>
          <w:color w:val="auto"/>
          <w:sz w:val="22"/>
          <w:szCs w:val="20"/>
          <w:lang w:val="ro-RO"/>
        </w:rPr>
        <w:t xml:space="preserve">acoperă </w:t>
      </w:r>
      <w:r w:rsidR="00103284" w:rsidRPr="00932B08">
        <w:rPr>
          <w:color w:val="auto"/>
          <w:sz w:val="22"/>
          <w:szCs w:val="20"/>
          <w:lang w:val="ro-RO"/>
        </w:rPr>
        <w:t xml:space="preserve">în general </w:t>
      </w:r>
      <w:r w:rsidRPr="00932B08">
        <w:rPr>
          <w:color w:val="auto"/>
          <w:sz w:val="22"/>
          <w:szCs w:val="20"/>
          <w:lang w:val="ro-RO"/>
        </w:rPr>
        <w:t>necesită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ile minime de existen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ă pentru o persoană de rând</w:t>
      </w:r>
      <w:r w:rsidR="00103284" w:rsidRPr="00932B08">
        <w:rPr>
          <w:color w:val="auto"/>
          <w:sz w:val="22"/>
          <w:szCs w:val="20"/>
          <w:lang w:val="ro-RO"/>
        </w:rPr>
        <w:t>. D</w:t>
      </w:r>
      <w:r w:rsidRPr="00932B08">
        <w:rPr>
          <w:color w:val="auto"/>
          <w:sz w:val="22"/>
          <w:szCs w:val="20"/>
          <w:lang w:val="ro-RO"/>
        </w:rPr>
        <w:t xml:space="preserve">ar </w:t>
      </w:r>
      <w:r w:rsidR="00103284" w:rsidRPr="00932B08">
        <w:rPr>
          <w:color w:val="auto"/>
          <w:sz w:val="22"/>
          <w:szCs w:val="20"/>
          <w:lang w:val="ro-RO"/>
        </w:rPr>
        <w:t xml:space="preserve">este important să 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103284" w:rsidRPr="00932B08">
        <w:rPr>
          <w:color w:val="auto"/>
          <w:sz w:val="22"/>
          <w:szCs w:val="20"/>
          <w:lang w:val="ro-RO"/>
        </w:rPr>
        <w:t>inem cont că persoanele cu dizabilită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103284" w:rsidRPr="00932B08">
        <w:rPr>
          <w:color w:val="auto"/>
          <w:sz w:val="22"/>
          <w:szCs w:val="20"/>
          <w:lang w:val="ro-RO"/>
        </w:rPr>
        <w:t xml:space="preserve">i au deseori cheltuieli </w:t>
      </w:r>
      <w:r w:rsidR="00355B85" w:rsidRPr="00932B08">
        <w:rPr>
          <w:color w:val="auto"/>
          <w:sz w:val="22"/>
          <w:szCs w:val="20"/>
          <w:lang w:val="ro-RO"/>
        </w:rPr>
        <w:t xml:space="preserve">semnificative </w:t>
      </w:r>
      <w:r w:rsidR="00103284" w:rsidRPr="00932B08">
        <w:rPr>
          <w:color w:val="auto"/>
          <w:sz w:val="22"/>
          <w:szCs w:val="20"/>
          <w:lang w:val="ro-RO"/>
        </w:rPr>
        <w:t xml:space="preserve">ce 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103284" w:rsidRPr="00932B08">
        <w:rPr>
          <w:color w:val="auto"/>
          <w:sz w:val="22"/>
          <w:szCs w:val="20"/>
          <w:lang w:val="ro-RO"/>
        </w:rPr>
        <w:t>in de dizabilitate: echipamente asistive (bastoane, aparate auditive etc</w:t>
      </w:r>
      <w:r w:rsidR="00EC702E" w:rsidRPr="00932B08">
        <w:rPr>
          <w:color w:val="auto"/>
          <w:sz w:val="22"/>
          <w:szCs w:val="20"/>
          <w:lang w:val="ro-RO"/>
        </w:rPr>
        <w:t>.</w:t>
      </w:r>
      <w:r w:rsidR="00103284" w:rsidRPr="00932B08">
        <w:rPr>
          <w:color w:val="auto"/>
          <w:sz w:val="22"/>
          <w:szCs w:val="20"/>
          <w:lang w:val="ro-RO"/>
        </w:rPr>
        <w:t xml:space="preserve">), medicamente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="00103284" w:rsidRPr="00932B08">
        <w:rPr>
          <w:color w:val="auto"/>
          <w:sz w:val="22"/>
          <w:szCs w:val="20"/>
          <w:lang w:val="ro-RO"/>
        </w:rPr>
        <w:t>i consumabile medicale, servicii de transport. Aceste cheltuieli nu sunt acoperite prin nici un program na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103284" w:rsidRPr="00932B08">
        <w:rPr>
          <w:color w:val="auto"/>
          <w:sz w:val="22"/>
          <w:szCs w:val="20"/>
          <w:lang w:val="ro-RO"/>
        </w:rPr>
        <w:t>ional</w:t>
      </w:r>
      <w:r w:rsidR="007514DD" w:rsidRPr="00932B08">
        <w:rPr>
          <w:color w:val="auto"/>
          <w:sz w:val="22"/>
          <w:szCs w:val="20"/>
          <w:lang w:val="ro-RO"/>
        </w:rPr>
        <w:t xml:space="preserve"> de asisten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7514DD" w:rsidRPr="00932B08">
        <w:rPr>
          <w:color w:val="auto"/>
          <w:sz w:val="22"/>
          <w:szCs w:val="20"/>
          <w:lang w:val="ro-RO"/>
        </w:rPr>
        <w:t>ă.</w:t>
      </w:r>
    </w:p>
    <w:p w14:paraId="26B64384" w14:textId="789B7B01" w:rsidR="004B084D" w:rsidRPr="00932B08" w:rsidRDefault="005B06C2" w:rsidP="00EC702E">
      <w:pPr>
        <w:pStyle w:val="ListParagraph"/>
        <w:numPr>
          <w:ilvl w:val="0"/>
          <w:numId w:val="22"/>
        </w:numPr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szCs w:val="20"/>
          <w:lang w:val="ro-RO"/>
        </w:rPr>
        <w:t>Cetă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 xml:space="preserve">enii ucraineni au dreptul de a se angaja în </w:t>
      </w:r>
      <w:r w:rsidR="00EC702E" w:rsidRPr="00932B08">
        <w:rPr>
          <w:color w:val="auto"/>
          <w:sz w:val="22"/>
          <w:szCs w:val="20"/>
          <w:lang w:val="ro-RO"/>
        </w:rPr>
        <w:t xml:space="preserve">câmpul </w:t>
      </w:r>
      <w:r w:rsidRPr="00932B08">
        <w:rPr>
          <w:color w:val="auto"/>
          <w:sz w:val="22"/>
          <w:szCs w:val="20"/>
          <w:lang w:val="ro-RO"/>
        </w:rPr>
        <w:t>munc</w:t>
      </w:r>
      <w:r w:rsidR="00EC702E" w:rsidRPr="00932B08">
        <w:rPr>
          <w:color w:val="auto"/>
          <w:sz w:val="22"/>
          <w:szCs w:val="20"/>
          <w:lang w:val="ro-RO"/>
        </w:rPr>
        <w:t>ii în</w:t>
      </w:r>
      <w:r w:rsidRPr="00932B08">
        <w:rPr>
          <w:color w:val="auto"/>
          <w:sz w:val="22"/>
          <w:szCs w:val="20"/>
          <w:lang w:val="ro-RO"/>
        </w:rPr>
        <w:t xml:space="preserve"> Republica Moldova, totu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>i observăm că doar 1% din</w:t>
      </w:r>
      <w:r w:rsidR="008F09F4" w:rsidRPr="00932B08">
        <w:rPr>
          <w:color w:val="auto"/>
          <w:sz w:val="22"/>
          <w:szCs w:val="20"/>
          <w:lang w:val="ro-RO"/>
        </w:rPr>
        <w:t>tre</w:t>
      </w:r>
      <w:r w:rsidRPr="00932B08">
        <w:rPr>
          <w:color w:val="auto"/>
          <w:sz w:val="22"/>
          <w:szCs w:val="20"/>
          <w:lang w:val="ro-RO"/>
        </w:rPr>
        <w:t xml:space="preserve"> ei s</w:t>
      </w:r>
      <w:r w:rsidR="002804ED" w:rsidRPr="00932B08">
        <w:rPr>
          <w:color w:val="auto"/>
          <w:sz w:val="22"/>
          <w:szCs w:val="20"/>
          <w:lang w:val="ro-RO"/>
        </w:rPr>
        <w:t>-</w:t>
      </w:r>
      <w:r w:rsidR="008F09F4" w:rsidRPr="00932B08">
        <w:rPr>
          <w:color w:val="auto"/>
          <w:sz w:val="22"/>
          <w:szCs w:val="20"/>
          <w:lang w:val="ro-RO"/>
        </w:rPr>
        <w:t>a</w:t>
      </w:r>
      <w:r w:rsidRPr="00932B08">
        <w:rPr>
          <w:color w:val="auto"/>
          <w:sz w:val="22"/>
          <w:szCs w:val="20"/>
          <w:lang w:val="ro-RO"/>
        </w:rPr>
        <w:t xml:space="preserve"> angajat oficial. </w:t>
      </w:r>
      <w:r w:rsidR="004B084D" w:rsidRPr="00932B08">
        <w:rPr>
          <w:color w:val="auto"/>
          <w:sz w:val="22"/>
          <w:szCs w:val="20"/>
          <w:lang w:val="ro-RO"/>
        </w:rPr>
        <w:t>Pentru integrarea în muncă, refugia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4B084D" w:rsidRPr="00932B08">
        <w:rPr>
          <w:color w:val="auto"/>
          <w:sz w:val="22"/>
          <w:szCs w:val="20"/>
          <w:lang w:val="ro-RO"/>
        </w:rPr>
        <w:t>ii cu dizabilită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4B084D" w:rsidRPr="00932B08">
        <w:rPr>
          <w:color w:val="auto"/>
          <w:sz w:val="22"/>
          <w:szCs w:val="20"/>
          <w:lang w:val="ro-RO"/>
        </w:rPr>
        <w:t>i au nevoie de servicii de suport în angajare: angajarea asistată pentru identificare</w:t>
      </w:r>
      <w:r w:rsidR="00EC702E" w:rsidRPr="00932B08">
        <w:rPr>
          <w:color w:val="auto"/>
          <w:sz w:val="22"/>
          <w:szCs w:val="20"/>
          <w:lang w:val="ro-RO"/>
        </w:rPr>
        <w:t>a</w:t>
      </w:r>
      <w:r w:rsidR="004B084D" w:rsidRPr="00932B08">
        <w:rPr>
          <w:color w:val="auto"/>
          <w:sz w:val="22"/>
          <w:szCs w:val="20"/>
          <w:lang w:val="ro-RO"/>
        </w:rPr>
        <w:t xml:space="preserve"> locului potrivit cu abilită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4B084D" w:rsidRPr="00932B08">
        <w:rPr>
          <w:color w:val="auto"/>
          <w:sz w:val="22"/>
          <w:szCs w:val="20"/>
          <w:lang w:val="ro-RO"/>
        </w:rPr>
        <w:t xml:space="preserve">ile, intermedierea cu angajatorul. </w:t>
      </w:r>
    </w:p>
    <w:p w14:paraId="7D2EA0D1" w14:textId="36634EEB" w:rsidR="005B06C2" w:rsidRPr="00932B08" w:rsidRDefault="002F6245" w:rsidP="002F6245">
      <w:pPr>
        <w:jc w:val="both"/>
        <w:rPr>
          <w:b/>
          <w:bCs/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 xml:space="preserve">Acces la servicii medicale </w:t>
      </w:r>
      <w:r w:rsidR="00CC736A" w:rsidRPr="00932B08">
        <w:rPr>
          <w:b/>
          <w:bCs/>
          <w:color w:val="auto"/>
          <w:sz w:val="22"/>
          <w:lang w:val="ro-RO"/>
        </w:rPr>
        <w:t>ș</w:t>
      </w:r>
      <w:r w:rsidRPr="00932B08">
        <w:rPr>
          <w:b/>
          <w:bCs/>
          <w:color w:val="auto"/>
          <w:sz w:val="22"/>
          <w:lang w:val="ro-RO"/>
        </w:rPr>
        <w:t>i educa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ionale</w:t>
      </w:r>
    </w:p>
    <w:p w14:paraId="1F7BE242" w14:textId="5989292F" w:rsidR="002F6245" w:rsidRPr="00932B08" w:rsidRDefault="009965B2" w:rsidP="002F6245">
      <w:pPr>
        <w:pStyle w:val="ListParagraph"/>
        <w:numPr>
          <w:ilvl w:val="0"/>
          <w:numId w:val="23"/>
        </w:num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Accesul la medicamente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serviciile medicale este cea mai importantă problemă cu care se confruntă persoanele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persoanele în etate refugiate din Ucraina. Mecanismul actual de compensare a costurilor suportate de prestatorii de ser</w:t>
      </w:r>
      <w:r w:rsidR="00EC702E" w:rsidRPr="00932B08">
        <w:rPr>
          <w:color w:val="auto"/>
          <w:sz w:val="22"/>
          <w:lang w:val="ro-RO"/>
        </w:rPr>
        <w:t>vicii medicale pentru refugia</w:t>
      </w:r>
      <w:r w:rsidR="00CC736A" w:rsidRPr="00932B08">
        <w:rPr>
          <w:color w:val="auto"/>
          <w:sz w:val="22"/>
          <w:lang w:val="ro-RO"/>
        </w:rPr>
        <w:t>ț</w:t>
      </w:r>
      <w:r w:rsidR="00EC702E" w:rsidRPr="00932B08">
        <w:rPr>
          <w:color w:val="auto"/>
          <w:sz w:val="22"/>
          <w:lang w:val="ro-RO"/>
        </w:rPr>
        <w:t>i</w:t>
      </w:r>
      <w:r w:rsidRPr="00932B08">
        <w:rPr>
          <w:color w:val="auto"/>
          <w:sz w:val="22"/>
          <w:lang w:val="ro-RO"/>
        </w:rPr>
        <w:t xml:space="preserve"> nu acoperă toate necesită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ile acestora. </w:t>
      </w:r>
    </w:p>
    <w:p w14:paraId="6CE134CE" w14:textId="0F58EE18" w:rsidR="004A0992" w:rsidRPr="00932B08" w:rsidRDefault="004A0992" w:rsidP="00B60D56">
      <w:pPr>
        <w:pStyle w:val="ListParagraph"/>
        <w:numPr>
          <w:ilvl w:val="0"/>
          <w:numId w:val="23"/>
        </w:num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din Ucraina nu se grăbesc să</w:t>
      </w:r>
      <w:r w:rsidR="00B60D56" w:rsidRPr="00932B08">
        <w:rPr>
          <w:color w:val="auto"/>
          <w:sz w:val="22"/>
          <w:lang w:val="ro-RO"/>
        </w:rPr>
        <w:t>-</w:t>
      </w:r>
      <w:r w:rsidR="00CC736A" w:rsidRPr="00932B08">
        <w:rPr>
          <w:color w:val="auto"/>
          <w:sz w:val="22"/>
          <w:lang w:val="ro-RO"/>
        </w:rPr>
        <w:t>ș</w:t>
      </w:r>
      <w:r w:rsidR="00B60D56" w:rsidRPr="00932B08">
        <w:rPr>
          <w:color w:val="auto"/>
          <w:sz w:val="22"/>
          <w:lang w:val="ro-RO"/>
        </w:rPr>
        <w:t>i</w:t>
      </w:r>
      <w:r w:rsidRPr="00932B08">
        <w:rPr>
          <w:color w:val="auto"/>
          <w:sz w:val="22"/>
          <w:lang w:val="ro-RO"/>
        </w:rPr>
        <w:t xml:space="preserve"> integreze copi</w:t>
      </w:r>
      <w:r w:rsidR="00B60D56" w:rsidRPr="00932B08">
        <w:rPr>
          <w:color w:val="auto"/>
          <w:sz w:val="22"/>
          <w:lang w:val="ro-RO"/>
        </w:rPr>
        <w:t>i</w:t>
      </w:r>
      <w:r w:rsidRPr="00932B08">
        <w:rPr>
          <w:color w:val="auto"/>
          <w:sz w:val="22"/>
          <w:lang w:val="ro-RO"/>
        </w:rPr>
        <w:t>i</w:t>
      </w:r>
      <w:r w:rsidR="00B60D56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în sistemul educa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ional al 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ării noastre. Dar acest lucru pare să fie o tendin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generală, caracteristică pentru to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B60D56" w:rsidRPr="00932B08">
        <w:rPr>
          <w:color w:val="auto"/>
          <w:sz w:val="22"/>
          <w:lang w:val="ro-RO"/>
        </w:rPr>
        <w:t>i</w:t>
      </w:r>
      <w:r w:rsidRPr="00932B08">
        <w:rPr>
          <w:color w:val="auto"/>
          <w:sz w:val="22"/>
          <w:lang w:val="ro-RO"/>
        </w:rPr>
        <w:t xml:space="preserve"> care preferă ca copii</w:t>
      </w:r>
      <w:r w:rsidR="00E5745A" w:rsidRPr="00932B08">
        <w:rPr>
          <w:color w:val="auto"/>
          <w:sz w:val="22"/>
          <w:lang w:val="ro-RO"/>
        </w:rPr>
        <w:t>i</w:t>
      </w:r>
      <w:r w:rsidR="00B60D56" w:rsidRPr="00932B08">
        <w:rPr>
          <w:color w:val="auto"/>
          <w:sz w:val="22"/>
          <w:lang w:val="ro-RO"/>
        </w:rPr>
        <w:t xml:space="preserve"> lor</w:t>
      </w:r>
      <w:r w:rsidR="00E5745A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să înve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e de acasă,</w:t>
      </w:r>
      <w:r w:rsidR="00C003D3" w:rsidRPr="00932B08">
        <w:rPr>
          <w:color w:val="auto"/>
          <w:sz w:val="22"/>
          <w:lang w:val="ro-RO"/>
        </w:rPr>
        <w:t xml:space="preserve"> inclusiv</w:t>
      </w:r>
      <w:r w:rsidRPr="00932B08">
        <w:rPr>
          <w:color w:val="auto"/>
          <w:sz w:val="22"/>
          <w:lang w:val="ro-RO"/>
        </w:rPr>
        <w:t xml:space="preserve"> </w:t>
      </w:r>
      <w:r w:rsidR="00064304" w:rsidRPr="00932B08">
        <w:rPr>
          <w:color w:val="auto"/>
          <w:sz w:val="22"/>
          <w:lang w:val="ro-RO"/>
        </w:rPr>
        <w:t>frecventând</w:t>
      </w:r>
      <w:r w:rsidRPr="00932B08">
        <w:rPr>
          <w:color w:val="auto"/>
          <w:sz w:val="22"/>
          <w:lang w:val="ro-RO"/>
        </w:rPr>
        <w:t xml:space="preserve"> orele </w:t>
      </w:r>
      <w:r w:rsidR="00B60D56" w:rsidRPr="00932B08">
        <w:rPr>
          <w:color w:val="auto"/>
          <w:sz w:val="22"/>
          <w:lang w:val="ro-RO"/>
        </w:rPr>
        <w:t>„</w:t>
      </w:r>
      <w:r w:rsidRPr="00932B08">
        <w:rPr>
          <w:color w:val="auto"/>
          <w:sz w:val="22"/>
          <w:lang w:val="ro-RO"/>
        </w:rPr>
        <w:t>on-line</w:t>
      </w:r>
      <w:r w:rsidR="00B60D56" w:rsidRPr="00932B08">
        <w:rPr>
          <w:color w:val="auto"/>
          <w:sz w:val="22"/>
          <w:lang w:val="ro-RO"/>
        </w:rPr>
        <w:t>”</w:t>
      </w:r>
      <w:r w:rsidR="00E5745A" w:rsidRPr="00932B08">
        <w:rPr>
          <w:color w:val="auto"/>
          <w:sz w:val="22"/>
          <w:lang w:val="ro-RO"/>
        </w:rPr>
        <w:t xml:space="preserve"> </w:t>
      </w:r>
      <w:r w:rsidR="00B60D56" w:rsidRPr="00932B08">
        <w:rPr>
          <w:color w:val="auto"/>
          <w:sz w:val="22"/>
          <w:lang w:val="ro-RO"/>
        </w:rPr>
        <w:t xml:space="preserve">ale </w:t>
      </w:r>
      <w:r w:rsidR="00CC736A" w:rsidRPr="00932B08">
        <w:rPr>
          <w:color w:val="auto"/>
          <w:sz w:val="22"/>
          <w:lang w:val="ro-RO"/>
        </w:rPr>
        <w:t>ș</w:t>
      </w:r>
      <w:r w:rsidR="00E5745A" w:rsidRPr="00932B08">
        <w:rPr>
          <w:color w:val="auto"/>
          <w:sz w:val="22"/>
          <w:lang w:val="ro-RO"/>
        </w:rPr>
        <w:t>c</w:t>
      </w:r>
      <w:r w:rsidR="005F3EA8" w:rsidRPr="00932B08">
        <w:rPr>
          <w:color w:val="auto"/>
          <w:sz w:val="22"/>
          <w:lang w:val="ro-RO"/>
        </w:rPr>
        <w:t>olil</w:t>
      </w:r>
      <w:r w:rsidR="00B60D56" w:rsidRPr="00932B08">
        <w:rPr>
          <w:color w:val="auto"/>
          <w:sz w:val="22"/>
          <w:lang w:val="ro-RO"/>
        </w:rPr>
        <w:t>or</w:t>
      </w:r>
      <w:r w:rsidR="005F3EA8" w:rsidRPr="00932B08">
        <w:rPr>
          <w:color w:val="auto"/>
          <w:sz w:val="22"/>
          <w:lang w:val="ro-RO"/>
        </w:rPr>
        <w:t xml:space="preserve"> din Ucraina.</w:t>
      </w:r>
    </w:p>
    <w:p w14:paraId="1BD3A4CD" w14:textId="6448AB5D" w:rsidR="00E0294F" w:rsidRPr="00932B08" w:rsidRDefault="00C036D7" w:rsidP="009E3E8D">
      <w:pPr>
        <w:jc w:val="both"/>
        <w:rPr>
          <w:b/>
          <w:bCs/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Asisten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ă</w:t>
      </w:r>
    </w:p>
    <w:p w14:paraId="2ABA2B86" w14:textId="7305FDE8" w:rsidR="00FF1624" w:rsidRPr="00932B08" w:rsidRDefault="00D601B8" w:rsidP="001275CB">
      <w:pPr>
        <w:pStyle w:val="ListParagraph"/>
        <w:numPr>
          <w:ilvl w:val="0"/>
          <w:numId w:val="24"/>
        </w:numPr>
        <w:spacing w:before="0" w:after="160" w:line="259" w:lineRule="auto"/>
        <w:ind w:left="709"/>
        <w:jc w:val="both"/>
        <w:rPr>
          <w:lang w:val="ro-RO"/>
        </w:rPr>
      </w:pPr>
      <w:r w:rsidRPr="00932B08">
        <w:rPr>
          <w:color w:val="auto"/>
          <w:sz w:val="22"/>
          <w:lang w:val="ro-RO"/>
        </w:rPr>
        <w:t>Sistemul 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din Ucraina a fost organizat pentru perioada primăvară-vară 2022 cu un flux ridicat de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81088B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care în mare parte doar tranzitau teritoriul 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ării. În prezent acesta trebuie adaptat la realită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ile curente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organizat</w:t>
      </w:r>
      <w:r w:rsidR="009116B4" w:rsidRPr="00932B08">
        <w:rPr>
          <w:color w:val="auto"/>
          <w:sz w:val="22"/>
          <w:lang w:val="ro-RO"/>
        </w:rPr>
        <w:t>e</w:t>
      </w:r>
      <w:r w:rsidRPr="00932B08">
        <w:rPr>
          <w:color w:val="auto"/>
          <w:sz w:val="22"/>
          <w:lang w:val="ro-RO"/>
        </w:rPr>
        <w:t xml:space="preserve"> condi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care rămân pentru o perioadă mai îndelungată. Este important ca serviciile 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cu dizabil</w:t>
      </w:r>
      <w:r w:rsidR="00B60D56" w:rsidRPr="00932B08">
        <w:rPr>
          <w:color w:val="auto"/>
          <w:sz w:val="22"/>
          <w:lang w:val="ro-RO"/>
        </w:rPr>
        <w:t>ită</w:t>
      </w:r>
      <w:r w:rsidR="00CC736A" w:rsidRPr="00932B08">
        <w:rPr>
          <w:color w:val="auto"/>
          <w:sz w:val="22"/>
          <w:lang w:val="ro-RO"/>
        </w:rPr>
        <w:t>ț</w:t>
      </w:r>
      <w:r w:rsidR="00B60D56" w:rsidRPr="00932B08">
        <w:rPr>
          <w:color w:val="auto"/>
          <w:sz w:val="22"/>
          <w:lang w:val="ro-RO"/>
        </w:rPr>
        <w:t>i să acopere astfel de nevo</w:t>
      </w:r>
      <w:r w:rsidRPr="00932B08">
        <w:rPr>
          <w:color w:val="auto"/>
          <w:sz w:val="22"/>
          <w:lang w:val="ro-RO"/>
        </w:rPr>
        <w:t>i precum</w:t>
      </w:r>
      <w:r w:rsidR="0081088B" w:rsidRPr="00932B08">
        <w:rPr>
          <w:color w:val="auto"/>
          <w:sz w:val="22"/>
          <w:lang w:val="ro-RO"/>
        </w:rPr>
        <w:t>:</w:t>
      </w:r>
      <w:r w:rsidRPr="00932B08">
        <w:rPr>
          <w:color w:val="auto"/>
          <w:sz w:val="22"/>
          <w:lang w:val="ro-RO"/>
        </w:rPr>
        <w:t xml:space="preserve"> transportul accesibil, echipamente asistive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de mobilitate, încăl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ăminte ortopedică, servicii de suport (cum ar fi servicii 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ă personală, servicii pentru copii cu TSA)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alte tipuri de servicii 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socială</w:t>
      </w:r>
      <w:r w:rsidR="00E50AB0" w:rsidRPr="00932B08">
        <w:rPr>
          <w:color w:val="auto"/>
          <w:sz w:val="22"/>
          <w:lang w:val="ro-RO"/>
        </w:rPr>
        <w:t xml:space="preserve"> </w:t>
      </w:r>
      <w:r w:rsidR="00CC736A" w:rsidRPr="00932B08">
        <w:rPr>
          <w:color w:val="auto"/>
          <w:sz w:val="22"/>
          <w:lang w:val="ro-RO"/>
        </w:rPr>
        <w:t>ș</w:t>
      </w:r>
      <w:r w:rsidR="00E50AB0" w:rsidRPr="00932B08">
        <w:rPr>
          <w:color w:val="auto"/>
          <w:sz w:val="22"/>
          <w:lang w:val="ro-RO"/>
        </w:rPr>
        <w:t>i suport în comunitate.</w:t>
      </w:r>
      <w:r w:rsidR="00FF1624" w:rsidRPr="00932B08">
        <w:rPr>
          <w:lang w:val="ro-RO"/>
        </w:rPr>
        <w:br w:type="page"/>
      </w:r>
    </w:p>
    <w:p w14:paraId="34598E10" w14:textId="3A05C0A9" w:rsidR="001E1E58" w:rsidRPr="00932B08" w:rsidRDefault="00DD6C3D" w:rsidP="0003123C">
      <w:pPr>
        <w:pStyle w:val="Heading1"/>
        <w:rPr>
          <w:rFonts w:ascii="Calibri" w:hAnsi="Calibri" w:cs="Calibri"/>
          <w:lang w:val="ro-RO"/>
        </w:rPr>
      </w:pPr>
      <w:bookmarkStart w:id="3" w:name="_Toc125841166"/>
      <w:r w:rsidRPr="00932B08">
        <w:rPr>
          <w:rFonts w:ascii="Calibri" w:hAnsi="Calibri" w:cs="Calibri"/>
          <w:lang w:val="ro-RO"/>
        </w:rPr>
        <w:lastRenderedPageBreak/>
        <w:t>INTRODUCERE</w:t>
      </w:r>
      <w:bookmarkEnd w:id="3"/>
    </w:p>
    <w:p w14:paraId="5EB34453" w14:textId="7F49E00D" w:rsidR="003D1E8F" w:rsidRPr="00932B08" w:rsidRDefault="00263EEB" w:rsidP="00283B02">
      <w:pPr>
        <w:spacing w:after="0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În Republica Moldova</w:t>
      </w:r>
      <w:r w:rsidR="00831AAD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</w:t>
      </w:r>
      <w:r w:rsidR="00E60DEC" w:rsidRPr="00932B08">
        <w:rPr>
          <w:color w:val="auto"/>
          <w:sz w:val="22"/>
          <w:lang w:val="ro-RO"/>
        </w:rPr>
        <w:t>la 01 ianuarie 2023</w:t>
      </w:r>
      <w:r w:rsidR="00831AAD" w:rsidRPr="00932B08">
        <w:rPr>
          <w:color w:val="auto"/>
          <w:sz w:val="22"/>
          <w:lang w:val="ro-RO"/>
        </w:rPr>
        <w:t>,</w:t>
      </w:r>
      <w:r w:rsidR="00E60DEC" w:rsidRPr="00932B08">
        <w:rPr>
          <w:color w:val="auto"/>
          <w:sz w:val="22"/>
          <w:lang w:val="ro-RO"/>
        </w:rPr>
        <w:t xml:space="preserve"> se aflau 102 000</w:t>
      </w:r>
      <w:r w:rsidRPr="00932B08">
        <w:rPr>
          <w:color w:val="auto"/>
          <w:sz w:val="22"/>
          <w:lang w:val="ro-RO"/>
        </w:rPr>
        <w:t xml:space="preserve">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din Ucraina</w:t>
      </w:r>
      <w:r w:rsidR="00E60DEC" w:rsidRPr="00932B08">
        <w:rPr>
          <w:rStyle w:val="FootnoteReference"/>
          <w:color w:val="auto"/>
          <w:sz w:val="22"/>
          <w:lang w:val="ro-RO"/>
        </w:rPr>
        <w:footnoteReference w:id="1"/>
      </w:r>
      <w:r w:rsidR="00E60DEC" w:rsidRPr="00932B08">
        <w:rPr>
          <w:color w:val="auto"/>
          <w:sz w:val="22"/>
          <w:lang w:val="ro-RO"/>
        </w:rPr>
        <w:t xml:space="preserve">. </w:t>
      </w:r>
      <w:r w:rsidR="003D1E8F" w:rsidRPr="00932B08">
        <w:rPr>
          <w:color w:val="auto"/>
          <w:sz w:val="22"/>
          <w:lang w:val="ro-RO"/>
        </w:rPr>
        <w:t>De la începutul războiului au fost înregistrate peste 1,6 milioane de intrări în Republica Moldova ale cetă</w:t>
      </w:r>
      <w:r w:rsidR="00CC736A" w:rsidRPr="00932B08">
        <w:rPr>
          <w:color w:val="auto"/>
          <w:sz w:val="22"/>
          <w:lang w:val="ro-RO"/>
        </w:rPr>
        <w:t>ț</w:t>
      </w:r>
      <w:r w:rsidR="003D1E8F" w:rsidRPr="00932B08">
        <w:rPr>
          <w:color w:val="auto"/>
          <w:sz w:val="22"/>
          <w:lang w:val="ro-RO"/>
        </w:rPr>
        <w:t>enilor ucraineni. În total</w:t>
      </w:r>
      <w:r w:rsidR="00B60D56" w:rsidRPr="00932B08">
        <w:rPr>
          <w:color w:val="auto"/>
          <w:sz w:val="22"/>
          <w:lang w:val="ro-RO"/>
        </w:rPr>
        <w:t>,</w:t>
      </w:r>
      <w:r w:rsidR="003D1E8F" w:rsidRPr="00932B08">
        <w:rPr>
          <w:color w:val="auto"/>
          <w:sz w:val="22"/>
          <w:lang w:val="ro-RO"/>
        </w:rPr>
        <w:t xml:space="preserve"> </w:t>
      </w:r>
      <w:r w:rsidR="00831AAD" w:rsidRPr="00932B08">
        <w:rPr>
          <w:color w:val="auto"/>
          <w:sz w:val="22"/>
          <w:lang w:val="ro-RO"/>
        </w:rPr>
        <w:t>autorită</w:t>
      </w:r>
      <w:r w:rsidR="00CC736A" w:rsidRPr="00932B08">
        <w:rPr>
          <w:color w:val="auto"/>
          <w:sz w:val="22"/>
          <w:lang w:val="ro-RO"/>
        </w:rPr>
        <w:t>ț</w:t>
      </w:r>
      <w:r w:rsidR="00831AAD" w:rsidRPr="00932B08">
        <w:rPr>
          <w:color w:val="auto"/>
          <w:sz w:val="22"/>
          <w:lang w:val="ro-RO"/>
        </w:rPr>
        <w:t>ile na</w:t>
      </w:r>
      <w:r w:rsidR="00CC736A" w:rsidRPr="00932B08">
        <w:rPr>
          <w:color w:val="auto"/>
          <w:sz w:val="22"/>
          <w:lang w:val="ro-RO"/>
        </w:rPr>
        <w:t>ț</w:t>
      </w:r>
      <w:r w:rsidR="00831AAD" w:rsidRPr="00932B08">
        <w:rPr>
          <w:color w:val="auto"/>
          <w:sz w:val="22"/>
          <w:lang w:val="ro-RO"/>
        </w:rPr>
        <w:t xml:space="preserve">ionale au </w:t>
      </w:r>
      <w:r w:rsidR="003D1E8F" w:rsidRPr="00932B08">
        <w:rPr>
          <w:color w:val="auto"/>
          <w:sz w:val="22"/>
          <w:lang w:val="ro-RO"/>
        </w:rPr>
        <w:t>recep</w:t>
      </w:r>
      <w:r w:rsidR="00CC736A" w:rsidRPr="00932B08">
        <w:rPr>
          <w:color w:val="auto"/>
          <w:sz w:val="22"/>
          <w:lang w:val="ro-RO"/>
        </w:rPr>
        <w:t>ț</w:t>
      </w:r>
      <w:r w:rsidR="003D1E8F" w:rsidRPr="00932B08">
        <w:rPr>
          <w:color w:val="auto"/>
          <w:sz w:val="22"/>
          <w:lang w:val="ro-RO"/>
        </w:rPr>
        <w:t>ionat peste 11 mii cereri de azil.</w:t>
      </w:r>
      <w:r w:rsidR="003D1E8F" w:rsidRPr="00932B08">
        <w:rPr>
          <w:rStyle w:val="FootnoteReference"/>
          <w:color w:val="auto"/>
          <w:sz w:val="22"/>
          <w:lang w:val="ro-RO"/>
        </w:rPr>
        <w:footnoteReference w:id="2"/>
      </w:r>
    </w:p>
    <w:p w14:paraId="624D6F3E" w14:textId="4AF9C135" w:rsidR="001C6967" w:rsidRPr="00932B08" w:rsidRDefault="001C6967" w:rsidP="00B60D56">
      <w:pPr>
        <w:spacing w:after="0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Conform datelor Agen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iei 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ionale 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Socială, î</w:t>
      </w:r>
      <w:r w:rsidR="00E60DEC" w:rsidRPr="00932B08">
        <w:rPr>
          <w:color w:val="auto"/>
          <w:sz w:val="22"/>
          <w:lang w:val="ro-RO"/>
        </w:rPr>
        <w:t xml:space="preserve">n centrele temporare de plasament </w:t>
      </w:r>
      <w:r w:rsidR="008A5149" w:rsidRPr="00932B08">
        <w:rPr>
          <w:color w:val="auto"/>
          <w:sz w:val="22"/>
          <w:lang w:val="ro-RO"/>
        </w:rPr>
        <w:t>pentru refugia</w:t>
      </w:r>
      <w:r w:rsidR="00CC736A" w:rsidRPr="00932B08">
        <w:rPr>
          <w:color w:val="auto"/>
          <w:sz w:val="22"/>
          <w:lang w:val="ro-RO"/>
        </w:rPr>
        <w:t>ț</w:t>
      </w:r>
      <w:r w:rsidR="008A5149" w:rsidRPr="00932B08">
        <w:rPr>
          <w:color w:val="auto"/>
          <w:sz w:val="22"/>
          <w:lang w:val="ro-RO"/>
        </w:rPr>
        <w:t xml:space="preserve">i (CPTR) </w:t>
      </w:r>
      <w:r w:rsidR="00E60DEC" w:rsidRPr="00932B08">
        <w:rPr>
          <w:color w:val="auto"/>
          <w:sz w:val="22"/>
          <w:lang w:val="ro-RO"/>
        </w:rPr>
        <w:t>se află 2</w:t>
      </w:r>
      <w:r w:rsidR="006F22CC" w:rsidRPr="00932B08">
        <w:rPr>
          <w:color w:val="auto"/>
          <w:sz w:val="22"/>
          <w:lang w:val="ro-RO"/>
        </w:rPr>
        <w:t>767</w:t>
      </w:r>
      <w:r w:rsidR="00E60DEC" w:rsidRPr="00932B08">
        <w:rPr>
          <w:color w:val="auto"/>
          <w:sz w:val="22"/>
          <w:lang w:val="ro-RO"/>
        </w:rPr>
        <w:t xml:space="preserve"> persoane,</w:t>
      </w:r>
      <w:r w:rsidR="00263EEB" w:rsidRPr="00932B08">
        <w:rPr>
          <w:color w:val="auto"/>
          <w:sz w:val="22"/>
          <w:lang w:val="ro-RO"/>
        </w:rPr>
        <w:t xml:space="preserve"> găzdui</w:t>
      </w:r>
      <w:r w:rsidR="00B60D56" w:rsidRPr="00932B08">
        <w:rPr>
          <w:color w:val="auto"/>
          <w:sz w:val="22"/>
          <w:lang w:val="ro-RO"/>
        </w:rPr>
        <w:t>te</w:t>
      </w:r>
      <w:r w:rsidR="00263EEB" w:rsidRPr="00932B08">
        <w:rPr>
          <w:color w:val="auto"/>
          <w:sz w:val="22"/>
          <w:lang w:val="ro-RO"/>
        </w:rPr>
        <w:t xml:space="preserve"> în </w:t>
      </w:r>
      <w:r w:rsidR="00E60DEC" w:rsidRPr="00932B08">
        <w:rPr>
          <w:color w:val="auto"/>
          <w:sz w:val="22"/>
          <w:lang w:val="ro-RO"/>
        </w:rPr>
        <w:t>6</w:t>
      </w:r>
      <w:r w:rsidR="006F22CC" w:rsidRPr="00932B08">
        <w:rPr>
          <w:color w:val="auto"/>
          <w:sz w:val="22"/>
          <w:lang w:val="ro-RO"/>
        </w:rPr>
        <w:t>5</w:t>
      </w:r>
      <w:r w:rsidR="00263EEB" w:rsidRPr="00932B08">
        <w:rPr>
          <w:color w:val="auto"/>
          <w:sz w:val="22"/>
          <w:lang w:val="ro-RO"/>
        </w:rPr>
        <w:t xml:space="preserve"> de </w:t>
      </w:r>
      <w:r w:rsidRPr="00932B08">
        <w:rPr>
          <w:color w:val="auto"/>
          <w:sz w:val="22"/>
          <w:lang w:val="ro-RO"/>
        </w:rPr>
        <w:t>centre. 41%</w:t>
      </w:r>
      <w:r w:rsidR="006F22CC" w:rsidRPr="00932B08">
        <w:rPr>
          <w:color w:val="auto"/>
          <w:sz w:val="22"/>
          <w:lang w:val="ro-RO"/>
        </w:rPr>
        <w:t xml:space="preserve"> </w:t>
      </w:r>
      <w:r w:rsidR="0053246B" w:rsidRPr="00932B08">
        <w:rPr>
          <w:color w:val="auto"/>
          <w:sz w:val="22"/>
          <w:lang w:val="ro-RO"/>
        </w:rPr>
        <w:t xml:space="preserve">dintre </w:t>
      </w:r>
      <w:r w:rsidR="006F22CC" w:rsidRPr="00932B08">
        <w:rPr>
          <w:color w:val="auto"/>
          <w:sz w:val="22"/>
          <w:lang w:val="ro-RO"/>
        </w:rPr>
        <w:t>CPTR au raportat că au cazate</w:t>
      </w:r>
      <w:r w:rsidRPr="00932B08">
        <w:rPr>
          <w:color w:val="auto"/>
          <w:sz w:val="22"/>
          <w:lang w:val="ro-RO"/>
        </w:rPr>
        <w:t xml:space="preserve"> persoane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i.</w:t>
      </w:r>
      <w:r w:rsidRPr="00932B08">
        <w:rPr>
          <w:rStyle w:val="FootnoteReference"/>
          <w:color w:val="auto"/>
          <w:sz w:val="22"/>
          <w:lang w:val="ro-RO"/>
        </w:rPr>
        <w:footnoteReference w:id="3"/>
      </w:r>
    </w:p>
    <w:p w14:paraId="50C9ED47" w14:textId="0B655F44" w:rsidR="00894906" w:rsidRPr="00932B08" w:rsidRDefault="0062575F" w:rsidP="00B60D56">
      <w:pPr>
        <w:spacing w:after="0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Datele oficiale publicate</w:t>
      </w:r>
      <w:r w:rsidR="00B60D56" w:rsidRPr="00932B08">
        <w:rPr>
          <w:color w:val="auto"/>
          <w:sz w:val="22"/>
          <w:lang w:val="ro-RO"/>
        </w:rPr>
        <w:t xml:space="preserve"> nu con</w:t>
      </w:r>
      <w:r w:rsidR="00CC736A" w:rsidRPr="00932B08">
        <w:rPr>
          <w:color w:val="auto"/>
          <w:sz w:val="22"/>
          <w:lang w:val="ro-RO"/>
        </w:rPr>
        <w:t>ț</w:t>
      </w:r>
      <w:r w:rsidR="00B60D56" w:rsidRPr="00932B08">
        <w:rPr>
          <w:color w:val="auto"/>
          <w:sz w:val="22"/>
          <w:lang w:val="ro-RO"/>
        </w:rPr>
        <w:t>in informa</w:t>
      </w:r>
      <w:r w:rsidR="00CC736A" w:rsidRPr="00932B08">
        <w:rPr>
          <w:color w:val="auto"/>
          <w:sz w:val="22"/>
          <w:lang w:val="ro-RO"/>
        </w:rPr>
        <w:t>ț</w:t>
      </w:r>
      <w:r w:rsidR="00B60D56" w:rsidRPr="00932B08">
        <w:rPr>
          <w:color w:val="auto"/>
          <w:sz w:val="22"/>
          <w:lang w:val="ro-RO"/>
        </w:rPr>
        <w:t>ii</w:t>
      </w:r>
      <w:r w:rsidR="009E3E8D" w:rsidRPr="00932B08">
        <w:rPr>
          <w:color w:val="auto"/>
          <w:sz w:val="22"/>
          <w:lang w:val="ro-RO"/>
        </w:rPr>
        <w:t xml:space="preserve"> despre </w:t>
      </w:r>
      <w:r w:rsidR="00183A0D" w:rsidRPr="00932B08">
        <w:rPr>
          <w:color w:val="auto"/>
          <w:sz w:val="22"/>
          <w:lang w:val="ro-RO"/>
        </w:rPr>
        <w:t>câte persoane cu dizabilită</w:t>
      </w:r>
      <w:r w:rsidR="00CC736A" w:rsidRPr="00932B08">
        <w:rPr>
          <w:color w:val="auto"/>
          <w:sz w:val="22"/>
          <w:lang w:val="ro-RO"/>
        </w:rPr>
        <w:t>ț</w:t>
      </w:r>
      <w:r w:rsidR="00183A0D" w:rsidRPr="00932B08">
        <w:rPr>
          <w:color w:val="auto"/>
          <w:sz w:val="22"/>
          <w:lang w:val="ro-RO"/>
        </w:rPr>
        <w:t>i</w:t>
      </w:r>
      <w:r w:rsidR="00F54146" w:rsidRPr="00932B08">
        <w:rPr>
          <w:color w:val="auto"/>
          <w:sz w:val="22"/>
          <w:lang w:val="ro-RO"/>
        </w:rPr>
        <w:t xml:space="preserve"> refugiate din Ucraina </w:t>
      </w:r>
      <w:r w:rsidR="00183A0D" w:rsidRPr="00932B08">
        <w:rPr>
          <w:color w:val="auto"/>
          <w:sz w:val="22"/>
          <w:lang w:val="ro-RO"/>
        </w:rPr>
        <w:t>se află în Republica Moldova.</w:t>
      </w:r>
      <w:r w:rsidR="009E3E8D" w:rsidRPr="00932B08">
        <w:rPr>
          <w:color w:val="auto"/>
          <w:sz w:val="22"/>
          <w:lang w:val="ro-RO"/>
        </w:rPr>
        <w:t xml:space="preserve"> Estimăm că ace</w:t>
      </w:r>
      <w:r w:rsidR="00B60D56" w:rsidRPr="00932B08">
        <w:rPr>
          <w:color w:val="auto"/>
          <w:sz w:val="22"/>
          <w:lang w:val="ro-RO"/>
        </w:rPr>
        <w:t>stea</w:t>
      </w:r>
      <w:r w:rsidR="009E3E8D" w:rsidRPr="00932B08">
        <w:rPr>
          <w:color w:val="auto"/>
          <w:sz w:val="22"/>
          <w:lang w:val="ro-RO"/>
        </w:rPr>
        <w:t xml:space="preserve"> reprezintă nu mai pu</w:t>
      </w:r>
      <w:r w:rsidR="00CC736A" w:rsidRPr="00932B08">
        <w:rPr>
          <w:color w:val="auto"/>
          <w:sz w:val="22"/>
          <w:lang w:val="ro-RO"/>
        </w:rPr>
        <w:t>ț</w:t>
      </w:r>
      <w:r w:rsidR="009E3E8D" w:rsidRPr="00932B08">
        <w:rPr>
          <w:color w:val="auto"/>
          <w:sz w:val="22"/>
          <w:lang w:val="ro-RO"/>
        </w:rPr>
        <w:t>in de 10% din numărul total al refugia</w:t>
      </w:r>
      <w:r w:rsidR="00CC736A" w:rsidRPr="00932B08">
        <w:rPr>
          <w:color w:val="auto"/>
          <w:sz w:val="22"/>
          <w:lang w:val="ro-RO"/>
        </w:rPr>
        <w:t>ț</w:t>
      </w:r>
      <w:r w:rsidR="009E3E8D" w:rsidRPr="00932B08">
        <w:rPr>
          <w:color w:val="auto"/>
          <w:sz w:val="22"/>
          <w:lang w:val="ro-RO"/>
        </w:rPr>
        <w:t>ilor.</w:t>
      </w:r>
    </w:p>
    <w:p w14:paraId="23478FB6" w14:textId="7CA0E001" w:rsidR="00C247E7" w:rsidRPr="00932B08" w:rsidRDefault="00EB710B" w:rsidP="008E2BC4">
      <w:pPr>
        <w:spacing w:after="0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Conform </w:t>
      </w:r>
      <w:r w:rsidR="00894906" w:rsidRPr="00932B08">
        <w:rPr>
          <w:color w:val="auto"/>
          <w:sz w:val="22"/>
          <w:lang w:val="ro-RO"/>
        </w:rPr>
        <w:t>unui studiu</w:t>
      </w:r>
      <w:r w:rsidRPr="00932B08">
        <w:rPr>
          <w:color w:val="auto"/>
          <w:sz w:val="22"/>
          <w:lang w:val="ro-RO"/>
        </w:rPr>
        <w:t xml:space="preserve"> </w:t>
      </w:r>
      <w:r w:rsidR="00857A59" w:rsidRPr="00932B08">
        <w:rPr>
          <w:color w:val="auto"/>
          <w:sz w:val="22"/>
          <w:lang w:val="ro-RO"/>
        </w:rPr>
        <w:t>realizat de UNHCR</w:t>
      </w:r>
      <w:r w:rsidR="00D712D5" w:rsidRPr="00932B08">
        <w:rPr>
          <w:color w:val="auto"/>
          <w:sz w:val="22"/>
          <w:lang w:val="ro-RO"/>
        </w:rPr>
        <w:t>,</w:t>
      </w:r>
      <w:r w:rsidR="00857A59" w:rsidRPr="00932B08">
        <w:rPr>
          <w:color w:val="auto"/>
          <w:sz w:val="22"/>
          <w:lang w:val="ro-RO"/>
        </w:rPr>
        <w:t xml:space="preserve"> d</w:t>
      </w:r>
      <w:r w:rsidRPr="00932B08">
        <w:rPr>
          <w:color w:val="auto"/>
          <w:sz w:val="22"/>
          <w:lang w:val="ro-RO"/>
        </w:rPr>
        <w:t>intre to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</w:t>
      </w:r>
      <w:r w:rsidR="00857A59" w:rsidRPr="00932B08">
        <w:rPr>
          <w:color w:val="auto"/>
          <w:sz w:val="22"/>
          <w:lang w:val="ro-RO"/>
        </w:rPr>
        <w:t xml:space="preserve"> afla</w:t>
      </w:r>
      <w:r w:rsidR="00CC736A" w:rsidRPr="00932B08">
        <w:rPr>
          <w:color w:val="auto"/>
          <w:sz w:val="22"/>
          <w:lang w:val="ro-RO"/>
        </w:rPr>
        <w:t>ț</w:t>
      </w:r>
      <w:r w:rsidR="00857A59" w:rsidRPr="00932B08">
        <w:rPr>
          <w:color w:val="auto"/>
          <w:sz w:val="22"/>
          <w:lang w:val="ro-RO"/>
        </w:rPr>
        <w:t>i în Republica Moldova:</w:t>
      </w:r>
      <w:r w:rsidRPr="00932B08">
        <w:rPr>
          <w:color w:val="auto"/>
          <w:sz w:val="22"/>
          <w:lang w:val="ro-RO"/>
        </w:rPr>
        <w:t xml:space="preserve"> 12% au raportat</w:t>
      </w:r>
      <w:r w:rsidR="00183A0D" w:rsidRPr="00932B08">
        <w:rPr>
          <w:color w:val="auto"/>
          <w:sz w:val="22"/>
          <w:lang w:val="ro-RO"/>
        </w:rPr>
        <w:t xml:space="preserve"> că sunt înso</w:t>
      </w:r>
      <w:r w:rsidR="00CC736A" w:rsidRPr="00932B08">
        <w:rPr>
          <w:color w:val="auto"/>
          <w:sz w:val="22"/>
          <w:lang w:val="ro-RO"/>
        </w:rPr>
        <w:t>ț</w:t>
      </w:r>
      <w:r w:rsidR="00183A0D" w:rsidRPr="00932B08">
        <w:rPr>
          <w:color w:val="auto"/>
          <w:sz w:val="22"/>
          <w:lang w:val="ro-RO"/>
        </w:rPr>
        <w:t>i</w:t>
      </w:r>
      <w:r w:rsidR="00CC736A" w:rsidRPr="00932B08">
        <w:rPr>
          <w:color w:val="auto"/>
          <w:sz w:val="22"/>
          <w:lang w:val="ro-RO"/>
        </w:rPr>
        <w:t>ț</w:t>
      </w:r>
      <w:r w:rsidR="00487C3F" w:rsidRPr="00932B08">
        <w:rPr>
          <w:color w:val="auto"/>
          <w:sz w:val="22"/>
          <w:lang w:val="ro-RO"/>
        </w:rPr>
        <w:t>i</w:t>
      </w:r>
      <w:r w:rsidR="00183A0D" w:rsidRPr="00932B08">
        <w:rPr>
          <w:color w:val="auto"/>
          <w:sz w:val="22"/>
          <w:lang w:val="ro-RO"/>
        </w:rPr>
        <w:t xml:space="preserve"> de cel pu</w:t>
      </w:r>
      <w:r w:rsidR="00CC736A" w:rsidRPr="00932B08">
        <w:rPr>
          <w:color w:val="auto"/>
          <w:sz w:val="22"/>
          <w:lang w:val="ro-RO"/>
        </w:rPr>
        <w:t>ț</w:t>
      </w:r>
      <w:r w:rsidR="00183A0D" w:rsidRPr="00932B08">
        <w:rPr>
          <w:color w:val="auto"/>
          <w:sz w:val="22"/>
          <w:lang w:val="ro-RO"/>
        </w:rPr>
        <w:t>in un membru a</w:t>
      </w:r>
      <w:r w:rsidR="00964E26" w:rsidRPr="00932B08">
        <w:rPr>
          <w:color w:val="auto"/>
          <w:sz w:val="22"/>
          <w:lang w:val="ro-RO"/>
        </w:rPr>
        <w:t>l</w:t>
      </w:r>
      <w:r w:rsidR="008E2BC4" w:rsidRPr="00932B08">
        <w:rPr>
          <w:color w:val="auto"/>
          <w:sz w:val="22"/>
          <w:lang w:val="ro-RO"/>
        </w:rPr>
        <w:t xml:space="preserve"> familiei cu dizabilitate, 10% – </w:t>
      </w:r>
      <w:r w:rsidR="00183A0D" w:rsidRPr="00932B08">
        <w:rPr>
          <w:color w:val="auto"/>
          <w:sz w:val="22"/>
          <w:lang w:val="ro-RO"/>
        </w:rPr>
        <w:t>de cineva cu o condi</w:t>
      </w:r>
      <w:r w:rsidR="00CC736A" w:rsidRPr="00932B08">
        <w:rPr>
          <w:color w:val="auto"/>
          <w:sz w:val="22"/>
          <w:lang w:val="ro-RO"/>
        </w:rPr>
        <w:t>ț</w:t>
      </w:r>
      <w:r w:rsidR="00183A0D" w:rsidRPr="00932B08">
        <w:rPr>
          <w:color w:val="auto"/>
          <w:sz w:val="22"/>
          <w:lang w:val="ro-RO"/>
        </w:rPr>
        <w:t xml:space="preserve">ie medicală </w:t>
      </w:r>
      <w:r w:rsidR="00FE016F" w:rsidRPr="00932B08">
        <w:rPr>
          <w:color w:val="auto"/>
          <w:sz w:val="22"/>
          <w:lang w:val="ro-RO"/>
        </w:rPr>
        <w:t xml:space="preserve">gravă </w:t>
      </w:r>
      <w:r w:rsidR="00CC736A" w:rsidRPr="00932B08">
        <w:rPr>
          <w:color w:val="auto"/>
          <w:sz w:val="22"/>
          <w:lang w:val="ro-RO"/>
        </w:rPr>
        <w:t>ș</w:t>
      </w:r>
      <w:r w:rsidR="00183A0D" w:rsidRPr="00932B08">
        <w:rPr>
          <w:color w:val="auto"/>
          <w:sz w:val="22"/>
          <w:lang w:val="ro-RO"/>
        </w:rPr>
        <w:t>i 9%</w:t>
      </w:r>
      <w:r w:rsidR="008E2BC4" w:rsidRPr="00932B08">
        <w:rPr>
          <w:color w:val="auto"/>
          <w:sz w:val="22"/>
          <w:lang w:val="ro-RO"/>
        </w:rPr>
        <w:t xml:space="preserve"> – </w:t>
      </w:r>
      <w:r w:rsidR="00183A0D" w:rsidRPr="00932B08">
        <w:rPr>
          <w:color w:val="auto"/>
          <w:sz w:val="22"/>
          <w:lang w:val="ro-RO"/>
        </w:rPr>
        <w:t>de o persoană în etate.</w:t>
      </w:r>
      <w:r w:rsidR="00D712D5" w:rsidRPr="00932B08">
        <w:rPr>
          <w:rStyle w:val="FootnoteReference"/>
          <w:color w:val="auto"/>
          <w:sz w:val="22"/>
          <w:lang w:val="ro-RO"/>
        </w:rPr>
        <w:t xml:space="preserve"> </w:t>
      </w:r>
      <w:r w:rsidR="00D712D5" w:rsidRPr="00932B08">
        <w:rPr>
          <w:rStyle w:val="FootnoteReference"/>
          <w:color w:val="auto"/>
          <w:sz w:val="22"/>
          <w:lang w:val="ro-RO"/>
        </w:rPr>
        <w:footnoteReference w:id="4"/>
      </w:r>
      <w:r w:rsidR="00F54146" w:rsidRPr="00932B08">
        <w:rPr>
          <w:color w:val="auto"/>
          <w:sz w:val="22"/>
          <w:lang w:val="ro-RO"/>
        </w:rPr>
        <w:t xml:space="preserve"> </w:t>
      </w:r>
    </w:p>
    <w:p w14:paraId="2E41E702" w14:textId="10F33538" w:rsidR="00C016D7" w:rsidRPr="00932B08" w:rsidRDefault="00F54146" w:rsidP="00893E25">
      <w:pPr>
        <w:spacing w:after="0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Aceste date corespund în linii mari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cu datele Organiza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iei Mondial</w:t>
      </w:r>
      <w:r w:rsidR="00893E25" w:rsidRPr="00932B08">
        <w:rPr>
          <w:color w:val="auto"/>
          <w:sz w:val="22"/>
          <w:lang w:val="ro-RO"/>
        </w:rPr>
        <w:t>e</w:t>
      </w:r>
      <w:r w:rsidRPr="00932B08">
        <w:rPr>
          <w:color w:val="auto"/>
          <w:sz w:val="22"/>
          <w:lang w:val="ro-RO"/>
        </w:rPr>
        <w:t xml:space="preserve"> a Sănătă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</w:t>
      </w:r>
      <w:r w:rsidR="00893E25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care estimează că</w:t>
      </w:r>
      <w:r w:rsidR="004538D9" w:rsidRPr="00932B08">
        <w:rPr>
          <w:color w:val="auto"/>
          <w:sz w:val="22"/>
          <w:lang w:val="ro-RO"/>
        </w:rPr>
        <w:t xml:space="preserve"> la nivel global,</w:t>
      </w:r>
      <w:r w:rsidRPr="00932B08">
        <w:rPr>
          <w:color w:val="auto"/>
          <w:sz w:val="22"/>
          <w:lang w:val="ro-RO"/>
        </w:rPr>
        <w:t xml:space="preserve"> circa 16% din </w:t>
      </w:r>
      <w:r w:rsidR="004538D9" w:rsidRPr="00932B08">
        <w:rPr>
          <w:color w:val="auto"/>
          <w:sz w:val="22"/>
          <w:lang w:val="ro-RO"/>
        </w:rPr>
        <w:t>popula</w:t>
      </w:r>
      <w:r w:rsidR="00CC736A" w:rsidRPr="00932B08">
        <w:rPr>
          <w:color w:val="auto"/>
          <w:sz w:val="22"/>
          <w:lang w:val="ro-RO"/>
        </w:rPr>
        <w:t>ț</w:t>
      </w:r>
      <w:r w:rsidR="004538D9" w:rsidRPr="00932B08">
        <w:rPr>
          <w:color w:val="auto"/>
          <w:sz w:val="22"/>
          <w:lang w:val="ro-RO"/>
        </w:rPr>
        <w:t>ie experimentează o formă semnificativă de dizabilitate.</w:t>
      </w:r>
      <w:r w:rsidR="00D90E4D" w:rsidRPr="00932B08">
        <w:rPr>
          <w:rStyle w:val="FootnoteReference"/>
          <w:color w:val="auto"/>
          <w:sz w:val="22"/>
          <w:lang w:val="ro-RO"/>
        </w:rPr>
        <w:footnoteReference w:id="5"/>
      </w:r>
      <w:r w:rsidR="004538D9" w:rsidRPr="00932B08">
        <w:rPr>
          <w:color w:val="auto"/>
          <w:sz w:val="22"/>
          <w:lang w:val="ro-RO"/>
        </w:rPr>
        <w:t xml:space="preserve"> </w:t>
      </w:r>
      <w:r w:rsidR="00C247E7" w:rsidRPr="00932B08">
        <w:rPr>
          <w:color w:val="auto"/>
          <w:sz w:val="22"/>
          <w:lang w:val="ro-RO"/>
        </w:rPr>
        <w:t xml:space="preserve">Trebuie să </w:t>
      </w:r>
      <w:r w:rsidR="00CC736A" w:rsidRPr="00932B08">
        <w:rPr>
          <w:color w:val="auto"/>
          <w:sz w:val="22"/>
          <w:lang w:val="ro-RO"/>
        </w:rPr>
        <w:t>ț</w:t>
      </w:r>
      <w:r w:rsidR="006A766A" w:rsidRPr="00932B08">
        <w:rPr>
          <w:color w:val="auto"/>
          <w:sz w:val="22"/>
          <w:lang w:val="ro-RO"/>
        </w:rPr>
        <w:t>inem cont de</w:t>
      </w:r>
      <w:r w:rsidR="00C247E7" w:rsidRPr="00932B08">
        <w:rPr>
          <w:color w:val="auto"/>
          <w:sz w:val="22"/>
          <w:lang w:val="ro-RO"/>
        </w:rPr>
        <w:t xml:space="preserve"> distinc</w:t>
      </w:r>
      <w:r w:rsidR="00CC736A" w:rsidRPr="00932B08">
        <w:rPr>
          <w:color w:val="auto"/>
          <w:sz w:val="22"/>
          <w:lang w:val="ro-RO"/>
        </w:rPr>
        <w:t>ț</w:t>
      </w:r>
      <w:r w:rsidR="00C247E7" w:rsidRPr="00932B08">
        <w:rPr>
          <w:color w:val="auto"/>
          <w:sz w:val="22"/>
          <w:lang w:val="ro-RO"/>
        </w:rPr>
        <w:t>ia</w:t>
      </w:r>
      <w:r w:rsidR="006A766A" w:rsidRPr="00932B08">
        <w:rPr>
          <w:color w:val="auto"/>
          <w:sz w:val="22"/>
          <w:lang w:val="ro-RO"/>
        </w:rPr>
        <w:t xml:space="preserve"> dintre</w:t>
      </w:r>
      <w:r w:rsidR="00C247E7" w:rsidRPr="00932B08">
        <w:rPr>
          <w:color w:val="auto"/>
          <w:sz w:val="22"/>
          <w:lang w:val="ro-RO"/>
        </w:rPr>
        <w:t xml:space="preserve"> defini</w:t>
      </w:r>
      <w:r w:rsidR="00CC736A" w:rsidRPr="00932B08">
        <w:rPr>
          <w:color w:val="auto"/>
          <w:sz w:val="22"/>
          <w:lang w:val="ro-RO"/>
        </w:rPr>
        <w:t>ț</w:t>
      </w:r>
      <w:r w:rsidR="00C247E7" w:rsidRPr="00932B08">
        <w:rPr>
          <w:color w:val="auto"/>
          <w:sz w:val="22"/>
          <w:lang w:val="ro-RO"/>
        </w:rPr>
        <w:t>i</w:t>
      </w:r>
      <w:r w:rsidR="006A766A" w:rsidRPr="00932B08">
        <w:rPr>
          <w:color w:val="auto"/>
          <w:sz w:val="22"/>
          <w:lang w:val="ro-RO"/>
        </w:rPr>
        <w:t>a dizabilită</w:t>
      </w:r>
      <w:r w:rsidR="00CC736A" w:rsidRPr="00932B08">
        <w:rPr>
          <w:color w:val="auto"/>
          <w:sz w:val="22"/>
          <w:lang w:val="ro-RO"/>
        </w:rPr>
        <w:t>ț</w:t>
      </w:r>
      <w:r w:rsidR="006A766A" w:rsidRPr="00932B08">
        <w:rPr>
          <w:color w:val="auto"/>
          <w:sz w:val="22"/>
          <w:lang w:val="ro-RO"/>
        </w:rPr>
        <w:t>ii dată de</w:t>
      </w:r>
      <w:r w:rsidR="00C247E7" w:rsidRPr="00932B08">
        <w:rPr>
          <w:color w:val="auto"/>
          <w:sz w:val="22"/>
          <w:lang w:val="ro-RO"/>
        </w:rPr>
        <w:t xml:space="preserve"> Conven</w:t>
      </w:r>
      <w:r w:rsidR="00CC736A" w:rsidRPr="00932B08">
        <w:rPr>
          <w:color w:val="auto"/>
          <w:sz w:val="22"/>
          <w:lang w:val="ro-RO"/>
        </w:rPr>
        <w:t>ț</w:t>
      </w:r>
      <w:r w:rsidR="00C247E7" w:rsidRPr="00932B08">
        <w:rPr>
          <w:color w:val="auto"/>
          <w:sz w:val="22"/>
          <w:lang w:val="ro-RO"/>
        </w:rPr>
        <w:t>i</w:t>
      </w:r>
      <w:r w:rsidR="006A766A" w:rsidRPr="00932B08">
        <w:rPr>
          <w:color w:val="auto"/>
          <w:sz w:val="22"/>
          <w:lang w:val="ro-RO"/>
        </w:rPr>
        <w:t>a</w:t>
      </w:r>
      <w:r w:rsidR="00C247E7" w:rsidRPr="00932B08">
        <w:rPr>
          <w:color w:val="auto"/>
          <w:sz w:val="22"/>
          <w:lang w:val="ro-RO"/>
        </w:rPr>
        <w:t xml:space="preserve"> ONU privind drepturile persoanelor cu dizabilită</w:t>
      </w:r>
      <w:r w:rsidR="00CC736A" w:rsidRPr="00932B08">
        <w:rPr>
          <w:color w:val="auto"/>
          <w:sz w:val="22"/>
          <w:lang w:val="ro-RO"/>
        </w:rPr>
        <w:t>ț</w:t>
      </w:r>
      <w:r w:rsidR="00C247E7" w:rsidRPr="00932B08">
        <w:rPr>
          <w:color w:val="auto"/>
          <w:sz w:val="22"/>
          <w:lang w:val="ro-RO"/>
        </w:rPr>
        <w:t xml:space="preserve">i (UN CRPD) </w:t>
      </w:r>
      <w:r w:rsidR="00CC736A" w:rsidRPr="00932B08">
        <w:rPr>
          <w:color w:val="auto"/>
          <w:sz w:val="22"/>
          <w:lang w:val="ro-RO"/>
        </w:rPr>
        <w:t>ș</w:t>
      </w:r>
      <w:r w:rsidR="00C247E7" w:rsidRPr="00932B08">
        <w:rPr>
          <w:color w:val="auto"/>
          <w:sz w:val="22"/>
          <w:lang w:val="ro-RO"/>
        </w:rPr>
        <w:t>i persoanele care oficial posedă un certificat de dizabilitate.</w:t>
      </w:r>
    </w:p>
    <w:p w14:paraId="12121B08" w14:textId="7E54BF6D" w:rsidR="00C016D7" w:rsidRPr="00932B08" w:rsidRDefault="00C016D7" w:rsidP="00C016D7">
      <w:p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Potrivit UN CRPD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legisla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ia 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ională, termenul „persoane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i” include pe cei care au deficien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e fizice, mentale, intelectuale sau senzoriale de lungă durată, care, în interac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iune cu diferite bariere, le împiedică participarea în so</w:t>
      </w:r>
      <w:r w:rsidR="00893E25" w:rsidRPr="00932B08">
        <w:rPr>
          <w:color w:val="auto"/>
          <w:sz w:val="22"/>
          <w:lang w:val="ro-RO"/>
        </w:rPr>
        <w:t>cietate în mod egal cu ceilal</w:t>
      </w:r>
      <w:r w:rsidR="00CC736A" w:rsidRPr="00932B08">
        <w:rPr>
          <w:color w:val="auto"/>
          <w:sz w:val="22"/>
          <w:lang w:val="ro-RO"/>
        </w:rPr>
        <w:t>ț</w:t>
      </w:r>
      <w:r w:rsidR="00893E25" w:rsidRPr="00932B08">
        <w:rPr>
          <w:color w:val="auto"/>
          <w:sz w:val="22"/>
          <w:lang w:val="ro-RO"/>
        </w:rPr>
        <w:t>i</w:t>
      </w:r>
      <w:r w:rsidRPr="00932B08">
        <w:rPr>
          <w:color w:val="auto"/>
          <w:sz w:val="22"/>
          <w:lang w:val="ro-RO"/>
        </w:rPr>
        <w:t>”</w:t>
      </w:r>
      <w:r w:rsidR="00893E25" w:rsidRPr="00932B08">
        <w:rPr>
          <w:color w:val="auto"/>
          <w:sz w:val="22"/>
          <w:lang w:val="ro-RO"/>
        </w:rPr>
        <w:t>.</w:t>
      </w:r>
      <w:r w:rsidRPr="00932B08">
        <w:rPr>
          <w:rStyle w:val="FootnoteReference"/>
          <w:color w:val="auto"/>
          <w:sz w:val="22"/>
          <w:lang w:val="ro-RO"/>
        </w:rPr>
        <w:footnoteReference w:id="6"/>
      </w:r>
      <w:r w:rsidRPr="00932B08">
        <w:rPr>
          <w:color w:val="auto"/>
          <w:sz w:val="22"/>
          <w:lang w:val="ro-RO"/>
        </w:rPr>
        <w:t xml:space="preserve"> Prin urmare, pentru identificarea persoanelor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se vor folosi întrebările propuse de Washington Group on </w:t>
      </w:r>
      <w:proofErr w:type="spellStart"/>
      <w:r w:rsidRPr="00932B08">
        <w:rPr>
          <w:color w:val="auto"/>
          <w:sz w:val="22"/>
          <w:lang w:val="ro-RO"/>
        </w:rPr>
        <w:t>Disability</w:t>
      </w:r>
      <w:proofErr w:type="spellEnd"/>
      <w:r w:rsidRPr="00932B08">
        <w:rPr>
          <w:color w:val="auto"/>
          <w:sz w:val="22"/>
          <w:lang w:val="ro-RO"/>
        </w:rPr>
        <w:t>.</w:t>
      </w:r>
      <w:r w:rsidRPr="00932B08">
        <w:rPr>
          <w:rStyle w:val="FootnoteReference"/>
          <w:color w:val="auto"/>
          <w:sz w:val="22"/>
          <w:lang w:val="ro-RO"/>
        </w:rPr>
        <w:footnoteReference w:id="7"/>
      </w:r>
    </w:p>
    <w:p w14:paraId="5BA3B7B4" w14:textId="09068D08" w:rsidR="00C016D7" w:rsidRPr="00932B08" w:rsidRDefault="00C016D7" w:rsidP="00C016D7">
      <w:pPr>
        <w:pStyle w:val="Graphbullet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Ave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dificultă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de a vedea, chiar dacă purta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ochelari?</w:t>
      </w:r>
    </w:p>
    <w:p w14:paraId="32CB5E44" w14:textId="1B1A9B1D" w:rsidR="00C016D7" w:rsidRPr="00932B08" w:rsidRDefault="00C016D7" w:rsidP="00C016D7">
      <w:pPr>
        <w:pStyle w:val="Graphbullet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Ave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dificultă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de auz, chiar dacă utiliza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un aparat auditiv?</w:t>
      </w:r>
    </w:p>
    <w:p w14:paraId="3EEC236E" w14:textId="42279F8B" w:rsidR="00C016D7" w:rsidRPr="00932B08" w:rsidRDefault="00C016D7" w:rsidP="00C016D7">
      <w:pPr>
        <w:pStyle w:val="Graphbullet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Ave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dificultă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de a merge sau urca trepte?</w:t>
      </w:r>
    </w:p>
    <w:p w14:paraId="04180CCE" w14:textId="665D24BB" w:rsidR="00C016D7" w:rsidRPr="00932B08" w:rsidRDefault="00C016D7" w:rsidP="00C016D7">
      <w:pPr>
        <w:pStyle w:val="Graphbullet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lastRenderedPageBreak/>
        <w:t>Ave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dificultă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de a vă aminti sau de a vă concentra?</w:t>
      </w:r>
    </w:p>
    <w:p w14:paraId="29AFE625" w14:textId="330DEA1E" w:rsidR="00C016D7" w:rsidRPr="00932B08" w:rsidRDefault="00C016D7" w:rsidP="00C016D7">
      <w:pPr>
        <w:pStyle w:val="Graphbullet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Ave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dificultă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cu îngrijirea personală, cum ar fi să vă spăla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sau să vă îmbrăca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i?</w:t>
      </w:r>
    </w:p>
    <w:p w14:paraId="5C1CF2D4" w14:textId="13C1ADD8" w:rsidR="00C016D7" w:rsidRPr="00932B08" w:rsidRDefault="00C016D7" w:rsidP="00C016D7">
      <w:pPr>
        <w:pStyle w:val="Graphbullet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Folosind limbajul dumneavoastră obi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nuit, ave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dificultă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în a comunica, de exemplu, să în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elege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sau să fi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în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eles?</w:t>
      </w:r>
    </w:p>
    <w:p w14:paraId="7937CF9D" w14:textId="340A9F1A" w:rsidR="00C247E7" w:rsidRPr="00932B08" w:rsidRDefault="00C247E7" w:rsidP="00893E25">
      <w:pPr>
        <w:spacing w:after="0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În Republica Moldova, persoanele care de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in un certificat oficial de încadrare în</w:t>
      </w:r>
      <w:r w:rsidR="00BD3607" w:rsidRPr="00932B08">
        <w:rPr>
          <w:color w:val="auto"/>
          <w:sz w:val="22"/>
          <w:lang w:val="ro-RO"/>
        </w:rPr>
        <w:t>tr-un</w:t>
      </w:r>
      <w:r w:rsidRPr="00932B08">
        <w:rPr>
          <w:color w:val="auto"/>
          <w:sz w:val="22"/>
          <w:lang w:val="ro-RO"/>
        </w:rPr>
        <w:t xml:space="preserve"> grad de dizabilitate reprezintă 6,5% din </w:t>
      </w:r>
      <w:r w:rsidR="0027124A" w:rsidRPr="00932B08">
        <w:rPr>
          <w:color w:val="auto"/>
          <w:sz w:val="22"/>
          <w:lang w:val="ro-RO"/>
        </w:rPr>
        <w:t>popula</w:t>
      </w:r>
      <w:r w:rsidR="00CC736A" w:rsidRPr="00932B08">
        <w:rPr>
          <w:color w:val="auto"/>
          <w:sz w:val="22"/>
          <w:lang w:val="ro-RO"/>
        </w:rPr>
        <w:t>ț</w:t>
      </w:r>
      <w:r w:rsidR="0027124A" w:rsidRPr="00932B08">
        <w:rPr>
          <w:color w:val="auto"/>
          <w:sz w:val="22"/>
          <w:lang w:val="ro-RO"/>
        </w:rPr>
        <w:t>ia</w:t>
      </w:r>
      <w:r w:rsidRPr="00932B08">
        <w:rPr>
          <w:color w:val="auto"/>
          <w:sz w:val="22"/>
          <w:lang w:val="ro-RO"/>
        </w:rPr>
        <w:t xml:space="preserve"> totală a </w:t>
      </w:r>
      <w:r w:rsidR="00CC736A" w:rsidRPr="00932B08">
        <w:rPr>
          <w:color w:val="auto"/>
          <w:sz w:val="22"/>
          <w:lang w:val="ro-RO"/>
        </w:rPr>
        <w:t>ț</w:t>
      </w:r>
      <w:r w:rsidR="00893E25" w:rsidRPr="00932B08">
        <w:rPr>
          <w:color w:val="auto"/>
          <w:sz w:val="22"/>
          <w:lang w:val="ro-RO"/>
        </w:rPr>
        <w:t>ă</w:t>
      </w:r>
      <w:r w:rsidR="0027124A" w:rsidRPr="00932B08">
        <w:rPr>
          <w:color w:val="auto"/>
          <w:sz w:val="22"/>
          <w:lang w:val="ro-RO"/>
        </w:rPr>
        <w:t>rii</w:t>
      </w:r>
      <w:r w:rsidRPr="00932B08">
        <w:rPr>
          <w:color w:val="auto"/>
          <w:sz w:val="22"/>
          <w:lang w:val="ro-RO"/>
        </w:rPr>
        <w:t xml:space="preserve"> cu re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edin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obi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nuită, iar copiii cu </w:t>
      </w:r>
      <w:r w:rsidR="0027124A" w:rsidRPr="00932B08">
        <w:rPr>
          <w:color w:val="auto"/>
          <w:sz w:val="22"/>
          <w:lang w:val="ro-RO"/>
        </w:rPr>
        <w:t>dizabilită</w:t>
      </w:r>
      <w:r w:rsidR="00CC736A" w:rsidRPr="00932B08">
        <w:rPr>
          <w:color w:val="auto"/>
          <w:sz w:val="22"/>
          <w:lang w:val="ro-RO"/>
        </w:rPr>
        <w:t>ț</w:t>
      </w:r>
      <w:r w:rsidR="0027124A" w:rsidRPr="00932B08">
        <w:rPr>
          <w:color w:val="auto"/>
          <w:sz w:val="22"/>
          <w:lang w:val="ro-RO"/>
        </w:rPr>
        <w:t>i</w:t>
      </w:r>
      <w:r w:rsidR="00F15807" w:rsidRPr="00932B08">
        <w:rPr>
          <w:color w:val="auto"/>
          <w:sz w:val="22"/>
          <w:lang w:val="ro-RO"/>
        </w:rPr>
        <w:t xml:space="preserve"> </w:t>
      </w:r>
      <w:r w:rsidR="00893E25" w:rsidRPr="00932B08">
        <w:rPr>
          <w:color w:val="auto"/>
          <w:sz w:val="22"/>
          <w:lang w:val="ro-RO"/>
        </w:rPr>
        <w:t xml:space="preserve">– </w:t>
      </w:r>
      <w:r w:rsidR="00F15807" w:rsidRPr="00932B08">
        <w:rPr>
          <w:color w:val="auto"/>
          <w:sz w:val="22"/>
          <w:lang w:val="ro-RO"/>
        </w:rPr>
        <w:t>respectiv</w:t>
      </w:r>
      <w:r w:rsidRPr="00932B08">
        <w:rPr>
          <w:color w:val="auto"/>
          <w:sz w:val="22"/>
          <w:lang w:val="ro-RO"/>
        </w:rPr>
        <w:t xml:space="preserve"> 1,9% din numărul total al copiilor.</w:t>
      </w:r>
      <w:r w:rsidR="0027124A" w:rsidRPr="00932B08">
        <w:rPr>
          <w:rStyle w:val="FootnoteReference"/>
          <w:color w:val="auto"/>
          <w:sz w:val="22"/>
          <w:lang w:val="ro-RO"/>
        </w:rPr>
        <w:footnoteReference w:id="8"/>
      </w:r>
      <w:r w:rsidR="00AC515D" w:rsidRPr="00932B08">
        <w:rPr>
          <w:color w:val="auto"/>
          <w:sz w:val="22"/>
          <w:lang w:val="ro-RO"/>
        </w:rPr>
        <w:t xml:space="preserve"> În Ucraina</w:t>
      </w:r>
      <w:r w:rsidR="00BD3607" w:rsidRPr="00932B08">
        <w:rPr>
          <w:color w:val="auto"/>
          <w:sz w:val="22"/>
          <w:lang w:val="ro-RO"/>
        </w:rPr>
        <w:t>,</w:t>
      </w:r>
      <w:r w:rsidR="00AC515D" w:rsidRPr="00932B08">
        <w:rPr>
          <w:color w:val="auto"/>
          <w:sz w:val="22"/>
          <w:lang w:val="ro-RO"/>
        </w:rPr>
        <w:t xml:space="preserve"> persoanele cu dizabilită</w:t>
      </w:r>
      <w:r w:rsidR="00CC736A" w:rsidRPr="00932B08">
        <w:rPr>
          <w:color w:val="auto"/>
          <w:sz w:val="22"/>
          <w:lang w:val="ro-RO"/>
        </w:rPr>
        <w:t>ț</w:t>
      </w:r>
      <w:r w:rsidR="00AC515D" w:rsidRPr="00932B08">
        <w:rPr>
          <w:color w:val="auto"/>
          <w:sz w:val="22"/>
          <w:lang w:val="ro-RO"/>
        </w:rPr>
        <w:t>i constituie</w:t>
      </w:r>
      <w:r w:rsidR="00BD3607" w:rsidRPr="00932B08">
        <w:rPr>
          <w:color w:val="auto"/>
          <w:sz w:val="22"/>
          <w:lang w:val="ro-RO"/>
        </w:rPr>
        <w:t>,</w:t>
      </w:r>
      <w:r w:rsidR="00AC515D" w:rsidRPr="00932B08">
        <w:rPr>
          <w:color w:val="auto"/>
          <w:sz w:val="22"/>
          <w:lang w:val="ro-RO"/>
        </w:rPr>
        <w:t xml:space="preserve"> de asemenea, 6,58% din totalul popula</w:t>
      </w:r>
      <w:r w:rsidR="00CC736A" w:rsidRPr="00932B08">
        <w:rPr>
          <w:color w:val="auto"/>
          <w:sz w:val="22"/>
          <w:lang w:val="ro-RO"/>
        </w:rPr>
        <w:t>ț</w:t>
      </w:r>
      <w:r w:rsidR="00AC515D" w:rsidRPr="00932B08">
        <w:rPr>
          <w:color w:val="auto"/>
          <w:sz w:val="22"/>
          <w:lang w:val="ro-RO"/>
        </w:rPr>
        <w:t>iei.</w:t>
      </w:r>
      <w:r w:rsidR="00AC515D" w:rsidRPr="00932B08">
        <w:rPr>
          <w:rStyle w:val="FootnoteReference"/>
          <w:color w:val="auto"/>
          <w:sz w:val="22"/>
          <w:lang w:val="ro-RO"/>
        </w:rPr>
        <w:footnoteReference w:id="9"/>
      </w:r>
      <w:r w:rsidR="00AC515D" w:rsidRPr="00932B08">
        <w:rPr>
          <w:color w:val="auto"/>
          <w:sz w:val="22"/>
          <w:lang w:val="ro-RO"/>
        </w:rPr>
        <w:t xml:space="preserve"> </w:t>
      </w:r>
    </w:p>
    <w:p w14:paraId="7C1835C0" w14:textId="06D28516" w:rsidR="00F61D97" w:rsidRPr="00932B08" w:rsidRDefault="00F61D97" w:rsidP="00BD3607">
      <w:pPr>
        <w:spacing w:after="0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În declara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ia oficială a Comitetului ONU privind drepturile persoanelor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din 14 aprilie 2022, acesta î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exprimă </w:t>
      </w:r>
      <w:r w:rsidR="00DC5809" w:rsidRPr="00932B08">
        <w:rPr>
          <w:color w:val="auto"/>
          <w:sz w:val="22"/>
          <w:lang w:val="ro-RO"/>
        </w:rPr>
        <w:t>îngrijorarea</w:t>
      </w:r>
      <w:r w:rsidRPr="00932B08">
        <w:rPr>
          <w:color w:val="auto"/>
          <w:sz w:val="22"/>
          <w:lang w:val="ro-RO"/>
        </w:rPr>
        <w:t xml:space="preserve"> profundă de situa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ia persoanelor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din Ucraina. Comitetul îndeamnă toate statele, agen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iile ONU, societatea civilă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alte păr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interesate</w:t>
      </w:r>
      <w:r w:rsidR="00BD3607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implicate în ac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iunea umanitară</w:t>
      </w:r>
      <w:r w:rsidR="00BD3607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să recunoască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să răspundă cerin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elor persoanelor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i. Trebuie luate măsuri pentru a se asigura că toate persoanele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sunt luate în considerare, sunt protejate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au acces imediat la ajutor umanitar, 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inând cont de cerin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ele lor individuale de sprijin. </w:t>
      </w:r>
      <w:r w:rsidR="008E560B" w:rsidRPr="00932B08">
        <w:rPr>
          <w:color w:val="auto"/>
          <w:sz w:val="22"/>
          <w:lang w:val="ro-RO"/>
        </w:rPr>
        <w:t xml:space="preserve">Trebuie </w:t>
      </w:r>
      <w:r w:rsidRPr="00932B08">
        <w:rPr>
          <w:color w:val="auto"/>
          <w:sz w:val="22"/>
          <w:lang w:val="ro-RO"/>
        </w:rPr>
        <w:t>să beneficieze de un sprijin adaptat cerin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elor lor individuale la punctele de trecere a frontierei, unită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8E560B" w:rsidRPr="00932B08">
        <w:rPr>
          <w:color w:val="auto"/>
          <w:sz w:val="22"/>
          <w:lang w:val="ro-RO"/>
        </w:rPr>
        <w:t>le</w:t>
      </w:r>
      <w:r w:rsidRPr="00932B08">
        <w:rPr>
          <w:color w:val="auto"/>
          <w:sz w:val="22"/>
          <w:lang w:val="ro-RO"/>
        </w:rPr>
        <w:t xml:space="preserve"> de primire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de cazare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să li se acorde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ă pentru </w:t>
      </w:r>
      <w:r w:rsidR="008E560B" w:rsidRPr="00932B08">
        <w:rPr>
          <w:color w:val="auto"/>
          <w:sz w:val="22"/>
          <w:lang w:val="ro-RO"/>
        </w:rPr>
        <w:t>transport</w:t>
      </w:r>
      <w:r w:rsidRPr="00932B08">
        <w:rPr>
          <w:color w:val="auto"/>
          <w:sz w:val="22"/>
          <w:lang w:val="ro-RO"/>
        </w:rPr>
        <w:t>.</w:t>
      </w:r>
      <w:r w:rsidR="00EC60A4" w:rsidRPr="00932B08">
        <w:rPr>
          <w:rStyle w:val="FootnoteReference"/>
          <w:color w:val="auto"/>
          <w:sz w:val="22"/>
          <w:lang w:val="ro-RO"/>
        </w:rPr>
        <w:footnoteReference w:id="10"/>
      </w:r>
    </w:p>
    <w:p w14:paraId="05BBB098" w14:textId="77777777" w:rsidR="00F61D97" w:rsidRPr="00932B08" w:rsidRDefault="00F61D97" w:rsidP="00283B02">
      <w:pPr>
        <w:spacing w:after="0"/>
        <w:jc w:val="both"/>
        <w:rPr>
          <w:color w:val="auto"/>
          <w:sz w:val="22"/>
          <w:lang w:val="ro-RO"/>
        </w:rPr>
      </w:pPr>
    </w:p>
    <w:p w14:paraId="2213553C" w14:textId="62FF8286" w:rsidR="00583AC7" w:rsidRPr="00932B08" w:rsidRDefault="00590880" w:rsidP="00283B02">
      <w:pPr>
        <w:pStyle w:val="Heading2"/>
        <w:jc w:val="both"/>
        <w:rPr>
          <w:lang w:val="ro-RO"/>
        </w:rPr>
      </w:pPr>
      <w:bookmarkStart w:id="4" w:name="_Toc125841167"/>
      <w:r w:rsidRPr="00932B08">
        <w:rPr>
          <w:lang w:val="ro-RO"/>
        </w:rPr>
        <w:t>Metodologia</w:t>
      </w:r>
      <w:r w:rsidR="0036525B" w:rsidRPr="00932B08">
        <w:rPr>
          <w:lang w:val="ro-RO"/>
        </w:rPr>
        <w:t xml:space="preserve"> de cercetare</w:t>
      </w:r>
      <w:bookmarkEnd w:id="4"/>
    </w:p>
    <w:p w14:paraId="0284C4C9" w14:textId="4D7F0F0D" w:rsidR="0036525B" w:rsidRPr="00932B08" w:rsidRDefault="0036525B" w:rsidP="0036525B">
      <w:pPr>
        <w:spacing w:after="0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Studiul face parte din activită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ile proiectului „Îmbunătă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irea mediului de protec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 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ucraineni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în Republica Moldova”</w:t>
      </w:r>
      <w:r w:rsidR="000D78E6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implementat de Centrul pentru Drepturile Persoanelor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(CDPD) cu sprijinul Consiliului N</w:t>
      </w:r>
      <w:r w:rsidR="000D78E6" w:rsidRPr="00932B08">
        <w:rPr>
          <w:color w:val="auto"/>
          <w:sz w:val="22"/>
          <w:lang w:val="ro-RO"/>
        </w:rPr>
        <w:t>orvegian pentru Refugia</w:t>
      </w:r>
      <w:r w:rsidR="00CC736A" w:rsidRPr="00932B08">
        <w:rPr>
          <w:color w:val="auto"/>
          <w:sz w:val="22"/>
          <w:lang w:val="ro-RO"/>
        </w:rPr>
        <w:t>ț</w:t>
      </w:r>
      <w:r w:rsidR="000D78E6" w:rsidRPr="00932B08">
        <w:rPr>
          <w:color w:val="auto"/>
          <w:sz w:val="22"/>
          <w:lang w:val="ro-RO"/>
        </w:rPr>
        <w:t>i (NRC)</w:t>
      </w:r>
      <w:r w:rsidRPr="00932B08">
        <w:rPr>
          <w:color w:val="auto"/>
          <w:sz w:val="22"/>
          <w:lang w:val="ro-RO"/>
        </w:rPr>
        <w:t>.</w:t>
      </w:r>
    </w:p>
    <w:p w14:paraId="547CD930" w14:textId="7BB3E8A1" w:rsidR="00590880" w:rsidRPr="00932B08" w:rsidRDefault="00590880" w:rsidP="00283B02">
      <w:pPr>
        <w:spacing w:after="0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b/>
          <w:bCs/>
          <w:color w:val="auto"/>
          <w:sz w:val="22"/>
          <w:lang w:val="ro-RO"/>
        </w:rPr>
        <w:t>Scopul studiului</w:t>
      </w:r>
      <w:r w:rsidRPr="00932B08">
        <w:rPr>
          <w:rFonts w:cstheme="minorHAnsi"/>
          <w:color w:val="auto"/>
          <w:sz w:val="22"/>
          <w:lang w:val="ro-RO"/>
        </w:rPr>
        <w:t xml:space="preserve"> este de a identifica priorită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ile umanitare prin analiza nevoilor comunită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 xml:space="preserve">ilor afectate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i</w:t>
      </w:r>
      <w:r w:rsidR="000D78E6" w:rsidRPr="00932B08">
        <w:rPr>
          <w:rFonts w:cstheme="minorHAnsi"/>
          <w:color w:val="auto"/>
          <w:sz w:val="22"/>
          <w:lang w:val="ro-RO"/>
        </w:rPr>
        <w:t xml:space="preserve"> a mecanismelor lor de adaptare,</w:t>
      </w:r>
      <w:r w:rsidRPr="00932B08">
        <w:rPr>
          <w:rFonts w:cstheme="minorHAnsi"/>
          <w:color w:val="auto"/>
          <w:sz w:val="22"/>
          <w:lang w:val="ro-RO"/>
        </w:rPr>
        <w:t xml:space="preserve"> precum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 xml:space="preserve">i </w:t>
      </w:r>
      <w:r w:rsidR="005746EB" w:rsidRPr="00932B08">
        <w:rPr>
          <w:rFonts w:cstheme="minorHAnsi"/>
          <w:color w:val="auto"/>
          <w:sz w:val="22"/>
          <w:lang w:val="ro-RO"/>
        </w:rPr>
        <w:t xml:space="preserve">prin </w:t>
      </w:r>
      <w:r w:rsidRPr="00932B08">
        <w:rPr>
          <w:rFonts w:cstheme="minorHAnsi"/>
          <w:color w:val="auto"/>
          <w:sz w:val="22"/>
          <w:lang w:val="ro-RO"/>
        </w:rPr>
        <w:t>în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elegerea capacită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ilor de răspuns ale autorită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 xml:space="preserve">ilor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i a decalajelor care există între aceste nevoi, capacită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 xml:space="preserve">i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i condi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iile actuale ale refugia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ilor ucraineni cu dizabilită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 din Republica Moldova.</w:t>
      </w:r>
    </w:p>
    <w:p w14:paraId="54A4E6A5" w14:textId="5AEF6B3A" w:rsidR="00590880" w:rsidRPr="00932B08" w:rsidRDefault="00590880" w:rsidP="00283B02">
      <w:pPr>
        <w:spacing w:after="0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b/>
          <w:bCs/>
          <w:color w:val="auto"/>
          <w:sz w:val="22"/>
          <w:lang w:val="ro-RO"/>
        </w:rPr>
        <w:t>Obiectivele principale</w:t>
      </w:r>
      <w:r w:rsidRPr="00932B08">
        <w:rPr>
          <w:rFonts w:cstheme="minorHAnsi"/>
          <w:color w:val="auto"/>
          <w:sz w:val="22"/>
          <w:lang w:val="ro-RO"/>
        </w:rPr>
        <w:t xml:space="preserve"> ale studiului sunt:</w:t>
      </w:r>
    </w:p>
    <w:p w14:paraId="55312A79" w14:textId="1F872FC4" w:rsidR="00590880" w:rsidRPr="00932B08" w:rsidRDefault="00590880" w:rsidP="00283B02">
      <w:pPr>
        <w:spacing w:after="0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color w:val="auto"/>
          <w:sz w:val="22"/>
          <w:lang w:val="ro-RO"/>
        </w:rPr>
        <w:lastRenderedPageBreak/>
        <w:t>1. Identificarea nevoilor specifice ale refugia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ilor ucraineni cu dizabilită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 în ceea ce prive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te accesul la serviciile esen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iale, în special legate de locuin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ă, nutri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ie, educa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ie, sănătate, protec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 xml:space="preserve">ie, mobilitate, incluziune în comunitate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i participare.</w:t>
      </w:r>
    </w:p>
    <w:p w14:paraId="5A373853" w14:textId="2B8D35CA" w:rsidR="00590880" w:rsidRPr="00932B08" w:rsidRDefault="00590880" w:rsidP="00283B02">
      <w:pPr>
        <w:spacing w:after="0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color w:val="auto"/>
          <w:sz w:val="22"/>
          <w:lang w:val="ro-RO"/>
        </w:rPr>
        <w:t xml:space="preserve">2. Analiza cadrul legal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i cartografi</w:t>
      </w:r>
      <w:r w:rsidR="002909A6" w:rsidRPr="00932B08">
        <w:rPr>
          <w:rFonts w:cstheme="minorHAnsi"/>
          <w:color w:val="auto"/>
          <w:sz w:val="22"/>
          <w:lang w:val="ro-RO"/>
        </w:rPr>
        <w:t>erea</w:t>
      </w:r>
      <w:r w:rsidRPr="00932B08">
        <w:rPr>
          <w:rFonts w:cstheme="minorHAnsi"/>
          <w:color w:val="auto"/>
          <w:sz w:val="22"/>
          <w:lang w:val="ro-RO"/>
        </w:rPr>
        <w:t xml:space="preserve"> serviciil</w:t>
      </w:r>
      <w:r w:rsidR="002909A6" w:rsidRPr="00932B08">
        <w:rPr>
          <w:rFonts w:cstheme="minorHAnsi"/>
          <w:color w:val="auto"/>
          <w:sz w:val="22"/>
          <w:lang w:val="ro-RO"/>
        </w:rPr>
        <w:t>or</w:t>
      </w:r>
      <w:r w:rsidRPr="00932B08">
        <w:rPr>
          <w:rFonts w:cstheme="minorHAnsi"/>
          <w:color w:val="auto"/>
          <w:sz w:val="22"/>
          <w:lang w:val="ro-RO"/>
        </w:rPr>
        <w:t xml:space="preserve"> existente disponibile pentru refugia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ii ucraineni cu dizabilită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 xml:space="preserve">i: servicii de informare, adăpost, transport,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coli, furnizare de dispozitive de asisten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ă, servicii medicale etc.</w:t>
      </w:r>
    </w:p>
    <w:p w14:paraId="1B60E6B2" w14:textId="6FFDE573" w:rsidR="00590880" w:rsidRPr="00932B08" w:rsidRDefault="00590880" w:rsidP="00283B02">
      <w:pPr>
        <w:spacing w:after="0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color w:val="auto"/>
          <w:sz w:val="22"/>
          <w:lang w:val="ro-RO"/>
        </w:rPr>
        <w:t xml:space="preserve">3. Care sunt barierele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i factorii care permit accesul la serviciile de protec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ie de către refugia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ii ucraineni cu dizabilită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 xml:space="preserve">i. Acestea pot include bariere: de atitudine, de mediu/fizic, comunicare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i institu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ionale.</w:t>
      </w:r>
    </w:p>
    <w:p w14:paraId="6F7F05E4" w14:textId="292C5B0B" w:rsidR="00590880" w:rsidRPr="00932B08" w:rsidRDefault="00590880" w:rsidP="00283B02">
      <w:pPr>
        <w:spacing w:after="0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color w:val="auto"/>
          <w:sz w:val="22"/>
          <w:lang w:val="ro-RO"/>
        </w:rPr>
        <w:t>4. Cum pot varia riscurile de protec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 xml:space="preserve">ie pentru femei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i bărba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i, pentru persoane cu diferite tipuri de dizabilită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i, origine etnică, vârstă etc.</w:t>
      </w:r>
    </w:p>
    <w:p w14:paraId="7711E3C0" w14:textId="284F6899" w:rsidR="00590880" w:rsidRPr="00932B08" w:rsidRDefault="00D72814" w:rsidP="00283B02">
      <w:pPr>
        <w:pStyle w:val="Graphheading1"/>
        <w:jc w:val="both"/>
        <w:rPr>
          <w:sz w:val="22"/>
          <w:lang w:val="ro-RO"/>
        </w:rPr>
      </w:pPr>
      <w:r w:rsidRPr="00932B08">
        <w:rPr>
          <w:sz w:val="22"/>
          <w:lang w:val="ro-RO"/>
        </w:rPr>
        <w:t>Domenii-</w:t>
      </w:r>
      <w:r w:rsidR="00590880" w:rsidRPr="00932B08">
        <w:rPr>
          <w:sz w:val="22"/>
          <w:lang w:val="ro-RO"/>
        </w:rPr>
        <w:t>cheie de evaluare a nevoilor:</w:t>
      </w:r>
    </w:p>
    <w:p w14:paraId="045B3A8F" w14:textId="765D1F76" w:rsidR="00590880" w:rsidRPr="00932B08" w:rsidRDefault="00590880" w:rsidP="00283B02">
      <w:pPr>
        <w:pStyle w:val="Graphbullet2"/>
        <w:spacing w:line="360" w:lineRule="auto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Documentare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înregistrare</w:t>
      </w:r>
      <w:r w:rsidR="00CB4349" w:rsidRPr="00932B08">
        <w:rPr>
          <w:color w:val="auto"/>
          <w:sz w:val="22"/>
          <w:lang w:val="ro-RO"/>
        </w:rPr>
        <w:t>;</w:t>
      </w:r>
    </w:p>
    <w:p w14:paraId="3AE23287" w14:textId="18480B23" w:rsidR="00590880" w:rsidRPr="00932B08" w:rsidRDefault="00590880" w:rsidP="00283B02">
      <w:pPr>
        <w:pStyle w:val="Graphbullet2"/>
        <w:spacing w:line="360" w:lineRule="auto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Cazare</w:t>
      </w:r>
      <w:r w:rsidR="00CB4349" w:rsidRPr="00932B08">
        <w:rPr>
          <w:color w:val="auto"/>
          <w:sz w:val="22"/>
          <w:lang w:val="ro-RO"/>
        </w:rPr>
        <w:t>;</w:t>
      </w:r>
    </w:p>
    <w:p w14:paraId="12B92FD3" w14:textId="1B1F525A" w:rsidR="00590880" w:rsidRPr="00932B08" w:rsidRDefault="00590880" w:rsidP="00283B02">
      <w:pPr>
        <w:pStyle w:val="Graphbullet2"/>
        <w:spacing w:line="360" w:lineRule="auto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Venituri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acces la muncă</w:t>
      </w:r>
      <w:r w:rsidR="00CB4349" w:rsidRPr="00932B08">
        <w:rPr>
          <w:color w:val="auto"/>
          <w:sz w:val="22"/>
          <w:lang w:val="ro-RO"/>
        </w:rPr>
        <w:t>;</w:t>
      </w:r>
    </w:p>
    <w:p w14:paraId="656C6FC4" w14:textId="7FB8C53D" w:rsidR="00590880" w:rsidRPr="00932B08" w:rsidRDefault="00D72814" w:rsidP="00283B02">
      <w:pPr>
        <w:pStyle w:val="Graphbullet2"/>
        <w:spacing w:line="360" w:lineRule="auto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Acces</w:t>
      </w:r>
      <w:r w:rsidR="00590880" w:rsidRPr="00932B08">
        <w:rPr>
          <w:color w:val="auto"/>
          <w:sz w:val="22"/>
          <w:lang w:val="ro-RO"/>
        </w:rPr>
        <w:t xml:space="preserve"> la servicii de educa</w:t>
      </w:r>
      <w:r w:rsidR="00CC736A" w:rsidRPr="00932B08">
        <w:rPr>
          <w:color w:val="auto"/>
          <w:sz w:val="22"/>
          <w:lang w:val="ro-RO"/>
        </w:rPr>
        <w:t>ț</w:t>
      </w:r>
      <w:r w:rsidR="00590880" w:rsidRPr="00932B08">
        <w:rPr>
          <w:color w:val="auto"/>
          <w:sz w:val="22"/>
          <w:lang w:val="ro-RO"/>
        </w:rPr>
        <w:t xml:space="preserve">ie </w:t>
      </w:r>
      <w:r w:rsidR="00CC736A" w:rsidRPr="00932B08">
        <w:rPr>
          <w:color w:val="auto"/>
          <w:sz w:val="22"/>
          <w:lang w:val="ro-RO"/>
        </w:rPr>
        <w:t>ș</w:t>
      </w:r>
      <w:r w:rsidR="00590880" w:rsidRPr="00932B08">
        <w:rPr>
          <w:color w:val="auto"/>
          <w:sz w:val="22"/>
          <w:lang w:val="ro-RO"/>
        </w:rPr>
        <w:t>i sănătate</w:t>
      </w:r>
      <w:r w:rsidR="00CB4349" w:rsidRPr="00932B08">
        <w:rPr>
          <w:color w:val="auto"/>
          <w:sz w:val="22"/>
          <w:lang w:val="ro-RO"/>
        </w:rPr>
        <w:t>;</w:t>
      </w:r>
    </w:p>
    <w:p w14:paraId="0C08A24D" w14:textId="5E069413" w:rsidR="00590880" w:rsidRPr="00932B08" w:rsidRDefault="00590880" w:rsidP="00283B02">
      <w:pPr>
        <w:pStyle w:val="Graphbullet2"/>
        <w:spacing w:line="360" w:lineRule="auto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</w:t>
      </w:r>
      <w:r w:rsidR="00CB4349" w:rsidRPr="00932B08">
        <w:rPr>
          <w:color w:val="auto"/>
          <w:sz w:val="22"/>
          <w:lang w:val="ro-RO"/>
        </w:rPr>
        <w:t>;</w:t>
      </w:r>
    </w:p>
    <w:p w14:paraId="42470D42" w14:textId="597245F7" w:rsidR="00590880" w:rsidRPr="00932B08" w:rsidRDefault="00590880" w:rsidP="00283B02">
      <w:pPr>
        <w:pStyle w:val="Graphbullet2"/>
        <w:spacing w:line="360" w:lineRule="auto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Siguran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</w:t>
      </w:r>
      <w:r w:rsidR="00A40B42" w:rsidRPr="00932B08">
        <w:rPr>
          <w:color w:val="auto"/>
          <w:sz w:val="22"/>
          <w:lang w:val="ro-RO"/>
        </w:rPr>
        <w:t xml:space="preserve"> </w:t>
      </w:r>
      <w:r w:rsidR="00CC736A" w:rsidRPr="00932B08">
        <w:rPr>
          <w:color w:val="auto"/>
          <w:sz w:val="22"/>
          <w:lang w:val="ro-RO"/>
        </w:rPr>
        <w:t>ș</w:t>
      </w:r>
      <w:r w:rsidR="00A40B42" w:rsidRPr="00932B08">
        <w:rPr>
          <w:color w:val="auto"/>
          <w:sz w:val="22"/>
          <w:lang w:val="ro-RO"/>
        </w:rPr>
        <w:t>i</w:t>
      </w:r>
      <w:r w:rsidR="00CB4349" w:rsidRPr="00932B08">
        <w:rPr>
          <w:color w:val="auto"/>
          <w:sz w:val="22"/>
          <w:lang w:val="ro-RO"/>
        </w:rPr>
        <w:t xml:space="preserve"> incluziune.</w:t>
      </w:r>
    </w:p>
    <w:p w14:paraId="50EAFBA5" w14:textId="0A903948" w:rsidR="000A3207" w:rsidRPr="00932B08" w:rsidRDefault="000A3207" w:rsidP="00283B02">
      <w:pPr>
        <w:pStyle w:val="Graphheading1"/>
        <w:jc w:val="both"/>
        <w:rPr>
          <w:sz w:val="22"/>
          <w:lang w:val="ro-RO"/>
        </w:rPr>
      </w:pPr>
      <w:r w:rsidRPr="00932B08">
        <w:rPr>
          <w:sz w:val="22"/>
          <w:lang w:val="ro-RO"/>
        </w:rPr>
        <w:t>PĂR</w:t>
      </w:r>
      <w:r w:rsidR="00CC736A" w:rsidRPr="00932B08">
        <w:rPr>
          <w:sz w:val="22"/>
          <w:lang w:val="ro-RO"/>
        </w:rPr>
        <w:t>Ț</w:t>
      </w:r>
      <w:r w:rsidRPr="00932B08">
        <w:rPr>
          <w:sz w:val="22"/>
          <w:lang w:val="ro-RO"/>
        </w:rPr>
        <w:t>ILE INTERESATE</w:t>
      </w:r>
    </w:p>
    <w:p w14:paraId="61C4CB3F" w14:textId="5309D353" w:rsidR="000A3207" w:rsidRPr="00932B08" w:rsidRDefault="000A3207" w:rsidP="00283B02">
      <w:p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Evaluarea nevoilor </w:t>
      </w:r>
      <w:r w:rsidR="003E7F7D" w:rsidRPr="00932B08">
        <w:rPr>
          <w:color w:val="auto"/>
          <w:sz w:val="22"/>
          <w:lang w:val="ro-RO"/>
        </w:rPr>
        <w:t>a fost</w:t>
      </w:r>
      <w:r w:rsidRPr="00932B08">
        <w:rPr>
          <w:color w:val="auto"/>
          <w:sz w:val="22"/>
          <w:lang w:val="ro-RO"/>
        </w:rPr>
        <w:t xml:space="preserve"> realizată prin colectarea de informa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de la următoarele păr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interesate:</w:t>
      </w:r>
    </w:p>
    <w:p w14:paraId="55B615B7" w14:textId="183409BA" w:rsidR="000A3207" w:rsidRPr="00932B08" w:rsidRDefault="000A3207" w:rsidP="00283B02">
      <w:p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1. Persoane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strămutate din Ucraina</w:t>
      </w:r>
      <w:r w:rsidR="00D72814" w:rsidRPr="00932B08">
        <w:rPr>
          <w:color w:val="auto"/>
          <w:sz w:val="22"/>
          <w:lang w:val="ro-RO"/>
        </w:rPr>
        <w:t>.</w:t>
      </w:r>
    </w:p>
    <w:p w14:paraId="1132FE03" w14:textId="59278016" w:rsidR="000A3207" w:rsidRPr="00932B08" w:rsidRDefault="000A3207" w:rsidP="00D72814">
      <w:p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Se vor avea în vedere nevoile persoanelor cu diferite tipuri de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i: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senzoriale (deficien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e de vedere, </w:t>
      </w:r>
      <w:r w:rsidR="00D72814" w:rsidRPr="00932B08">
        <w:rPr>
          <w:color w:val="auto"/>
          <w:sz w:val="22"/>
          <w:lang w:val="ro-RO"/>
        </w:rPr>
        <w:t>de auz</w:t>
      </w:r>
      <w:r w:rsidRPr="00932B08">
        <w:rPr>
          <w:color w:val="auto"/>
          <w:sz w:val="22"/>
          <w:lang w:val="ro-RO"/>
        </w:rPr>
        <w:t>), fizice (deficien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e de mobilitate), dizabilitate intelectuală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psihosocială. O aten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 deosebită va fi acordată provocărilor cu care se confruntă femeile, copiii, persoanele în vârstă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i.</w:t>
      </w:r>
    </w:p>
    <w:p w14:paraId="6C476D9D" w14:textId="023369B7" w:rsidR="000A3207" w:rsidRPr="00932B08" w:rsidRDefault="00160C60" w:rsidP="00283B02">
      <w:p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2. Rude</w:t>
      </w:r>
      <w:r w:rsidR="000A3207" w:rsidRPr="00932B08">
        <w:rPr>
          <w:color w:val="auto"/>
          <w:sz w:val="22"/>
          <w:lang w:val="ro-RO"/>
        </w:rPr>
        <w:t>, membri</w:t>
      </w:r>
      <w:r w:rsidRPr="00932B08">
        <w:rPr>
          <w:color w:val="auto"/>
          <w:sz w:val="22"/>
          <w:lang w:val="ro-RO"/>
        </w:rPr>
        <w:t xml:space="preserve"> a</w:t>
      </w:r>
      <w:r w:rsidR="000A3207" w:rsidRPr="00932B08">
        <w:rPr>
          <w:color w:val="auto"/>
          <w:sz w:val="22"/>
          <w:lang w:val="ro-RO"/>
        </w:rPr>
        <w:t xml:space="preserve">i </w:t>
      </w:r>
      <w:r w:rsidR="00D72814" w:rsidRPr="00932B08">
        <w:rPr>
          <w:color w:val="auto"/>
          <w:sz w:val="22"/>
          <w:lang w:val="ro-RO"/>
        </w:rPr>
        <w:t xml:space="preserve">familiei </w:t>
      </w:r>
      <w:r w:rsidR="00CC736A" w:rsidRPr="00932B08">
        <w:rPr>
          <w:color w:val="auto"/>
          <w:sz w:val="22"/>
          <w:lang w:val="ro-RO"/>
        </w:rPr>
        <w:t>ș</w:t>
      </w:r>
      <w:r w:rsidR="00D72814" w:rsidRPr="00932B08">
        <w:rPr>
          <w:color w:val="auto"/>
          <w:sz w:val="22"/>
          <w:lang w:val="ro-RO"/>
        </w:rPr>
        <w:t>i persoanele-</w:t>
      </w:r>
      <w:r w:rsidR="000A3207" w:rsidRPr="00932B08">
        <w:rPr>
          <w:color w:val="auto"/>
          <w:sz w:val="22"/>
          <w:lang w:val="ro-RO"/>
        </w:rPr>
        <w:t>gazdă locale.</w:t>
      </w:r>
    </w:p>
    <w:p w14:paraId="0B45068A" w14:textId="6584D087" w:rsidR="000A3207" w:rsidRPr="00932B08" w:rsidRDefault="000A3207" w:rsidP="00283B02">
      <w:p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3. Lucrători</w:t>
      </w:r>
      <w:r w:rsidR="00160C60" w:rsidRPr="00932B08">
        <w:rPr>
          <w:color w:val="auto"/>
          <w:sz w:val="22"/>
          <w:lang w:val="ro-RO"/>
        </w:rPr>
        <w:t xml:space="preserve"> a</w:t>
      </w:r>
      <w:r w:rsidRPr="00932B08">
        <w:rPr>
          <w:color w:val="auto"/>
          <w:sz w:val="22"/>
          <w:lang w:val="ro-RO"/>
        </w:rPr>
        <w:t xml:space="preserve">i centrelor de </w:t>
      </w:r>
      <w:r w:rsidR="00140CAD" w:rsidRPr="00932B08">
        <w:rPr>
          <w:color w:val="auto"/>
          <w:sz w:val="22"/>
          <w:lang w:val="ro-RO"/>
        </w:rPr>
        <w:t xml:space="preserve">plasament temporar </w:t>
      </w:r>
      <w:r w:rsidRPr="00932B08">
        <w:rPr>
          <w:color w:val="auto"/>
          <w:sz w:val="22"/>
          <w:lang w:val="ro-RO"/>
        </w:rPr>
        <w:t>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140CAD" w:rsidRPr="00932B08">
        <w:rPr>
          <w:color w:val="auto"/>
          <w:sz w:val="22"/>
          <w:lang w:val="ro-RO"/>
        </w:rPr>
        <w:t xml:space="preserve"> (CPTR)</w:t>
      </w:r>
      <w:r w:rsidR="00160C60" w:rsidRPr="00932B08">
        <w:rPr>
          <w:color w:val="auto"/>
          <w:sz w:val="22"/>
          <w:lang w:val="ro-RO"/>
        </w:rPr>
        <w:t>.</w:t>
      </w:r>
    </w:p>
    <w:p w14:paraId="7218A230" w14:textId="721EE9BD" w:rsidR="000A3207" w:rsidRPr="00932B08" w:rsidRDefault="000A3207" w:rsidP="00160C60">
      <w:p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4. Lucrători ai ONG-urilor 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ionale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interna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ionale, </w:t>
      </w:r>
      <w:r w:rsidR="00577516" w:rsidRPr="00932B08">
        <w:rPr>
          <w:color w:val="auto"/>
          <w:sz w:val="22"/>
          <w:lang w:val="ro-RO"/>
        </w:rPr>
        <w:t>organiza</w:t>
      </w:r>
      <w:r w:rsidR="00CC736A" w:rsidRPr="00932B08">
        <w:rPr>
          <w:color w:val="auto"/>
          <w:sz w:val="22"/>
          <w:lang w:val="ro-RO"/>
        </w:rPr>
        <w:t>ț</w:t>
      </w:r>
      <w:r w:rsidR="00577516" w:rsidRPr="00932B08">
        <w:rPr>
          <w:color w:val="auto"/>
          <w:sz w:val="22"/>
          <w:lang w:val="ro-RO"/>
        </w:rPr>
        <w:t>ii</w:t>
      </w:r>
      <w:r w:rsidR="00160C60" w:rsidRPr="00932B08">
        <w:rPr>
          <w:color w:val="auto"/>
          <w:sz w:val="22"/>
          <w:lang w:val="ro-RO"/>
        </w:rPr>
        <w:t xml:space="preserve"> a</w:t>
      </w:r>
      <w:r w:rsidR="00577516" w:rsidRPr="00932B08">
        <w:rPr>
          <w:color w:val="auto"/>
          <w:sz w:val="22"/>
          <w:lang w:val="ro-RO"/>
        </w:rPr>
        <w:t>le persoanelor cu dizabilită</w:t>
      </w:r>
      <w:r w:rsidR="00CC736A" w:rsidRPr="00932B08">
        <w:rPr>
          <w:color w:val="auto"/>
          <w:sz w:val="22"/>
          <w:lang w:val="ro-RO"/>
        </w:rPr>
        <w:t>ț</w:t>
      </w:r>
      <w:r w:rsidR="00577516" w:rsidRPr="00932B08">
        <w:rPr>
          <w:color w:val="auto"/>
          <w:sz w:val="22"/>
          <w:lang w:val="ro-RO"/>
        </w:rPr>
        <w:t>i</w:t>
      </w:r>
      <w:r w:rsidRPr="00932B08">
        <w:rPr>
          <w:color w:val="auto"/>
          <w:sz w:val="22"/>
          <w:lang w:val="ro-RO"/>
        </w:rPr>
        <w:t xml:space="preserve"> care ajută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160C60" w:rsidRPr="00932B08">
        <w:rPr>
          <w:color w:val="auto"/>
          <w:sz w:val="22"/>
          <w:lang w:val="ro-RO"/>
        </w:rPr>
        <w:t>.</w:t>
      </w:r>
    </w:p>
    <w:p w14:paraId="36130546" w14:textId="4882F8AD" w:rsidR="000A3207" w:rsidRPr="00932B08" w:rsidRDefault="000A3207" w:rsidP="00160C60">
      <w:pPr>
        <w:jc w:val="both"/>
        <w:rPr>
          <w:sz w:val="22"/>
          <w:lang w:val="ro-RO"/>
        </w:rPr>
      </w:pPr>
      <w:r w:rsidRPr="00932B08">
        <w:rPr>
          <w:color w:val="auto"/>
          <w:sz w:val="22"/>
          <w:lang w:val="ro-RO"/>
        </w:rPr>
        <w:t>5. Reprezentan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ai autorită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ilor publice centrale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autorită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ilor locale care au programe 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i: Agen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ia 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ională 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Socială</w:t>
      </w:r>
      <w:r w:rsidR="003D3789" w:rsidRPr="00932B08">
        <w:rPr>
          <w:color w:val="auto"/>
          <w:sz w:val="22"/>
          <w:lang w:val="ro-RO"/>
        </w:rPr>
        <w:t xml:space="preserve"> (ANAS)</w:t>
      </w:r>
      <w:r w:rsidRPr="00932B08">
        <w:rPr>
          <w:color w:val="auto"/>
          <w:sz w:val="22"/>
          <w:lang w:val="ro-RO"/>
        </w:rPr>
        <w:t xml:space="preserve">, </w:t>
      </w:r>
      <w:r w:rsidR="00D5124F" w:rsidRPr="00932B08">
        <w:rPr>
          <w:color w:val="auto"/>
          <w:sz w:val="22"/>
          <w:lang w:val="ro-RO"/>
        </w:rPr>
        <w:t>O</w:t>
      </w:r>
      <w:r w:rsidRPr="00932B08">
        <w:rPr>
          <w:color w:val="auto"/>
          <w:sz w:val="22"/>
          <w:lang w:val="ro-RO"/>
        </w:rPr>
        <w:t>ficiul Avocatului Poporului</w:t>
      </w:r>
      <w:r w:rsidR="0096271C" w:rsidRPr="00932B08">
        <w:rPr>
          <w:color w:val="auto"/>
          <w:sz w:val="22"/>
          <w:lang w:val="ro-RO"/>
        </w:rPr>
        <w:t xml:space="preserve">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</w:t>
      </w:r>
      <w:r w:rsidR="001F2138" w:rsidRPr="00932B08">
        <w:rPr>
          <w:color w:val="auto"/>
          <w:sz w:val="22"/>
          <w:lang w:val="ro-RO"/>
        </w:rPr>
        <w:t>direc</w:t>
      </w:r>
      <w:r w:rsidR="00CC736A" w:rsidRPr="00932B08">
        <w:rPr>
          <w:color w:val="auto"/>
          <w:sz w:val="22"/>
          <w:lang w:val="ro-RO"/>
        </w:rPr>
        <w:t>ț</w:t>
      </w:r>
      <w:r w:rsidR="001F2138" w:rsidRPr="00932B08">
        <w:rPr>
          <w:color w:val="auto"/>
          <w:sz w:val="22"/>
          <w:lang w:val="ro-RO"/>
        </w:rPr>
        <w:t xml:space="preserve">iile </w:t>
      </w:r>
      <w:r w:rsidRPr="00932B08">
        <w:rPr>
          <w:color w:val="auto"/>
          <w:sz w:val="22"/>
          <w:lang w:val="ro-RO"/>
        </w:rPr>
        <w:t xml:space="preserve">locale de </w:t>
      </w:r>
      <w:r w:rsidR="001F2138" w:rsidRPr="00932B08">
        <w:rPr>
          <w:color w:val="auto"/>
          <w:sz w:val="22"/>
          <w:lang w:val="ro-RO"/>
        </w:rPr>
        <w:t>asisten</w:t>
      </w:r>
      <w:r w:rsidR="00CC736A" w:rsidRPr="00932B08">
        <w:rPr>
          <w:color w:val="auto"/>
          <w:sz w:val="22"/>
          <w:lang w:val="ro-RO"/>
        </w:rPr>
        <w:t>ț</w:t>
      </w:r>
      <w:r w:rsidR="001F2138" w:rsidRPr="00932B08">
        <w:rPr>
          <w:color w:val="auto"/>
          <w:sz w:val="22"/>
          <w:lang w:val="ro-RO"/>
        </w:rPr>
        <w:t>ă socială</w:t>
      </w:r>
      <w:r w:rsidRPr="00932B08">
        <w:rPr>
          <w:sz w:val="22"/>
          <w:lang w:val="ro-RO"/>
        </w:rPr>
        <w:t>.</w:t>
      </w:r>
    </w:p>
    <w:p w14:paraId="1360C39E" w14:textId="77777777" w:rsidR="000125A5" w:rsidRPr="00932B08" w:rsidRDefault="000125A5" w:rsidP="000A3207">
      <w:pPr>
        <w:rPr>
          <w:sz w:val="22"/>
          <w:lang w:val="ro-RO"/>
        </w:rPr>
      </w:pPr>
    </w:p>
    <w:p w14:paraId="12BE0F65" w14:textId="1BE4705B" w:rsidR="000A3207" w:rsidRPr="00932B08" w:rsidRDefault="000125A5" w:rsidP="000125A5">
      <w:pPr>
        <w:pStyle w:val="Graphheading1"/>
        <w:rPr>
          <w:sz w:val="22"/>
          <w:lang w:val="ro-RO"/>
        </w:rPr>
      </w:pPr>
      <w:r w:rsidRPr="00932B08">
        <w:rPr>
          <w:sz w:val="22"/>
          <w:lang w:val="ro-RO"/>
        </w:rPr>
        <w:t>Metodele de cercetare aplicate</w:t>
      </w:r>
    </w:p>
    <w:p w14:paraId="20615BAD" w14:textId="61440171" w:rsidR="000A3207" w:rsidRPr="00932B08" w:rsidRDefault="0096271C" w:rsidP="00283B02">
      <w:p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Cercetarea</w:t>
      </w:r>
      <w:r w:rsidR="000A3207" w:rsidRPr="00932B08">
        <w:rPr>
          <w:color w:val="auto"/>
          <w:sz w:val="22"/>
          <w:lang w:val="ro-RO"/>
        </w:rPr>
        <w:t xml:space="preserve"> </w:t>
      </w:r>
      <w:r w:rsidR="00E53AE7" w:rsidRPr="00932B08">
        <w:rPr>
          <w:color w:val="auto"/>
          <w:sz w:val="22"/>
          <w:lang w:val="ro-RO"/>
        </w:rPr>
        <w:t>a fost</w:t>
      </w:r>
      <w:r w:rsidR="000A3207" w:rsidRPr="00932B08">
        <w:rPr>
          <w:color w:val="auto"/>
          <w:sz w:val="22"/>
          <w:lang w:val="ro-RO"/>
        </w:rPr>
        <w:t xml:space="preserve"> </w:t>
      </w:r>
      <w:r w:rsidR="00160C60" w:rsidRPr="00932B08">
        <w:rPr>
          <w:color w:val="auto"/>
          <w:sz w:val="22"/>
          <w:lang w:val="ro-RO"/>
        </w:rPr>
        <w:t>realizată în perioada</w:t>
      </w:r>
      <w:r w:rsidR="00E53AE7" w:rsidRPr="00932B08">
        <w:rPr>
          <w:color w:val="auto"/>
          <w:sz w:val="22"/>
          <w:lang w:val="ro-RO"/>
        </w:rPr>
        <w:t xml:space="preserve"> octombrie 2022</w:t>
      </w:r>
      <w:r w:rsidR="00160C60" w:rsidRPr="00932B08">
        <w:rPr>
          <w:color w:val="auto"/>
          <w:sz w:val="22"/>
          <w:lang w:val="ro-RO"/>
        </w:rPr>
        <w:t xml:space="preserve"> – </w:t>
      </w:r>
      <w:r w:rsidR="00E53AE7" w:rsidRPr="00932B08">
        <w:rPr>
          <w:color w:val="auto"/>
          <w:sz w:val="22"/>
          <w:lang w:val="ro-RO"/>
        </w:rPr>
        <w:t xml:space="preserve">ianuarie 2023, </w:t>
      </w:r>
      <w:r w:rsidR="000A3207" w:rsidRPr="00932B08">
        <w:rPr>
          <w:color w:val="auto"/>
          <w:sz w:val="22"/>
          <w:lang w:val="ro-RO"/>
        </w:rPr>
        <w:t>folosind</w:t>
      </w:r>
      <w:r w:rsidR="008B42B5" w:rsidRPr="00932B08">
        <w:rPr>
          <w:color w:val="auto"/>
          <w:sz w:val="22"/>
          <w:lang w:val="ro-RO"/>
        </w:rPr>
        <w:t xml:space="preserve"> următoarele metode</w:t>
      </w:r>
      <w:r w:rsidR="00160C60" w:rsidRPr="00932B08">
        <w:rPr>
          <w:color w:val="auto"/>
          <w:sz w:val="22"/>
          <w:lang w:val="ro-RO"/>
        </w:rPr>
        <w:t>:</w:t>
      </w:r>
    </w:p>
    <w:p w14:paraId="5206C859" w14:textId="192CB00C" w:rsidR="000A3207" w:rsidRPr="00932B08" w:rsidRDefault="000A3207" w:rsidP="00283B02">
      <w:pPr>
        <w:jc w:val="both"/>
        <w:rPr>
          <w:b/>
          <w:bCs/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lastRenderedPageBreak/>
        <w:t>1. Cercetare</w:t>
      </w:r>
      <w:r w:rsidR="00160C60" w:rsidRPr="00932B08">
        <w:rPr>
          <w:b/>
          <w:bCs/>
          <w:color w:val="auto"/>
          <w:sz w:val="22"/>
          <w:lang w:val="ro-RO"/>
        </w:rPr>
        <w:t>a</w:t>
      </w:r>
      <w:r w:rsidRPr="00932B08">
        <w:rPr>
          <w:b/>
          <w:bCs/>
          <w:color w:val="auto"/>
          <w:sz w:val="22"/>
          <w:lang w:val="ro-RO"/>
        </w:rPr>
        <w:t xml:space="preserve"> calitativă</w:t>
      </w:r>
    </w:p>
    <w:p w14:paraId="6940E9A1" w14:textId="620F31CA" w:rsidR="000A3207" w:rsidRPr="00932B08" w:rsidRDefault="00E53AE7" w:rsidP="00160C60">
      <w:p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- Au fost organizate </w:t>
      </w:r>
      <w:r w:rsidR="000A3207" w:rsidRPr="00932B08">
        <w:rPr>
          <w:color w:val="auto"/>
          <w:sz w:val="22"/>
          <w:lang w:val="ro-RO"/>
        </w:rPr>
        <w:t>20 de interviuri cu refugia</w:t>
      </w:r>
      <w:r w:rsidR="00CC736A" w:rsidRPr="00932B08">
        <w:rPr>
          <w:color w:val="auto"/>
          <w:sz w:val="22"/>
          <w:lang w:val="ro-RO"/>
        </w:rPr>
        <w:t>ț</w:t>
      </w:r>
      <w:r w:rsidR="000A3207" w:rsidRPr="00932B08">
        <w:rPr>
          <w:color w:val="auto"/>
          <w:sz w:val="22"/>
          <w:lang w:val="ro-RO"/>
        </w:rPr>
        <w:t>ii cu dizabilită</w:t>
      </w:r>
      <w:r w:rsidR="00CC736A" w:rsidRPr="00932B08">
        <w:rPr>
          <w:color w:val="auto"/>
          <w:sz w:val="22"/>
          <w:lang w:val="ro-RO"/>
        </w:rPr>
        <w:t>ț</w:t>
      </w:r>
      <w:r w:rsidR="000A3207" w:rsidRPr="00932B08">
        <w:rPr>
          <w:color w:val="auto"/>
          <w:sz w:val="22"/>
          <w:lang w:val="ro-RO"/>
        </w:rPr>
        <w:t>i, membrii famili</w:t>
      </w:r>
      <w:r w:rsidR="00160C60" w:rsidRPr="00932B08">
        <w:rPr>
          <w:color w:val="auto"/>
          <w:sz w:val="22"/>
          <w:lang w:val="ro-RO"/>
        </w:rPr>
        <w:t>ilor</w:t>
      </w:r>
      <w:r w:rsidR="000A3207" w:rsidRPr="00932B08">
        <w:rPr>
          <w:color w:val="auto"/>
          <w:sz w:val="22"/>
          <w:lang w:val="ro-RO"/>
        </w:rPr>
        <w:t xml:space="preserve"> acestora, persoane</w:t>
      </w:r>
      <w:r w:rsidR="00160C60" w:rsidRPr="00932B08">
        <w:rPr>
          <w:color w:val="auto"/>
          <w:sz w:val="22"/>
          <w:lang w:val="ro-RO"/>
        </w:rPr>
        <w:t>le</w:t>
      </w:r>
      <w:r w:rsidR="000A3207" w:rsidRPr="00932B08">
        <w:rPr>
          <w:color w:val="auto"/>
          <w:sz w:val="22"/>
          <w:lang w:val="ro-RO"/>
        </w:rPr>
        <w:t xml:space="preserve"> de sprijin, reprezentan</w:t>
      </w:r>
      <w:r w:rsidR="00CC736A" w:rsidRPr="00932B08">
        <w:rPr>
          <w:color w:val="auto"/>
          <w:sz w:val="22"/>
          <w:lang w:val="ro-RO"/>
        </w:rPr>
        <w:t>ț</w:t>
      </w:r>
      <w:r w:rsidR="000A3207" w:rsidRPr="00932B08">
        <w:rPr>
          <w:color w:val="auto"/>
          <w:sz w:val="22"/>
          <w:lang w:val="ro-RO"/>
        </w:rPr>
        <w:t>i</w:t>
      </w:r>
      <w:r w:rsidR="00160C60" w:rsidRPr="00932B08">
        <w:rPr>
          <w:color w:val="auto"/>
          <w:sz w:val="22"/>
          <w:lang w:val="ro-RO"/>
        </w:rPr>
        <w:t>i</w:t>
      </w:r>
      <w:r w:rsidR="000A3207" w:rsidRPr="00932B08">
        <w:rPr>
          <w:color w:val="auto"/>
          <w:sz w:val="22"/>
          <w:lang w:val="ro-RO"/>
        </w:rPr>
        <w:t xml:space="preserve"> </w:t>
      </w:r>
      <w:r w:rsidR="006F22CC" w:rsidRPr="00932B08">
        <w:rPr>
          <w:color w:val="auto"/>
          <w:sz w:val="22"/>
          <w:lang w:val="ro-RO"/>
        </w:rPr>
        <w:t>CPTR</w:t>
      </w:r>
      <w:r w:rsidR="000A3207" w:rsidRPr="00932B08">
        <w:rPr>
          <w:color w:val="auto"/>
          <w:sz w:val="22"/>
          <w:lang w:val="ro-RO"/>
        </w:rPr>
        <w:t>, OSC-uri active, reprezentan</w:t>
      </w:r>
      <w:r w:rsidR="00CC736A" w:rsidRPr="00932B08">
        <w:rPr>
          <w:color w:val="auto"/>
          <w:sz w:val="22"/>
          <w:lang w:val="ro-RO"/>
        </w:rPr>
        <w:t>ț</w:t>
      </w:r>
      <w:r w:rsidR="000A3207" w:rsidRPr="00932B08">
        <w:rPr>
          <w:color w:val="auto"/>
          <w:sz w:val="22"/>
          <w:lang w:val="ro-RO"/>
        </w:rPr>
        <w:t>ii APL</w:t>
      </w:r>
      <w:r w:rsidR="006F22CC" w:rsidRPr="00932B08">
        <w:rPr>
          <w:color w:val="auto"/>
          <w:sz w:val="22"/>
          <w:lang w:val="ro-RO"/>
        </w:rPr>
        <w:t>, reprezentan</w:t>
      </w:r>
      <w:r w:rsidR="00CC736A" w:rsidRPr="00932B08">
        <w:rPr>
          <w:color w:val="auto"/>
          <w:sz w:val="22"/>
          <w:lang w:val="ro-RO"/>
        </w:rPr>
        <w:t>ț</w:t>
      </w:r>
      <w:r w:rsidR="006F22CC" w:rsidRPr="00932B08">
        <w:rPr>
          <w:color w:val="auto"/>
          <w:sz w:val="22"/>
          <w:lang w:val="ro-RO"/>
        </w:rPr>
        <w:t>ii ANAS</w:t>
      </w:r>
      <w:r w:rsidR="000A3207" w:rsidRPr="00932B08">
        <w:rPr>
          <w:color w:val="auto"/>
          <w:sz w:val="22"/>
          <w:lang w:val="ro-RO"/>
        </w:rPr>
        <w:t xml:space="preserve"> etc. În urma acestor interviuri, </w:t>
      </w:r>
      <w:r w:rsidRPr="00932B08">
        <w:rPr>
          <w:color w:val="auto"/>
          <w:sz w:val="22"/>
          <w:lang w:val="ro-RO"/>
        </w:rPr>
        <w:t xml:space="preserve">a fost </w:t>
      </w:r>
      <w:r w:rsidR="000A3207" w:rsidRPr="00932B08">
        <w:rPr>
          <w:color w:val="auto"/>
          <w:sz w:val="22"/>
          <w:lang w:val="ro-RO"/>
        </w:rPr>
        <w:t>determina</w:t>
      </w:r>
      <w:r w:rsidRPr="00932B08">
        <w:rPr>
          <w:color w:val="auto"/>
          <w:sz w:val="22"/>
          <w:lang w:val="ro-RO"/>
        </w:rPr>
        <w:t>t</w:t>
      </w:r>
      <w:r w:rsidR="00160C60" w:rsidRPr="00932B08">
        <w:rPr>
          <w:color w:val="auto"/>
          <w:sz w:val="22"/>
          <w:lang w:val="ro-RO"/>
        </w:rPr>
        <w:t>ă</w:t>
      </w:r>
      <w:r w:rsidR="000A3207" w:rsidRPr="00932B08">
        <w:rPr>
          <w:color w:val="auto"/>
          <w:sz w:val="22"/>
          <w:lang w:val="ro-RO"/>
        </w:rPr>
        <w:t xml:space="preserve"> situa</w:t>
      </w:r>
      <w:r w:rsidR="00CC736A" w:rsidRPr="00932B08">
        <w:rPr>
          <w:color w:val="auto"/>
          <w:sz w:val="22"/>
          <w:lang w:val="ro-RO"/>
        </w:rPr>
        <w:t>ț</w:t>
      </w:r>
      <w:r w:rsidR="000A3207" w:rsidRPr="00932B08">
        <w:rPr>
          <w:color w:val="auto"/>
          <w:sz w:val="22"/>
          <w:lang w:val="ro-RO"/>
        </w:rPr>
        <w:t>ia actuală a beneficiar</w:t>
      </w:r>
      <w:r w:rsidRPr="00932B08">
        <w:rPr>
          <w:color w:val="auto"/>
          <w:sz w:val="22"/>
          <w:lang w:val="ro-RO"/>
        </w:rPr>
        <w:t>ilor</w:t>
      </w:r>
      <w:r w:rsidR="000A3207" w:rsidRPr="00932B08">
        <w:rPr>
          <w:color w:val="auto"/>
          <w:sz w:val="22"/>
          <w:lang w:val="ro-RO"/>
        </w:rPr>
        <w:t>, condi</w:t>
      </w:r>
      <w:r w:rsidR="00CC736A" w:rsidRPr="00932B08">
        <w:rPr>
          <w:color w:val="auto"/>
          <w:sz w:val="22"/>
          <w:lang w:val="ro-RO"/>
        </w:rPr>
        <w:t>ț</w:t>
      </w:r>
      <w:r w:rsidR="000A3207" w:rsidRPr="00932B08">
        <w:rPr>
          <w:color w:val="auto"/>
          <w:sz w:val="22"/>
          <w:lang w:val="ro-RO"/>
        </w:rPr>
        <w:t>iile de via</w:t>
      </w:r>
      <w:r w:rsidR="00CC736A" w:rsidRPr="00932B08">
        <w:rPr>
          <w:color w:val="auto"/>
          <w:sz w:val="22"/>
          <w:lang w:val="ro-RO"/>
        </w:rPr>
        <w:t>ț</w:t>
      </w:r>
      <w:r w:rsidR="000A3207" w:rsidRPr="00932B08">
        <w:rPr>
          <w:color w:val="auto"/>
          <w:sz w:val="22"/>
          <w:lang w:val="ro-RO"/>
        </w:rPr>
        <w:t xml:space="preserve">ă, nevoile </w:t>
      </w:r>
      <w:r w:rsidR="00CC736A" w:rsidRPr="00932B08">
        <w:rPr>
          <w:color w:val="auto"/>
          <w:sz w:val="22"/>
          <w:lang w:val="ro-RO"/>
        </w:rPr>
        <w:t>ș</w:t>
      </w:r>
      <w:r w:rsidR="000A3207" w:rsidRPr="00932B08">
        <w:rPr>
          <w:color w:val="auto"/>
          <w:sz w:val="22"/>
          <w:lang w:val="ro-RO"/>
        </w:rPr>
        <w:t xml:space="preserve">i serviciile de sprijin care </w:t>
      </w:r>
      <w:r w:rsidRPr="00932B08">
        <w:rPr>
          <w:color w:val="auto"/>
          <w:sz w:val="22"/>
          <w:lang w:val="ro-RO"/>
        </w:rPr>
        <w:t>au fost furnizate</w:t>
      </w:r>
      <w:r w:rsidR="000A3207" w:rsidRPr="00932B08">
        <w:rPr>
          <w:color w:val="auto"/>
          <w:sz w:val="22"/>
          <w:lang w:val="ro-RO"/>
        </w:rPr>
        <w:t>.</w:t>
      </w:r>
    </w:p>
    <w:p w14:paraId="5C4123F2" w14:textId="4612009A" w:rsidR="000A3207" w:rsidRPr="00932B08" w:rsidRDefault="00E53AE7" w:rsidP="00817E26">
      <w:p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- </w:t>
      </w:r>
      <w:r w:rsidR="00817E26" w:rsidRPr="00932B08">
        <w:rPr>
          <w:color w:val="auto"/>
          <w:sz w:val="22"/>
          <w:lang w:val="ro-RO"/>
        </w:rPr>
        <w:t>Organizarea a 3 focus-</w:t>
      </w:r>
      <w:r w:rsidR="000A3207" w:rsidRPr="00932B08">
        <w:rPr>
          <w:color w:val="auto"/>
          <w:sz w:val="22"/>
          <w:lang w:val="ro-RO"/>
        </w:rPr>
        <w:t>grupuri regi</w:t>
      </w:r>
      <w:r w:rsidRPr="00932B08">
        <w:rPr>
          <w:color w:val="auto"/>
          <w:sz w:val="22"/>
          <w:lang w:val="ro-RO"/>
        </w:rPr>
        <w:t>onale</w:t>
      </w:r>
      <w:r w:rsidR="00F935E8" w:rsidRPr="00932B08">
        <w:rPr>
          <w:color w:val="auto"/>
          <w:sz w:val="22"/>
          <w:lang w:val="ro-RO"/>
        </w:rPr>
        <w:t>: Chi</w:t>
      </w:r>
      <w:r w:rsidR="00CC736A" w:rsidRPr="00932B08">
        <w:rPr>
          <w:color w:val="auto"/>
          <w:sz w:val="22"/>
          <w:lang w:val="ro-RO"/>
        </w:rPr>
        <w:t>ș</w:t>
      </w:r>
      <w:r w:rsidR="00F935E8" w:rsidRPr="00932B08">
        <w:rPr>
          <w:color w:val="auto"/>
          <w:sz w:val="22"/>
          <w:lang w:val="ro-RO"/>
        </w:rPr>
        <w:t>inău (22 noiembrie)</w:t>
      </w:r>
      <w:r w:rsidRPr="00932B08">
        <w:rPr>
          <w:color w:val="auto"/>
          <w:sz w:val="22"/>
          <w:lang w:val="ro-RO"/>
        </w:rPr>
        <w:t>,</w:t>
      </w:r>
      <w:r w:rsidR="00F935E8" w:rsidRPr="00932B08">
        <w:rPr>
          <w:color w:val="auto"/>
          <w:sz w:val="22"/>
          <w:lang w:val="ro-RO"/>
        </w:rPr>
        <w:t xml:space="preserve"> Cahul (16 decembrie), Ungheni (29 decembrie 2022)</w:t>
      </w:r>
      <w:r w:rsidR="00817E26" w:rsidRPr="00932B08">
        <w:rPr>
          <w:color w:val="auto"/>
          <w:sz w:val="22"/>
          <w:lang w:val="ro-RO"/>
        </w:rPr>
        <w:t>,</w:t>
      </w:r>
      <w:r w:rsidR="000A3207" w:rsidRPr="00932B08">
        <w:rPr>
          <w:color w:val="auto"/>
          <w:sz w:val="22"/>
          <w:lang w:val="ro-RO"/>
        </w:rPr>
        <w:t xml:space="preserve"> la care au participat reprezentan</w:t>
      </w:r>
      <w:r w:rsidR="00CC736A" w:rsidRPr="00932B08">
        <w:rPr>
          <w:color w:val="auto"/>
          <w:sz w:val="22"/>
          <w:lang w:val="ro-RO"/>
        </w:rPr>
        <w:t>ț</w:t>
      </w:r>
      <w:r w:rsidR="000A3207" w:rsidRPr="00932B08">
        <w:rPr>
          <w:color w:val="auto"/>
          <w:sz w:val="22"/>
          <w:lang w:val="ro-RO"/>
        </w:rPr>
        <w:t xml:space="preserve">i ai APL, </w:t>
      </w:r>
      <w:r w:rsidR="00817E26" w:rsidRPr="00932B08">
        <w:rPr>
          <w:color w:val="auto"/>
          <w:sz w:val="22"/>
          <w:lang w:val="ro-RO"/>
        </w:rPr>
        <w:t>CPTR,</w:t>
      </w:r>
      <w:r w:rsidR="000A3207" w:rsidRPr="00932B08">
        <w:rPr>
          <w:color w:val="auto"/>
          <w:sz w:val="22"/>
          <w:lang w:val="ro-RO"/>
        </w:rPr>
        <w:t xml:space="preserve"> OSC, </w:t>
      </w:r>
      <w:r w:rsidRPr="00932B08">
        <w:rPr>
          <w:color w:val="auto"/>
          <w:sz w:val="22"/>
          <w:lang w:val="ro-RO"/>
        </w:rPr>
        <w:t>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</w:t>
      </w:r>
      <w:r w:rsidR="000A3207" w:rsidRPr="00932B08">
        <w:rPr>
          <w:color w:val="auto"/>
          <w:sz w:val="22"/>
          <w:lang w:val="ro-RO"/>
        </w:rPr>
        <w:t>membri ai famili</w:t>
      </w:r>
      <w:r w:rsidR="00817E26" w:rsidRPr="00932B08">
        <w:rPr>
          <w:color w:val="auto"/>
          <w:sz w:val="22"/>
          <w:lang w:val="ro-RO"/>
        </w:rPr>
        <w:t xml:space="preserve">ilor </w:t>
      </w:r>
      <w:r w:rsidRPr="00932B08">
        <w:rPr>
          <w:color w:val="auto"/>
          <w:sz w:val="22"/>
          <w:lang w:val="ro-RO"/>
        </w:rPr>
        <w:t>acestora</w:t>
      </w:r>
      <w:r w:rsidR="000A3207" w:rsidRPr="00932B08">
        <w:rPr>
          <w:color w:val="auto"/>
          <w:sz w:val="22"/>
          <w:lang w:val="ro-RO"/>
        </w:rPr>
        <w:t>.</w:t>
      </w:r>
      <w:r w:rsidRPr="00932B08">
        <w:rPr>
          <w:color w:val="auto"/>
          <w:sz w:val="22"/>
          <w:lang w:val="ro-RO"/>
        </w:rPr>
        <w:t xml:space="preserve"> </w:t>
      </w:r>
    </w:p>
    <w:p w14:paraId="0A6EC97F" w14:textId="1C1A7797" w:rsidR="000F6685" w:rsidRPr="00932B08" w:rsidRDefault="0042076D" w:rsidP="00283B02">
      <w:pPr>
        <w:jc w:val="both"/>
        <w:rPr>
          <w:b/>
          <w:bCs/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 xml:space="preserve">2. </w:t>
      </w:r>
      <w:r w:rsidR="000F6685" w:rsidRPr="00932B08">
        <w:rPr>
          <w:b/>
          <w:bCs/>
          <w:color w:val="auto"/>
          <w:sz w:val="22"/>
          <w:lang w:val="ro-RO"/>
        </w:rPr>
        <w:t xml:space="preserve">Analiza documentelor </w:t>
      </w:r>
      <w:r w:rsidR="00CC736A" w:rsidRPr="00932B08">
        <w:rPr>
          <w:b/>
          <w:bCs/>
          <w:color w:val="auto"/>
          <w:sz w:val="22"/>
          <w:lang w:val="ro-RO"/>
        </w:rPr>
        <w:t>ș</w:t>
      </w:r>
      <w:r w:rsidR="000F6685" w:rsidRPr="00932B08">
        <w:rPr>
          <w:b/>
          <w:bCs/>
          <w:color w:val="auto"/>
          <w:sz w:val="22"/>
          <w:lang w:val="ro-RO"/>
        </w:rPr>
        <w:t>i actelor normative</w:t>
      </w:r>
    </w:p>
    <w:p w14:paraId="249B0885" w14:textId="18BEC4EA" w:rsidR="0097048E" w:rsidRPr="00932B08" w:rsidRDefault="0097048E" w:rsidP="00283B02">
      <w:pPr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- Analiza cadrului legal în domeniu, în particular: Hotărârile Guvernului, deciziile Comisie</w:t>
      </w:r>
      <w:r w:rsidR="00817E26" w:rsidRPr="00932B08">
        <w:rPr>
          <w:color w:val="auto"/>
          <w:sz w:val="22"/>
          <w:lang w:val="ro-RO"/>
        </w:rPr>
        <w:t>i</w:t>
      </w:r>
      <w:r w:rsidRPr="00932B08">
        <w:rPr>
          <w:color w:val="auto"/>
          <w:sz w:val="22"/>
          <w:lang w:val="ro-RO"/>
        </w:rPr>
        <w:t xml:space="preserve"> pentru situa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excep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ionale (CSE), ordinele Ministerului Muncii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Protec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iei Sociale, Ministerului Sănătă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</w:t>
      </w:r>
      <w:r w:rsidR="00DD1F40" w:rsidRPr="00932B08">
        <w:rPr>
          <w:color w:val="auto"/>
          <w:sz w:val="22"/>
          <w:lang w:val="ro-RO"/>
        </w:rPr>
        <w:t xml:space="preserve"> etc.</w:t>
      </w:r>
    </w:p>
    <w:p w14:paraId="4A0CD3DB" w14:textId="73278613" w:rsidR="000A3207" w:rsidRPr="00932B08" w:rsidRDefault="0042076D" w:rsidP="00283B02">
      <w:pPr>
        <w:jc w:val="both"/>
        <w:rPr>
          <w:b/>
          <w:bCs/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3</w:t>
      </w:r>
      <w:r w:rsidR="000A3207" w:rsidRPr="00932B08">
        <w:rPr>
          <w:b/>
          <w:bCs/>
          <w:color w:val="auto"/>
          <w:sz w:val="22"/>
          <w:lang w:val="ro-RO"/>
        </w:rPr>
        <w:t xml:space="preserve">. Analiza datelor cantitative colectate </w:t>
      </w:r>
      <w:r w:rsidR="00E53AE7" w:rsidRPr="00932B08">
        <w:rPr>
          <w:b/>
          <w:bCs/>
          <w:color w:val="auto"/>
          <w:sz w:val="22"/>
          <w:lang w:val="ro-RO"/>
        </w:rPr>
        <w:t xml:space="preserve">în baza adresărilor la linia fierbinte a CDPD </w:t>
      </w:r>
    </w:p>
    <w:p w14:paraId="2D74DCDA" w14:textId="178B4AFE" w:rsidR="006D56C5" w:rsidRPr="00932B08" w:rsidRDefault="000A3207" w:rsidP="00283B02">
      <w:pPr>
        <w:jc w:val="both"/>
        <w:rPr>
          <w:b/>
          <w:bCs/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Informa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iile cantitative </w:t>
      </w:r>
      <w:r w:rsidR="00E53AE7" w:rsidRPr="00932B08">
        <w:rPr>
          <w:color w:val="auto"/>
          <w:sz w:val="22"/>
          <w:lang w:val="ro-RO"/>
        </w:rPr>
        <w:t xml:space="preserve">au fost analizate </w:t>
      </w:r>
      <w:r w:rsidR="006C13C1" w:rsidRPr="00932B08">
        <w:rPr>
          <w:color w:val="auto"/>
          <w:sz w:val="22"/>
          <w:lang w:val="ro-RO"/>
        </w:rPr>
        <w:t xml:space="preserve">din </w:t>
      </w:r>
      <w:r w:rsidRPr="00932B08">
        <w:rPr>
          <w:color w:val="auto"/>
          <w:sz w:val="22"/>
          <w:lang w:val="ro-RO"/>
        </w:rPr>
        <w:t xml:space="preserve">baza de date a celor circa </w:t>
      </w:r>
      <w:r w:rsidR="00E53AE7" w:rsidRPr="00932B08">
        <w:rPr>
          <w:color w:val="auto"/>
          <w:sz w:val="22"/>
          <w:lang w:val="ro-RO"/>
        </w:rPr>
        <w:t xml:space="preserve">210 </w:t>
      </w:r>
      <w:r w:rsidRPr="00932B08">
        <w:rPr>
          <w:color w:val="auto"/>
          <w:sz w:val="22"/>
          <w:lang w:val="ro-RO"/>
        </w:rPr>
        <w:t xml:space="preserve">de beneficiari ai proiectului </w:t>
      </w:r>
      <w:r w:rsidR="00E53AE7" w:rsidRPr="00932B08">
        <w:rPr>
          <w:color w:val="auto"/>
          <w:sz w:val="22"/>
          <w:lang w:val="ro-RO"/>
        </w:rPr>
        <w:t>CDPD</w:t>
      </w:r>
      <w:r w:rsidR="006D56C5" w:rsidRPr="00932B08">
        <w:rPr>
          <w:color w:val="auto"/>
          <w:sz w:val="22"/>
          <w:lang w:val="ro-RO"/>
        </w:rPr>
        <w:t xml:space="preserve"> „Îmbunătă</w:t>
      </w:r>
      <w:r w:rsidR="00CC736A" w:rsidRPr="00932B08">
        <w:rPr>
          <w:color w:val="auto"/>
          <w:sz w:val="22"/>
          <w:lang w:val="ro-RO"/>
        </w:rPr>
        <w:t>ț</w:t>
      </w:r>
      <w:r w:rsidR="006D56C5" w:rsidRPr="00932B08">
        <w:rPr>
          <w:color w:val="auto"/>
          <w:sz w:val="22"/>
          <w:lang w:val="ro-RO"/>
        </w:rPr>
        <w:t>irea mediului de protec</w:t>
      </w:r>
      <w:r w:rsidR="00CC736A" w:rsidRPr="00932B08">
        <w:rPr>
          <w:color w:val="auto"/>
          <w:sz w:val="22"/>
          <w:lang w:val="ro-RO"/>
        </w:rPr>
        <w:t>ț</w:t>
      </w:r>
      <w:r w:rsidR="006D56C5" w:rsidRPr="00932B08">
        <w:rPr>
          <w:color w:val="auto"/>
          <w:sz w:val="22"/>
          <w:lang w:val="ro-RO"/>
        </w:rPr>
        <w:t>ie pentru refugia</w:t>
      </w:r>
      <w:r w:rsidR="00CC736A" w:rsidRPr="00932B08">
        <w:rPr>
          <w:color w:val="auto"/>
          <w:sz w:val="22"/>
          <w:lang w:val="ro-RO"/>
        </w:rPr>
        <w:t>ț</w:t>
      </w:r>
      <w:r w:rsidR="006D56C5" w:rsidRPr="00932B08">
        <w:rPr>
          <w:color w:val="auto"/>
          <w:sz w:val="22"/>
          <w:lang w:val="ro-RO"/>
        </w:rPr>
        <w:t>ii ucraineni cu dizabilită</w:t>
      </w:r>
      <w:r w:rsidR="00CC736A" w:rsidRPr="00932B08">
        <w:rPr>
          <w:color w:val="auto"/>
          <w:sz w:val="22"/>
          <w:lang w:val="ro-RO"/>
        </w:rPr>
        <w:t>ț</w:t>
      </w:r>
      <w:r w:rsidR="006D56C5" w:rsidRPr="00932B08">
        <w:rPr>
          <w:color w:val="auto"/>
          <w:sz w:val="22"/>
          <w:lang w:val="ro-RO"/>
        </w:rPr>
        <w:t>i în Republica Moldova”</w:t>
      </w:r>
      <w:r w:rsidR="00817E26" w:rsidRPr="00932B08">
        <w:rPr>
          <w:color w:val="auto"/>
          <w:sz w:val="22"/>
          <w:lang w:val="ro-RO"/>
        </w:rPr>
        <w:t>,</w:t>
      </w:r>
      <w:r w:rsidR="006D56C5" w:rsidRPr="00932B08">
        <w:rPr>
          <w:color w:val="auto"/>
          <w:sz w:val="22"/>
          <w:lang w:val="ro-RO"/>
        </w:rPr>
        <w:t xml:space="preserve"> </w:t>
      </w:r>
      <w:r w:rsidR="00DD1F40" w:rsidRPr="00932B08">
        <w:rPr>
          <w:color w:val="auto"/>
          <w:sz w:val="22"/>
          <w:lang w:val="ro-RO"/>
        </w:rPr>
        <w:t xml:space="preserve">realizat </w:t>
      </w:r>
      <w:r w:rsidR="006D56C5" w:rsidRPr="00932B08">
        <w:rPr>
          <w:color w:val="auto"/>
          <w:sz w:val="22"/>
          <w:lang w:val="ro-RO"/>
        </w:rPr>
        <w:t>cu sprijinul Consiliului N</w:t>
      </w:r>
      <w:r w:rsidR="00817E26" w:rsidRPr="00932B08">
        <w:rPr>
          <w:color w:val="auto"/>
          <w:sz w:val="22"/>
          <w:lang w:val="ro-RO"/>
        </w:rPr>
        <w:t>orvegian pentru Refugia</w:t>
      </w:r>
      <w:r w:rsidR="00CC736A" w:rsidRPr="00932B08">
        <w:rPr>
          <w:color w:val="auto"/>
          <w:sz w:val="22"/>
          <w:lang w:val="ro-RO"/>
        </w:rPr>
        <w:t>ț</w:t>
      </w:r>
      <w:r w:rsidR="00817E26" w:rsidRPr="00932B08">
        <w:rPr>
          <w:color w:val="auto"/>
          <w:sz w:val="22"/>
          <w:lang w:val="ro-RO"/>
        </w:rPr>
        <w:t>i (NRC)</w:t>
      </w:r>
      <w:r w:rsidR="006D56C5" w:rsidRPr="00932B08">
        <w:rPr>
          <w:color w:val="auto"/>
          <w:sz w:val="22"/>
          <w:lang w:val="ro-RO"/>
        </w:rPr>
        <w:t>.</w:t>
      </w:r>
      <w:r w:rsidR="005E262B" w:rsidRPr="00932B08">
        <w:rPr>
          <w:color w:val="auto"/>
          <w:sz w:val="22"/>
          <w:lang w:val="ro-RO"/>
        </w:rPr>
        <w:t xml:space="preserve"> Persoanele refugiate au fost identificate atât în urma vizitelor directe în CPTR, precum </w:t>
      </w:r>
      <w:r w:rsidR="00CC736A" w:rsidRPr="00932B08">
        <w:rPr>
          <w:color w:val="auto"/>
          <w:sz w:val="22"/>
          <w:lang w:val="ro-RO"/>
        </w:rPr>
        <w:t>ș</w:t>
      </w:r>
      <w:r w:rsidR="005E262B" w:rsidRPr="00932B08">
        <w:rPr>
          <w:color w:val="auto"/>
          <w:sz w:val="22"/>
          <w:lang w:val="ro-RO"/>
        </w:rPr>
        <w:t>i care au apelat singuri la linia fierbinte a CDPD</w:t>
      </w:r>
      <w:r w:rsidR="00B22808" w:rsidRPr="00932B08">
        <w:rPr>
          <w:color w:val="auto"/>
          <w:sz w:val="22"/>
          <w:lang w:val="ro-RO"/>
        </w:rPr>
        <w:t>:</w:t>
      </w:r>
      <w:r w:rsidR="005E262B" w:rsidRPr="00932B08">
        <w:rPr>
          <w:color w:val="auto"/>
          <w:sz w:val="22"/>
          <w:lang w:val="ro-RO"/>
        </w:rPr>
        <w:t xml:space="preserve"> 08000 8800</w:t>
      </w:r>
      <w:r w:rsidR="00817E26" w:rsidRPr="00932B08">
        <w:rPr>
          <w:color w:val="auto"/>
          <w:sz w:val="22"/>
          <w:lang w:val="ro-RO"/>
        </w:rPr>
        <w:t>.</w:t>
      </w:r>
    </w:p>
    <w:p w14:paraId="7C395375" w14:textId="77777777" w:rsidR="006F22CC" w:rsidRPr="00932B08" w:rsidRDefault="006F22CC" w:rsidP="002413B7">
      <w:pPr>
        <w:pStyle w:val="Graphheading4"/>
        <w:rPr>
          <w:sz w:val="22"/>
          <w:lang w:val="ro-RO"/>
        </w:rPr>
      </w:pPr>
      <w:r w:rsidRPr="00932B08">
        <w:rPr>
          <w:sz w:val="22"/>
          <w:lang w:val="ro-RO"/>
        </w:rPr>
        <w:t>Limitele studiului</w:t>
      </w:r>
    </w:p>
    <w:p w14:paraId="322E4786" w14:textId="609B3FAF" w:rsidR="00337D71" w:rsidRPr="00932B08" w:rsidRDefault="006F22CC" w:rsidP="00397E09">
      <w:pPr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lang w:val="ro-RO"/>
        </w:rPr>
        <w:t>Studiul a avut drept scop primordial de a examina situa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ia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ilor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din Ucraina</w:t>
      </w:r>
      <w:r w:rsidR="000F1AB3" w:rsidRPr="00932B08">
        <w:rPr>
          <w:color w:val="auto"/>
          <w:sz w:val="22"/>
          <w:lang w:val="ro-RO"/>
        </w:rPr>
        <w:t xml:space="preserve"> </w:t>
      </w:r>
      <w:r w:rsidR="00CC736A" w:rsidRPr="00932B08">
        <w:rPr>
          <w:color w:val="auto"/>
          <w:sz w:val="22"/>
          <w:lang w:val="ro-RO"/>
        </w:rPr>
        <w:t>ș</w:t>
      </w:r>
      <w:r w:rsidR="000F1AB3" w:rsidRPr="00932B08">
        <w:rPr>
          <w:color w:val="auto"/>
          <w:sz w:val="22"/>
          <w:lang w:val="ro-RO"/>
        </w:rPr>
        <w:t xml:space="preserve">i cartarea provocărilor </w:t>
      </w:r>
      <w:r w:rsidR="00CC736A" w:rsidRPr="00932B08">
        <w:rPr>
          <w:color w:val="auto"/>
          <w:sz w:val="22"/>
          <w:lang w:val="ro-RO"/>
        </w:rPr>
        <w:t>ș</w:t>
      </w:r>
      <w:r w:rsidR="000F1AB3" w:rsidRPr="00932B08">
        <w:rPr>
          <w:color w:val="auto"/>
          <w:sz w:val="22"/>
          <w:lang w:val="ro-RO"/>
        </w:rPr>
        <w:t xml:space="preserve">i mecanismelor de suport pentru </w:t>
      </w:r>
      <w:r w:rsidR="00606C28" w:rsidRPr="00932B08">
        <w:rPr>
          <w:color w:val="auto"/>
          <w:sz w:val="22"/>
          <w:lang w:val="ro-RO"/>
        </w:rPr>
        <w:t>ei</w:t>
      </w:r>
      <w:r w:rsidR="00F00709" w:rsidRPr="00932B08">
        <w:rPr>
          <w:color w:val="auto"/>
          <w:sz w:val="22"/>
          <w:lang w:val="ro-RO"/>
        </w:rPr>
        <w:t>. N</w:t>
      </w:r>
      <w:r w:rsidR="00A60302" w:rsidRPr="00932B08">
        <w:rPr>
          <w:color w:val="auto"/>
          <w:sz w:val="22"/>
          <w:lang w:val="ro-RO"/>
        </w:rPr>
        <w:t>u au fost examinate în detaliu</w:t>
      </w:r>
      <w:r w:rsidRPr="00932B08">
        <w:rPr>
          <w:color w:val="auto"/>
          <w:sz w:val="22"/>
          <w:lang w:val="ro-RO"/>
        </w:rPr>
        <w:t xml:space="preserve"> </w:t>
      </w:r>
      <w:r w:rsidR="000F1AB3" w:rsidRPr="00932B08">
        <w:rPr>
          <w:color w:val="auto"/>
          <w:sz w:val="22"/>
          <w:lang w:val="ro-RO"/>
        </w:rPr>
        <w:t xml:space="preserve">toate </w:t>
      </w:r>
      <w:r w:rsidRPr="00932B08">
        <w:rPr>
          <w:color w:val="auto"/>
          <w:sz w:val="22"/>
          <w:lang w:val="ro-RO"/>
        </w:rPr>
        <w:t>probleme</w:t>
      </w:r>
      <w:r w:rsidR="000F1AB3" w:rsidRPr="00932B08">
        <w:rPr>
          <w:color w:val="auto"/>
          <w:sz w:val="22"/>
          <w:lang w:val="ro-RO"/>
        </w:rPr>
        <w:t>le</w:t>
      </w:r>
      <w:r w:rsidRPr="00932B08">
        <w:rPr>
          <w:color w:val="auto"/>
          <w:sz w:val="22"/>
          <w:lang w:val="ro-RO"/>
        </w:rPr>
        <w:t xml:space="preserve"> </w:t>
      </w:r>
      <w:r w:rsidR="00FE700C" w:rsidRPr="00932B08">
        <w:rPr>
          <w:color w:val="auto"/>
          <w:sz w:val="22"/>
          <w:lang w:val="ro-RO"/>
        </w:rPr>
        <w:t xml:space="preserve">generale </w:t>
      </w:r>
      <w:r w:rsidRPr="00932B08">
        <w:rPr>
          <w:color w:val="auto"/>
          <w:sz w:val="22"/>
          <w:lang w:val="ro-RO"/>
        </w:rPr>
        <w:t>legate de sistemul de protec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suport 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F00709" w:rsidRPr="00932B08">
        <w:rPr>
          <w:color w:val="auto"/>
          <w:sz w:val="22"/>
          <w:lang w:val="ro-RO"/>
        </w:rPr>
        <w:t xml:space="preserve"> decât în măsura în care acestea vizează </w:t>
      </w:r>
      <w:r w:rsidR="006F50CD" w:rsidRPr="00932B08">
        <w:rPr>
          <w:color w:val="auto"/>
          <w:sz w:val="22"/>
          <w:lang w:val="ro-RO"/>
        </w:rPr>
        <w:t xml:space="preserve">direct </w:t>
      </w:r>
      <w:r w:rsidR="00F00709" w:rsidRPr="00932B08">
        <w:rPr>
          <w:color w:val="auto"/>
          <w:sz w:val="22"/>
          <w:lang w:val="ro-RO"/>
        </w:rPr>
        <w:t>persoanele cu dizabilită</w:t>
      </w:r>
      <w:r w:rsidR="00CC736A" w:rsidRPr="00932B08">
        <w:rPr>
          <w:color w:val="auto"/>
          <w:sz w:val="22"/>
          <w:lang w:val="ro-RO"/>
        </w:rPr>
        <w:t>ț</w:t>
      </w:r>
      <w:r w:rsidR="00F00709" w:rsidRPr="00932B08">
        <w:rPr>
          <w:color w:val="auto"/>
          <w:sz w:val="22"/>
          <w:lang w:val="ro-RO"/>
        </w:rPr>
        <w:t>i.</w:t>
      </w:r>
      <w:r w:rsidRPr="00932B08">
        <w:rPr>
          <w:color w:val="auto"/>
          <w:sz w:val="22"/>
          <w:lang w:val="ro-RO"/>
        </w:rPr>
        <w:t xml:space="preserve"> Studiu</w:t>
      </w:r>
      <w:r w:rsidR="00F40805" w:rsidRPr="00932B08">
        <w:rPr>
          <w:color w:val="auto"/>
          <w:sz w:val="22"/>
          <w:lang w:val="ro-RO"/>
        </w:rPr>
        <w:t>l</w:t>
      </w:r>
      <w:r w:rsidRPr="00932B08">
        <w:rPr>
          <w:color w:val="auto"/>
          <w:sz w:val="22"/>
          <w:lang w:val="ro-RO"/>
        </w:rPr>
        <w:t xml:space="preserve"> nu a urmărit </w:t>
      </w:r>
      <w:r w:rsidR="000F1AB3" w:rsidRPr="00932B08">
        <w:rPr>
          <w:color w:val="auto"/>
          <w:sz w:val="22"/>
          <w:lang w:val="ro-RO"/>
        </w:rPr>
        <w:t>prezentarea unor date cantitative. A</w:t>
      </w:r>
      <w:r w:rsidR="00F40805" w:rsidRPr="00932B08">
        <w:rPr>
          <w:color w:val="auto"/>
          <w:sz w:val="22"/>
          <w:lang w:val="ro-RO"/>
        </w:rPr>
        <w:t>u fost</w:t>
      </w:r>
      <w:r w:rsidR="000F1AB3" w:rsidRPr="00932B08">
        <w:rPr>
          <w:color w:val="auto"/>
          <w:sz w:val="22"/>
          <w:lang w:val="ro-RO"/>
        </w:rPr>
        <w:t xml:space="preserve"> folosit</w:t>
      </w:r>
      <w:r w:rsidR="00F40805" w:rsidRPr="00932B08">
        <w:rPr>
          <w:color w:val="auto"/>
          <w:sz w:val="22"/>
          <w:lang w:val="ro-RO"/>
        </w:rPr>
        <w:t>e</w:t>
      </w:r>
      <w:r w:rsidR="000F1AB3" w:rsidRPr="00932B08">
        <w:rPr>
          <w:color w:val="auto"/>
          <w:sz w:val="22"/>
          <w:lang w:val="ro-RO"/>
        </w:rPr>
        <w:t xml:space="preserve"> datele administrative colectate în cadrul proiectului de suport pentru refugia</w:t>
      </w:r>
      <w:r w:rsidR="00CC736A" w:rsidRPr="00932B08">
        <w:rPr>
          <w:color w:val="auto"/>
          <w:sz w:val="22"/>
          <w:lang w:val="ro-RO"/>
        </w:rPr>
        <w:t>ț</w:t>
      </w:r>
      <w:r w:rsidR="000F1AB3" w:rsidRPr="00932B08">
        <w:rPr>
          <w:color w:val="auto"/>
          <w:sz w:val="22"/>
          <w:lang w:val="ro-RO"/>
        </w:rPr>
        <w:t>i pentru a ilustra tendin</w:t>
      </w:r>
      <w:r w:rsidR="00CC736A" w:rsidRPr="00932B08">
        <w:rPr>
          <w:color w:val="auto"/>
          <w:sz w:val="22"/>
          <w:lang w:val="ro-RO"/>
        </w:rPr>
        <w:t>ț</w:t>
      </w:r>
      <w:r w:rsidR="000F1AB3" w:rsidRPr="00932B08">
        <w:rPr>
          <w:color w:val="auto"/>
          <w:sz w:val="22"/>
          <w:lang w:val="ro-RO"/>
        </w:rPr>
        <w:t xml:space="preserve">ele </w:t>
      </w:r>
      <w:r w:rsidR="00CC736A" w:rsidRPr="00932B08">
        <w:rPr>
          <w:color w:val="auto"/>
          <w:sz w:val="22"/>
          <w:lang w:val="ro-RO"/>
        </w:rPr>
        <w:t>ș</w:t>
      </w:r>
      <w:r w:rsidR="000F1AB3" w:rsidRPr="00932B08">
        <w:rPr>
          <w:color w:val="auto"/>
          <w:sz w:val="22"/>
          <w:lang w:val="ro-RO"/>
        </w:rPr>
        <w:t>i a vizualiza sub aspect numeric necesită</w:t>
      </w:r>
      <w:r w:rsidR="00CC736A" w:rsidRPr="00932B08">
        <w:rPr>
          <w:color w:val="auto"/>
          <w:sz w:val="22"/>
          <w:lang w:val="ro-RO"/>
        </w:rPr>
        <w:t>ț</w:t>
      </w:r>
      <w:r w:rsidR="000F1AB3" w:rsidRPr="00932B08">
        <w:rPr>
          <w:color w:val="auto"/>
          <w:sz w:val="22"/>
          <w:lang w:val="ro-RO"/>
        </w:rPr>
        <w:t xml:space="preserve">ile persoanelor </w:t>
      </w:r>
      <w:r w:rsidR="00397E09" w:rsidRPr="00932B08">
        <w:rPr>
          <w:color w:val="auto"/>
          <w:sz w:val="22"/>
          <w:lang w:val="ro-RO"/>
        </w:rPr>
        <w:t xml:space="preserve">refugiate </w:t>
      </w:r>
      <w:r w:rsidR="000F1AB3" w:rsidRPr="00932B08">
        <w:rPr>
          <w:color w:val="auto"/>
          <w:sz w:val="22"/>
          <w:lang w:val="ro-RO"/>
        </w:rPr>
        <w:t>cu dizabilită</w:t>
      </w:r>
      <w:r w:rsidR="00CC736A" w:rsidRPr="00932B08">
        <w:rPr>
          <w:color w:val="auto"/>
          <w:sz w:val="22"/>
          <w:lang w:val="ro-RO"/>
        </w:rPr>
        <w:t>ț</w:t>
      </w:r>
      <w:r w:rsidR="000F1AB3" w:rsidRPr="00932B08">
        <w:rPr>
          <w:color w:val="auto"/>
          <w:sz w:val="22"/>
          <w:lang w:val="ro-RO"/>
        </w:rPr>
        <w:t>i.</w:t>
      </w:r>
      <w:r w:rsidR="000F1AB3" w:rsidRPr="00932B08">
        <w:rPr>
          <w:color w:val="auto"/>
          <w:sz w:val="22"/>
          <w:szCs w:val="20"/>
          <w:lang w:val="ro-RO"/>
        </w:rPr>
        <w:t xml:space="preserve"> </w:t>
      </w:r>
    </w:p>
    <w:p w14:paraId="34BFFD94" w14:textId="1CB3A0D8" w:rsidR="00096E53" w:rsidRPr="00932B08" w:rsidRDefault="00096E53" w:rsidP="0036525B">
      <w:pPr>
        <w:jc w:val="both"/>
        <w:rPr>
          <w:sz w:val="22"/>
          <w:szCs w:val="20"/>
          <w:lang w:val="ro-RO"/>
        </w:rPr>
      </w:pPr>
      <w:r w:rsidRPr="00932B08">
        <w:rPr>
          <w:sz w:val="22"/>
          <w:szCs w:val="20"/>
          <w:lang w:val="ro-RO"/>
        </w:rPr>
        <w:br w:type="page"/>
      </w:r>
    </w:p>
    <w:p w14:paraId="0FDE1C1D" w14:textId="71436F82" w:rsidR="00667051" w:rsidRPr="00932B08" w:rsidRDefault="00667051" w:rsidP="00667051">
      <w:pPr>
        <w:jc w:val="both"/>
        <w:rPr>
          <w:lang w:val="ro-RO"/>
        </w:rPr>
        <w:sectPr w:rsidR="00667051" w:rsidRPr="00932B08" w:rsidSect="00AC4859">
          <w:headerReference w:type="default" r:id="rId17"/>
          <w:footerReference w:type="default" r:id="rId18"/>
          <w:headerReference w:type="first" r:id="rId19"/>
          <w:footerReference w:type="first" r:id="rId20"/>
          <w:pgSz w:w="12240" w:h="15840" w:code="1"/>
          <w:pgMar w:top="2160" w:right="1080" w:bottom="720" w:left="1080" w:header="648" w:footer="432" w:gutter="0"/>
          <w:cols w:space="708"/>
          <w:docGrid w:linePitch="360"/>
        </w:sectPr>
      </w:pPr>
    </w:p>
    <w:p w14:paraId="2B514D9D" w14:textId="3DDE4E4D" w:rsidR="00BA31C4" w:rsidRPr="00932B08" w:rsidRDefault="00A56298">
      <w:pPr>
        <w:pStyle w:val="Heading1"/>
        <w:numPr>
          <w:ilvl w:val="0"/>
          <w:numId w:val="2"/>
        </w:numPr>
        <w:ind w:left="0" w:firstLine="0"/>
        <w:rPr>
          <w:rFonts w:ascii="Calibri" w:hAnsi="Calibri" w:cs="Calibri"/>
          <w:lang w:val="ro-RO"/>
        </w:rPr>
      </w:pPr>
      <w:bookmarkStart w:id="5" w:name="_Toc125841168"/>
      <w:r w:rsidRPr="00932B08">
        <w:rPr>
          <w:rFonts w:ascii="Calibri" w:hAnsi="Calibri" w:cs="Calibri"/>
          <w:lang w:val="ro-RO"/>
        </w:rPr>
        <w:lastRenderedPageBreak/>
        <w:t xml:space="preserve">Documentarea </w:t>
      </w:r>
      <w:r w:rsidR="00CC736A" w:rsidRPr="00932B08">
        <w:rPr>
          <w:rFonts w:ascii="Calibri" w:hAnsi="Calibri" w:cs="Calibri"/>
          <w:lang w:val="ro-RO"/>
        </w:rPr>
        <w:t>ș</w:t>
      </w:r>
      <w:r w:rsidRPr="00932B08">
        <w:rPr>
          <w:rFonts w:ascii="Calibri" w:hAnsi="Calibri" w:cs="Calibri"/>
          <w:lang w:val="ro-RO"/>
        </w:rPr>
        <w:t>i înregistrarea</w:t>
      </w:r>
      <w:bookmarkEnd w:id="5"/>
    </w:p>
    <w:p w14:paraId="328C4E20" w14:textId="62C9E623" w:rsidR="00E92A03" w:rsidRPr="00932B08" w:rsidRDefault="00192758" w:rsidP="00036824">
      <w:pPr>
        <w:pStyle w:val="Graphbullet4"/>
        <w:spacing w:after="240" w:line="276" w:lineRule="auto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Atribuirea</w:t>
      </w:r>
      <w:r w:rsidRPr="00932B08">
        <w:rPr>
          <w:rFonts w:cstheme="minorHAnsi"/>
          <w:b/>
          <w:bCs/>
          <w:color w:val="auto"/>
          <w:sz w:val="22"/>
          <w:lang w:val="ro-RO"/>
        </w:rPr>
        <w:t xml:space="preserve"> IDNP refugia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Pr="00932B08">
        <w:rPr>
          <w:rFonts w:cstheme="minorHAnsi"/>
          <w:b/>
          <w:bCs/>
          <w:color w:val="auto"/>
          <w:sz w:val="22"/>
          <w:lang w:val="ro-RO"/>
        </w:rPr>
        <w:t>ilor.</w:t>
      </w:r>
      <w:r w:rsidRPr="00932B08">
        <w:rPr>
          <w:rFonts w:cstheme="minorHAnsi"/>
          <w:color w:val="auto"/>
          <w:sz w:val="22"/>
          <w:lang w:val="ro-RO"/>
        </w:rPr>
        <w:t xml:space="preserve"> </w:t>
      </w:r>
      <w:r w:rsidR="0082711B" w:rsidRPr="00932B08">
        <w:rPr>
          <w:rFonts w:cstheme="minorHAnsi"/>
          <w:color w:val="auto"/>
          <w:sz w:val="22"/>
          <w:lang w:val="ro-RO"/>
        </w:rPr>
        <w:t>Agen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82711B" w:rsidRPr="00932B08">
        <w:rPr>
          <w:rFonts w:cstheme="minorHAnsi"/>
          <w:color w:val="auto"/>
          <w:sz w:val="22"/>
          <w:lang w:val="ro-RO"/>
        </w:rPr>
        <w:t xml:space="preserve">ia Servicii Publice ia </w:t>
      </w:r>
      <w:r w:rsidR="00036824" w:rsidRPr="00932B08">
        <w:rPr>
          <w:rFonts w:cstheme="minorHAnsi"/>
          <w:color w:val="auto"/>
          <w:sz w:val="22"/>
          <w:lang w:val="ro-RO"/>
        </w:rPr>
        <w:t>la</w:t>
      </w:r>
      <w:r w:rsidR="0082711B" w:rsidRPr="00932B08">
        <w:rPr>
          <w:rFonts w:cstheme="minorHAnsi"/>
          <w:color w:val="auto"/>
          <w:sz w:val="22"/>
          <w:lang w:val="ro-RO"/>
        </w:rPr>
        <w:t xml:space="preserve"> eviden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82711B" w:rsidRPr="00932B08">
        <w:rPr>
          <w:rFonts w:cstheme="minorHAnsi"/>
          <w:color w:val="auto"/>
          <w:sz w:val="22"/>
          <w:lang w:val="ro-RO"/>
        </w:rPr>
        <w:t>ă</w:t>
      </w:r>
      <w:r w:rsidR="00036824" w:rsidRPr="00932B08">
        <w:rPr>
          <w:rFonts w:cstheme="minorHAnsi"/>
          <w:color w:val="auto"/>
          <w:sz w:val="22"/>
          <w:lang w:val="ro-RO"/>
        </w:rPr>
        <w:t xml:space="preserve"> străinii refugia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036824" w:rsidRPr="00932B08">
        <w:rPr>
          <w:rFonts w:cstheme="minorHAnsi"/>
          <w:color w:val="auto"/>
          <w:sz w:val="22"/>
          <w:lang w:val="ro-RO"/>
        </w:rPr>
        <w:t>i din Ucraina</w:t>
      </w:r>
      <w:r w:rsidR="0082711B" w:rsidRPr="00932B08">
        <w:rPr>
          <w:rFonts w:cstheme="minorHAnsi"/>
          <w:color w:val="auto"/>
          <w:sz w:val="22"/>
          <w:lang w:val="ro-RO"/>
        </w:rPr>
        <w:t xml:space="preserve">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="0082711B" w:rsidRPr="00932B08">
        <w:rPr>
          <w:rFonts w:cstheme="minorHAnsi"/>
          <w:color w:val="auto"/>
          <w:sz w:val="22"/>
          <w:lang w:val="ro-RO"/>
        </w:rPr>
        <w:t xml:space="preserve">i </w:t>
      </w:r>
      <w:r w:rsidR="00036824" w:rsidRPr="00932B08">
        <w:rPr>
          <w:rFonts w:cstheme="minorHAnsi"/>
          <w:color w:val="auto"/>
          <w:sz w:val="22"/>
          <w:lang w:val="ro-RO"/>
        </w:rPr>
        <w:t xml:space="preserve">le </w:t>
      </w:r>
      <w:r w:rsidR="0082711B" w:rsidRPr="00932B08">
        <w:rPr>
          <w:rFonts w:cstheme="minorHAnsi"/>
          <w:color w:val="auto"/>
          <w:sz w:val="22"/>
          <w:lang w:val="ro-RO"/>
        </w:rPr>
        <w:t>atribuie un cod de identificar</w:t>
      </w:r>
      <w:r w:rsidR="00036824" w:rsidRPr="00932B08">
        <w:rPr>
          <w:rFonts w:cstheme="minorHAnsi"/>
          <w:color w:val="auto"/>
          <w:sz w:val="22"/>
          <w:lang w:val="ro-RO"/>
        </w:rPr>
        <w:t>e personal (IDNP)</w:t>
      </w:r>
      <w:r w:rsidR="0082711B" w:rsidRPr="00932B08">
        <w:rPr>
          <w:rFonts w:cstheme="minorHAnsi"/>
          <w:color w:val="auto"/>
          <w:sz w:val="22"/>
          <w:lang w:val="ro-RO"/>
        </w:rPr>
        <w:t xml:space="preserve"> la prezentarea unuia dintre următoarele documentele: a. pentru minori – certificatul de na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="0082711B" w:rsidRPr="00932B08">
        <w:rPr>
          <w:rFonts w:cstheme="minorHAnsi"/>
          <w:color w:val="auto"/>
          <w:sz w:val="22"/>
          <w:lang w:val="ro-RO"/>
        </w:rPr>
        <w:t>tere, actul d</w:t>
      </w:r>
      <w:r w:rsidR="00036824" w:rsidRPr="00932B08">
        <w:rPr>
          <w:rFonts w:cstheme="minorHAnsi"/>
          <w:color w:val="auto"/>
          <w:sz w:val="22"/>
          <w:lang w:val="ro-RO"/>
        </w:rPr>
        <w:t>e identitate na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036824" w:rsidRPr="00932B08">
        <w:rPr>
          <w:rFonts w:cstheme="minorHAnsi"/>
          <w:color w:val="auto"/>
          <w:sz w:val="22"/>
          <w:lang w:val="ro-RO"/>
        </w:rPr>
        <w:t>ional (buletin</w:t>
      </w:r>
      <w:r w:rsidR="0082711B" w:rsidRPr="00932B08">
        <w:rPr>
          <w:rFonts w:cstheme="minorHAnsi"/>
          <w:color w:val="auto"/>
          <w:sz w:val="22"/>
          <w:lang w:val="ro-RO"/>
        </w:rPr>
        <w:t>/card de identitate), pa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="0082711B" w:rsidRPr="00932B08">
        <w:rPr>
          <w:rFonts w:cstheme="minorHAnsi"/>
          <w:color w:val="auto"/>
          <w:sz w:val="22"/>
          <w:lang w:val="ro-RO"/>
        </w:rPr>
        <w:t>aport</w:t>
      </w:r>
      <w:r w:rsidR="00036824" w:rsidRPr="00932B08">
        <w:rPr>
          <w:rFonts w:cstheme="minorHAnsi"/>
          <w:color w:val="auto"/>
          <w:sz w:val="22"/>
          <w:lang w:val="ro-RO"/>
        </w:rPr>
        <w:t>ul</w:t>
      </w:r>
      <w:r w:rsidR="0082711B" w:rsidRPr="00932B08">
        <w:rPr>
          <w:rFonts w:cstheme="minorHAnsi"/>
          <w:color w:val="auto"/>
          <w:sz w:val="22"/>
          <w:lang w:val="ro-RO"/>
        </w:rPr>
        <w:t>; b. pentru maturi – actul de identitate na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82711B" w:rsidRPr="00932B08">
        <w:rPr>
          <w:rFonts w:cstheme="minorHAnsi"/>
          <w:color w:val="auto"/>
          <w:sz w:val="22"/>
          <w:lang w:val="ro-RO"/>
        </w:rPr>
        <w:t>ional (buletin/card de identitate) sau pa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="0082711B" w:rsidRPr="00932B08">
        <w:rPr>
          <w:rFonts w:cstheme="minorHAnsi"/>
          <w:color w:val="auto"/>
          <w:sz w:val="22"/>
          <w:lang w:val="ro-RO"/>
        </w:rPr>
        <w:t>aport</w:t>
      </w:r>
      <w:r w:rsidR="00036824" w:rsidRPr="00932B08">
        <w:rPr>
          <w:rFonts w:cstheme="minorHAnsi"/>
          <w:color w:val="auto"/>
          <w:sz w:val="22"/>
          <w:lang w:val="ro-RO"/>
        </w:rPr>
        <w:t>ul</w:t>
      </w:r>
      <w:r w:rsidR="0082711B" w:rsidRPr="00932B08">
        <w:rPr>
          <w:rFonts w:cstheme="minorHAnsi"/>
          <w:color w:val="auto"/>
          <w:sz w:val="22"/>
          <w:lang w:val="ro-RO"/>
        </w:rPr>
        <w:t>.</w:t>
      </w:r>
      <w:r w:rsidR="0082711B" w:rsidRPr="00932B08">
        <w:rPr>
          <w:rStyle w:val="FootnoteReference"/>
          <w:rFonts w:cstheme="minorHAnsi"/>
          <w:color w:val="auto"/>
          <w:sz w:val="22"/>
          <w:lang w:val="ro-RO"/>
        </w:rPr>
        <w:footnoteReference w:id="11"/>
      </w:r>
      <w:r w:rsidR="00734A46" w:rsidRPr="00932B08">
        <w:rPr>
          <w:rFonts w:cstheme="minorHAnsi"/>
          <w:color w:val="auto"/>
          <w:sz w:val="22"/>
          <w:lang w:val="ro-RO"/>
        </w:rPr>
        <w:t xml:space="preserve"> </w:t>
      </w:r>
      <w:r w:rsidR="00E92A03" w:rsidRPr="00932B08">
        <w:rPr>
          <w:color w:val="auto"/>
          <w:sz w:val="22"/>
          <w:lang w:val="ro-RO"/>
        </w:rPr>
        <w:t>Toate entită</w:t>
      </w:r>
      <w:r w:rsidR="00CC736A" w:rsidRPr="00932B08">
        <w:rPr>
          <w:color w:val="auto"/>
          <w:sz w:val="22"/>
          <w:lang w:val="ro-RO"/>
        </w:rPr>
        <w:t>ț</w:t>
      </w:r>
      <w:r w:rsidR="00E92A03" w:rsidRPr="00932B08">
        <w:rPr>
          <w:color w:val="auto"/>
          <w:sz w:val="22"/>
          <w:lang w:val="ro-RO"/>
        </w:rPr>
        <w:t xml:space="preserve">ile de drept public </w:t>
      </w:r>
      <w:r w:rsidR="00CC736A" w:rsidRPr="00932B08">
        <w:rPr>
          <w:color w:val="auto"/>
          <w:sz w:val="22"/>
          <w:lang w:val="ro-RO"/>
        </w:rPr>
        <w:t>ș</w:t>
      </w:r>
      <w:r w:rsidR="00E92A03" w:rsidRPr="00932B08">
        <w:rPr>
          <w:color w:val="auto"/>
          <w:sz w:val="22"/>
          <w:lang w:val="ro-RO"/>
        </w:rPr>
        <w:t>i privat</w:t>
      </w:r>
      <w:r w:rsidR="006079F7" w:rsidRPr="00932B08">
        <w:rPr>
          <w:color w:val="auto"/>
          <w:sz w:val="22"/>
          <w:lang w:val="ro-RO"/>
        </w:rPr>
        <w:t>,</w:t>
      </w:r>
      <w:r w:rsidR="00E92A03" w:rsidRPr="00932B08">
        <w:rPr>
          <w:color w:val="auto"/>
          <w:sz w:val="22"/>
          <w:lang w:val="ro-RO"/>
        </w:rPr>
        <w:t xml:space="preserve"> inclusiv persoanele fizice, care nu </w:t>
      </w:r>
      <w:r w:rsidR="00D031B2" w:rsidRPr="00932B08">
        <w:rPr>
          <w:color w:val="auto"/>
          <w:sz w:val="22"/>
          <w:lang w:val="ro-RO"/>
        </w:rPr>
        <w:t>sunt</w:t>
      </w:r>
      <w:r w:rsidR="00E92A03" w:rsidRPr="00932B08">
        <w:rPr>
          <w:color w:val="auto"/>
          <w:sz w:val="22"/>
          <w:lang w:val="ro-RO"/>
        </w:rPr>
        <w:t xml:space="preserve"> conectate la resursele informa</w:t>
      </w:r>
      <w:r w:rsidR="00CC736A" w:rsidRPr="00932B08">
        <w:rPr>
          <w:color w:val="auto"/>
          <w:sz w:val="22"/>
          <w:lang w:val="ro-RO"/>
        </w:rPr>
        <w:t>ț</w:t>
      </w:r>
      <w:r w:rsidR="00E92A03" w:rsidRPr="00932B08">
        <w:rPr>
          <w:color w:val="auto"/>
          <w:sz w:val="22"/>
          <w:lang w:val="ro-RO"/>
        </w:rPr>
        <w:t>ionale de stat, vor acc</w:t>
      </w:r>
      <w:r w:rsidR="00036824" w:rsidRPr="00932B08">
        <w:rPr>
          <w:color w:val="auto"/>
          <w:sz w:val="22"/>
          <w:lang w:val="ro-RO"/>
        </w:rPr>
        <w:t>esa informa</w:t>
      </w:r>
      <w:r w:rsidR="00CC736A" w:rsidRPr="00932B08">
        <w:rPr>
          <w:color w:val="auto"/>
          <w:sz w:val="22"/>
          <w:lang w:val="ro-RO"/>
        </w:rPr>
        <w:t>ț</w:t>
      </w:r>
      <w:r w:rsidR="00036824" w:rsidRPr="00932B08">
        <w:rPr>
          <w:color w:val="auto"/>
          <w:sz w:val="22"/>
          <w:lang w:val="ro-RO"/>
        </w:rPr>
        <w:t>ia privind numărul</w:t>
      </w:r>
      <w:r w:rsidR="00E92A03" w:rsidRPr="00932B08">
        <w:rPr>
          <w:color w:val="auto"/>
          <w:sz w:val="22"/>
          <w:lang w:val="ro-RO"/>
        </w:rPr>
        <w:t xml:space="preserve"> de identificare de stat (IDNP) al cetă</w:t>
      </w:r>
      <w:r w:rsidR="00CC736A" w:rsidRPr="00932B08">
        <w:rPr>
          <w:color w:val="auto"/>
          <w:sz w:val="22"/>
          <w:lang w:val="ro-RO"/>
        </w:rPr>
        <w:t>ț</w:t>
      </w:r>
      <w:r w:rsidR="00E92A03" w:rsidRPr="00932B08">
        <w:rPr>
          <w:color w:val="auto"/>
          <w:sz w:val="22"/>
          <w:lang w:val="ro-RO"/>
        </w:rPr>
        <w:t xml:space="preserve">enilor </w:t>
      </w:r>
      <w:r w:rsidR="00036824" w:rsidRPr="00932B08">
        <w:rPr>
          <w:color w:val="auto"/>
          <w:sz w:val="22"/>
          <w:lang w:val="ro-RO"/>
        </w:rPr>
        <w:t xml:space="preserve">ucraineni </w:t>
      </w:r>
      <w:r w:rsidR="00E92A03" w:rsidRPr="00932B08">
        <w:rPr>
          <w:color w:val="auto"/>
          <w:sz w:val="22"/>
          <w:lang w:val="ro-RO"/>
        </w:rPr>
        <w:t xml:space="preserve">de pe portalul </w:t>
      </w:r>
      <w:hyperlink r:id="rId21" w:history="1">
        <w:r w:rsidR="00036824" w:rsidRPr="00932B08">
          <w:rPr>
            <w:rStyle w:val="Hyperlink"/>
            <w:sz w:val="22"/>
            <w:lang w:val="ro-RO"/>
          </w:rPr>
          <w:t>https://dopomoga.gov.md</w:t>
        </w:r>
      </w:hyperlink>
      <w:r w:rsidR="00E92A03" w:rsidRPr="00932B08">
        <w:rPr>
          <w:color w:val="auto"/>
          <w:sz w:val="22"/>
          <w:lang w:val="ro-RO"/>
        </w:rPr>
        <w:t>. Codul IDNP este necesar pentru ca să interac</w:t>
      </w:r>
      <w:r w:rsidR="00CC736A" w:rsidRPr="00932B08">
        <w:rPr>
          <w:color w:val="auto"/>
          <w:sz w:val="22"/>
          <w:lang w:val="ro-RO"/>
        </w:rPr>
        <w:t>ț</w:t>
      </w:r>
      <w:r w:rsidR="00E92A03" w:rsidRPr="00932B08">
        <w:rPr>
          <w:color w:val="auto"/>
          <w:sz w:val="22"/>
          <w:lang w:val="ro-RO"/>
        </w:rPr>
        <w:t>ioneze cu agen</w:t>
      </w:r>
      <w:r w:rsidR="00CC736A" w:rsidRPr="00932B08">
        <w:rPr>
          <w:color w:val="auto"/>
          <w:sz w:val="22"/>
          <w:lang w:val="ro-RO"/>
        </w:rPr>
        <w:t>ț</w:t>
      </w:r>
      <w:r w:rsidR="00E92A03" w:rsidRPr="00932B08">
        <w:rPr>
          <w:color w:val="auto"/>
          <w:sz w:val="22"/>
          <w:lang w:val="ro-RO"/>
        </w:rPr>
        <w:t>iile guvernamentale pentru</w:t>
      </w:r>
      <w:r w:rsidR="00D031B2" w:rsidRPr="00932B08">
        <w:rPr>
          <w:color w:val="auto"/>
          <w:sz w:val="22"/>
          <w:lang w:val="ro-RO"/>
        </w:rPr>
        <w:t>:</w:t>
      </w:r>
      <w:r w:rsidR="00E92A03" w:rsidRPr="00932B08">
        <w:rPr>
          <w:color w:val="auto"/>
          <w:sz w:val="22"/>
          <w:lang w:val="ro-RO"/>
        </w:rPr>
        <w:t xml:space="preserve"> a utiliza serviciile guvernamentale, atunci când </w:t>
      </w:r>
      <w:r w:rsidR="006079F7" w:rsidRPr="00932B08">
        <w:rPr>
          <w:color w:val="auto"/>
          <w:sz w:val="22"/>
          <w:lang w:val="ro-RO"/>
        </w:rPr>
        <w:t xml:space="preserve">aplică pentru un loc de muncă, pentru </w:t>
      </w:r>
      <w:r w:rsidR="00E92A03" w:rsidRPr="00932B08">
        <w:rPr>
          <w:color w:val="auto"/>
          <w:sz w:val="22"/>
          <w:lang w:val="ro-RO"/>
        </w:rPr>
        <w:t>înscrierea copiilor la grădini</w:t>
      </w:r>
      <w:r w:rsidR="00CC736A" w:rsidRPr="00932B08">
        <w:rPr>
          <w:color w:val="auto"/>
          <w:sz w:val="22"/>
          <w:lang w:val="ro-RO"/>
        </w:rPr>
        <w:t>ț</w:t>
      </w:r>
      <w:r w:rsidR="00E92A03" w:rsidRPr="00932B08">
        <w:rPr>
          <w:color w:val="auto"/>
          <w:sz w:val="22"/>
          <w:lang w:val="ro-RO"/>
        </w:rPr>
        <w:t xml:space="preserve">ă sau </w:t>
      </w:r>
      <w:r w:rsidR="00CC736A" w:rsidRPr="00932B08">
        <w:rPr>
          <w:color w:val="auto"/>
          <w:sz w:val="22"/>
          <w:lang w:val="ro-RO"/>
        </w:rPr>
        <w:t>ș</w:t>
      </w:r>
      <w:r w:rsidR="00E92A03" w:rsidRPr="00932B08">
        <w:rPr>
          <w:color w:val="auto"/>
          <w:sz w:val="22"/>
          <w:lang w:val="ro-RO"/>
        </w:rPr>
        <w:t xml:space="preserve">coală, la deschiderea unui cont bancar, </w:t>
      </w:r>
      <w:r w:rsidR="006079F7" w:rsidRPr="00932B08">
        <w:rPr>
          <w:color w:val="auto"/>
          <w:sz w:val="22"/>
          <w:lang w:val="ro-RO"/>
        </w:rPr>
        <w:t xml:space="preserve">pentru </w:t>
      </w:r>
      <w:r w:rsidR="00E92A03" w:rsidRPr="00932B08">
        <w:rPr>
          <w:color w:val="auto"/>
          <w:sz w:val="22"/>
          <w:lang w:val="ro-RO"/>
        </w:rPr>
        <w:t>înregistrarea propriei companii etc.</w:t>
      </w:r>
    </w:p>
    <w:p w14:paraId="348DCE00" w14:textId="43F64FED" w:rsidR="00E92A03" w:rsidRPr="00932B08" w:rsidRDefault="00E92A03" w:rsidP="00C27A8A">
      <w:pPr>
        <w:pStyle w:val="Graphbullet4"/>
        <w:spacing w:after="240" w:line="276" w:lineRule="auto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Protec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ia temporară.</w:t>
      </w:r>
      <w:r w:rsidRPr="00932B08">
        <w:rPr>
          <w:color w:val="auto"/>
          <w:sz w:val="22"/>
          <w:lang w:val="ro-RO"/>
        </w:rPr>
        <w:t xml:space="preserve"> La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edin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a Guvernului din 18.01.2022 a fost aprobat</w:t>
      </w:r>
      <w:r w:rsidR="006079F7" w:rsidRPr="00932B08">
        <w:rPr>
          <w:color w:val="auto"/>
          <w:sz w:val="22"/>
          <w:lang w:val="ro-RO"/>
        </w:rPr>
        <w:t>ă</w:t>
      </w:r>
      <w:r w:rsidR="00412258" w:rsidRPr="00932B08">
        <w:rPr>
          <w:color w:val="auto"/>
          <w:sz w:val="22"/>
          <w:lang w:val="ro-RO"/>
        </w:rPr>
        <w:t xml:space="preserve"> Hotărârea Guvernului</w:t>
      </w:r>
      <w:r w:rsidRPr="00932B08">
        <w:rPr>
          <w:color w:val="auto"/>
          <w:sz w:val="22"/>
          <w:lang w:val="ro-RO"/>
        </w:rPr>
        <w:t xml:space="preserve"> privind acordarea protec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iei temporare </w:t>
      </w:r>
      <w:r w:rsidR="00F721A6" w:rsidRPr="00932B08">
        <w:rPr>
          <w:color w:val="auto"/>
          <w:sz w:val="22"/>
          <w:lang w:val="ro-RO"/>
        </w:rPr>
        <w:t>persoanelor strămutate</w:t>
      </w:r>
      <w:r w:rsidRPr="00932B08">
        <w:rPr>
          <w:color w:val="auto"/>
          <w:sz w:val="22"/>
          <w:lang w:val="ro-RO"/>
        </w:rPr>
        <w:t xml:space="preserve"> din Ucraina</w:t>
      </w:r>
      <w:r w:rsidRPr="00932B08">
        <w:rPr>
          <w:rStyle w:val="FootnoteReference"/>
          <w:rFonts w:cstheme="minorHAnsi"/>
          <w:color w:val="auto"/>
          <w:sz w:val="22"/>
          <w:lang w:val="ro-RO"/>
        </w:rPr>
        <w:footnoteReference w:id="12"/>
      </w:r>
      <w:r w:rsidRPr="00932B08">
        <w:rPr>
          <w:color w:val="auto"/>
          <w:sz w:val="22"/>
          <w:lang w:val="ro-RO"/>
        </w:rPr>
        <w:t xml:space="preserve">. </w:t>
      </w:r>
      <w:r w:rsidR="00F6374E" w:rsidRPr="00932B08">
        <w:rPr>
          <w:color w:val="auto"/>
          <w:sz w:val="22"/>
          <w:lang w:val="ro-RO"/>
        </w:rPr>
        <w:t>Aceasta</w:t>
      </w:r>
      <w:r w:rsidRPr="00932B08">
        <w:rPr>
          <w:color w:val="auto"/>
          <w:sz w:val="22"/>
          <w:lang w:val="ro-RO"/>
        </w:rPr>
        <w:t xml:space="preserve"> pr</w:t>
      </w:r>
      <w:r w:rsidR="00F6374E" w:rsidRPr="00932B08">
        <w:rPr>
          <w:color w:val="auto"/>
          <w:sz w:val="22"/>
          <w:lang w:val="ro-RO"/>
        </w:rPr>
        <w:t>e</w:t>
      </w:r>
      <w:r w:rsidRPr="00932B08">
        <w:rPr>
          <w:color w:val="auto"/>
          <w:sz w:val="22"/>
          <w:lang w:val="ro-RO"/>
        </w:rPr>
        <w:t>vede că persoanele care vor solicita protec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 temporară vor ob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ine un document de identitate, eliberat </w:t>
      </w:r>
      <w:r w:rsidR="00F721A6" w:rsidRPr="00932B08">
        <w:rPr>
          <w:color w:val="auto"/>
          <w:sz w:val="22"/>
          <w:lang w:val="ro-RO"/>
        </w:rPr>
        <w:t xml:space="preserve">de MAI </w:t>
      </w:r>
      <w:r w:rsidRPr="00932B08">
        <w:rPr>
          <w:color w:val="auto"/>
          <w:sz w:val="22"/>
          <w:lang w:val="ro-RO"/>
        </w:rPr>
        <w:t>pe termen de un an. Datele privind beneficiarii de protec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 temporară vor fi înregistrate în Sistemul informa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ional automatizat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vor putea fi accesate prin platforma de interoperabilitate </w:t>
      </w:r>
      <w:proofErr w:type="spellStart"/>
      <w:r w:rsidRPr="00932B08">
        <w:rPr>
          <w:color w:val="auto"/>
          <w:sz w:val="22"/>
          <w:lang w:val="ro-RO"/>
        </w:rPr>
        <w:t>MConnect</w:t>
      </w:r>
      <w:proofErr w:type="spellEnd"/>
      <w:r w:rsidRPr="00932B08">
        <w:rPr>
          <w:color w:val="auto"/>
          <w:sz w:val="22"/>
          <w:lang w:val="ro-RO"/>
        </w:rPr>
        <w:t xml:space="preserve">. Aceasta va permite o gestionare mai eficientă a fluxurilor </w:t>
      </w:r>
      <w:proofErr w:type="spellStart"/>
      <w:r w:rsidRPr="00932B08">
        <w:rPr>
          <w:color w:val="auto"/>
          <w:sz w:val="22"/>
          <w:lang w:val="ro-RO"/>
        </w:rPr>
        <w:t>migra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ionale</w:t>
      </w:r>
      <w:proofErr w:type="spellEnd"/>
      <w:r w:rsidRPr="00932B08">
        <w:rPr>
          <w:color w:val="auto"/>
          <w:sz w:val="22"/>
          <w:lang w:val="ro-RO"/>
        </w:rPr>
        <w:t xml:space="preserve">, legalizarea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monitorizarea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ilor afla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pe teritoriul 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ării. Regulamentul prevede o monitorizare </w:t>
      </w:r>
      <w:r w:rsidR="006079F7" w:rsidRPr="00932B08">
        <w:rPr>
          <w:color w:val="auto"/>
          <w:sz w:val="22"/>
          <w:lang w:val="ro-RO"/>
        </w:rPr>
        <w:t xml:space="preserve">a </w:t>
      </w:r>
      <w:r w:rsidR="00C27A8A" w:rsidRPr="00932B08">
        <w:rPr>
          <w:color w:val="auto"/>
          <w:sz w:val="22"/>
          <w:lang w:val="ro-RO"/>
        </w:rPr>
        <w:t xml:space="preserve">faptului dacă </w:t>
      </w:r>
      <w:r w:rsidRPr="00932B08">
        <w:rPr>
          <w:color w:val="auto"/>
          <w:sz w:val="22"/>
          <w:lang w:val="ro-RO"/>
        </w:rPr>
        <w:t>persoanel</w:t>
      </w:r>
      <w:r w:rsidR="00C27A8A" w:rsidRPr="00932B08">
        <w:rPr>
          <w:color w:val="auto"/>
          <w:sz w:val="22"/>
          <w:lang w:val="ro-RO"/>
        </w:rPr>
        <w:t>e</w:t>
      </w:r>
      <w:r w:rsidR="006079F7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 xml:space="preserve">s-au returnat în 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ara de origine, </w:t>
      </w:r>
      <w:r w:rsidR="006079F7" w:rsidRPr="00932B08">
        <w:rPr>
          <w:color w:val="auto"/>
          <w:sz w:val="22"/>
          <w:lang w:val="ro-RO"/>
        </w:rPr>
        <w:t xml:space="preserve">precum </w:t>
      </w:r>
      <w:r w:rsidR="00CC736A" w:rsidRPr="00932B08">
        <w:rPr>
          <w:color w:val="auto"/>
          <w:sz w:val="22"/>
          <w:lang w:val="ro-RO"/>
        </w:rPr>
        <w:t>ș</w:t>
      </w:r>
      <w:r w:rsidR="006079F7" w:rsidRPr="00932B08">
        <w:rPr>
          <w:color w:val="auto"/>
          <w:sz w:val="22"/>
          <w:lang w:val="ro-RO"/>
        </w:rPr>
        <w:t xml:space="preserve">i </w:t>
      </w:r>
      <w:r w:rsidRPr="00932B08">
        <w:rPr>
          <w:color w:val="auto"/>
          <w:sz w:val="22"/>
          <w:lang w:val="ro-RO"/>
        </w:rPr>
        <w:t xml:space="preserve">stabilirea expresă a drepturilor la servicii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măsuri de cazare,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ă socială, medicală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de educa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ie, asigurarea protec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iei împotriva abuzurilor, exploatării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discriminării. Aplicarea Regulamentului va începe din 1 martie 2023.</w:t>
      </w:r>
    </w:p>
    <w:p w14:paraId="1A2C78B1" w14:textId="0F6FB7B3" w:rsidR="00C52B00" w:rsidRPr="00932B08" w:rsidRDefault="00C52B00" w:rsidP="00236F9F">
      <w:pPr>
        <w:pStyle w:val="Graphbullet4"/>
        <w:spacing w:after="240" w:line="276" w:lineRule="auto"/>
        <w:jc w:val="both"/>
        <w:rPr>
          <w:color w:val="auto"/>
          <w:sz w:val="22"/>
          <w:szCs w:val="24"/>
          <w:lang w:val="ro-RO"/>
        </w:rPr>
      </w:pPr>
      <w:r w:rsidRPr="00932B08">
        <w:rPr>
          <w:b/>
          <w:bCs/>
          <w:color w:val="auto"/>
          <w:sz w:val="22"/>
          <w:szCs w:val="24"/>
          <w:lang w:val="ro-RO"/>
        </w:rPr>
        <w:t>Majoritatea persoanelor</w:t>
      </w:r>
      <w:r w:rsidR="004807CC" w:rsidRPr="00932B08">
        <w:rPr>
          <w:b/>
          <w:bCs/>
          <w:color w:val="auto"/>
          <w:sz w:val="22"/>
          <w:szCs w:val="24"/>
          <w:lang w:val="ro-RO"/>
        </w:rPr>
        <w:t xml:space="preserve"> cu dizabilită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="004807CC" w:rsidRPr="00932B08">
        <w:rPr>
          <w:b/>
          <w:bCs/>
          <w:color w:val="auto"/>
          <w:sz w:val="22"/>
          <w:szCs w:val="24"/>
          <w:lang w:val="ro-RO"/>
        </w:rPr>
        <w:t>i</w:t>
      </w:r>
      <w:r w:rsidRPr="00932B08">
        <w:rPr>
          <w:b/>
          <w:bCs/>
          <w:color w:val="auto"/>
          <w:sz w:val="22"/>
          <w:szCs w:val="24"/>
          <w:lang w:val="ro-RO"/>
        </w:rPr>
        <w:t xml:space="preserve"> pe care le-am ident</w:t>
      </w:r>
      <w:r w:rsidR="00C27A8A" w:rsidRPr="00932B08">
        <w:rPr>
          <w:b/>
          <w:bCs/>
          <w:color w:val="auto"/>
          <w:sz w:val="22"/>
          <w:szCs w:val="24"/>
          <w:lang w:val="ro-RO"/>
        </w:rPr>
        <w:t xml:space="preserve">ificat sunt femei 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ș</w:t>
      </w:r>
      <w:r w:rsidR="00C27A8A" w:rsidRPr="00932B08">
        <w:rPr>
          <w:b/>
          <w:bCs/>
          <w:color w:val="auto"/>
          <w:sz w:val="22"/>
          <w:szCs w:val="24"/>
          <w:lang w:val="ro-RO"/>
        </w:rPr>
        <w:t>i au vârstă î</w:t>
      </w:r>
      <w:r w:rsidRPr="00932B08">
        <w:rPr>
          <w:b/>
          <w:bCs/>
          <w:color w:val="auto"/>
          <w:sz w:val="22"/>
          <w:szCs w:val="24"/>
          <w:lang w:val="ro-RO"/>
        </w:rPr>
        <w:t xml:space="preserve">naintată. </w:t>
      </w:r>
      <w:r w:rsidRPr="00932B08">
        <w:rPr>
          <w:color w:val="auto"/>
          <w:sz w:val="22"/>
          <w:szCs w:val="24"/>
          <w:lang w:val="ro-RO"/>
        </w:rPr>
        <w:t>Din</w:t>
      </w:r>
      <w:r w:rsidR="00C27A8A" w:rsidRPr="00932B08">
        <w:rPr>
          <w:color w:val="auto"/>
          <w:sz w:val="22"/>
          <w:szCs w:val="24"/>
          <w:lang w:val="ro-RO"/>
        </w:rPr>
        <w:t>tre</w:t>
      </w:r>
      <w:r w:rsidRPr="00932B08">
        <w:rPr>
          <w:color w:val="auto"/>
          <w:sz w:val="22"/>
          <w:szCs w:val="24"/>
          <w:lang w:val="ro-RO"/>
        </w:rPr>
        <w:t xml:space="preserve"> toate persoanele cu dizabilită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 din Ucraina, care s-au adresat după suport la CDPD, 68%</w:t>
      </w:r>
      <w:r w:rsidR="001F3D9F" w:rsidRPr="00932B08">
        <w:rPr>
          <w:color w:val="auto"/>
          <w:sz w:val="22"/>
          <w:szCs w:val="24"/>
          <w:lang w:val="ro-RO"/>
        </w:rPr>
        <w:t xml:space="preserve"> sunt femei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1F3D9F" w:rsidRPr="00932B08">
        <w:rPr>
          <w:color w:val="auto"/>
          <w:sz w:val="22"/>
          <w:szCs w:val="24"/>
          <w:lang w:val="ro-RO"/>
        </w:rPr>
        <w:t>i 32% sunt bărba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1F3D9F" w:rsidRPr="00932B08">
        <w:rPr>
          <w:color w:val="auto"/>
          <w:sz w:val="22"/>
          <w:szCs w:val="24"/>
          <w:lang w:val="ro-RO"/>
        </w:rPr>
        <w:t>i</w:t>
      </w:r>
      <w:r w:rsidRPr="00932B08">
        <w:rPr>
          <w:color w:val="auto"/>
          <w:sz w:val="22"/>
          <w:szCs w:val="24"/>
          <w:lang w:val="ro-RO"/>
        </w:rPr>
        <w:t xml:space="preserve"> (Figura 1)</w:t>
      </w:r>
      <w:r w:rsidR="001F3D9F" w:rsidRPr="00932B08">
        <w:rPr>
          <w:color w:val="auto"/>
          <w:sz w:val="22"/>
          <w:szCs w:val="24"/>
          <w:lang w:val="ro-RO"/>
        </w:rPr>
        <w:t>.</w:t>
      </w:r>
      <w:r w:rsidRPr="00932B08">
        <w:rPr>
          <w:color w:val="auto"/>
          <w:sz w:val="22"/>
          <w:szCs w:val="24"/>
          <w:lang w:val="ro-RO"/>
        </w:rPr>
        <w:t xml:space="preserve"> Majoritatea refugia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 xml:space="preserve">ilor sunt de vârstă peste 65 </w:t>
      </w:r>
      <w:r w:rsidR="001F3D9F" w:rsidRPr="00932B08">
        <w:rPr>
          <w:color w:val="auto"/>
          <w:sz w:val="22"/>
          <w:szCs w:val="24"/>
          <w:lang w:val="ro-RO"/>
        </w:rPr>
        <w:t xml:space="preserve">de </w:t>
      </w:r>
      <w:r w:rsidRPr="00932B08">
        <w:rPr>
          <w:color w:val="auto"/>
          <w:sz w:val="22"/>
          <w:szCs w:val="24"/>
          <w:lang w:val="ro-RO"/>
        </w:rPr>
        <w:t xml:space="preserve">ani </w:t>
      </w:r>
      <w:r w:rsidR="001F3D9F" w:rsidRPr="00932B08">
        <w:rPr>
          <w:color w:val="auto"/>
          <w:sz w:val="22"/>
          <w:szCs w:val="24"/>
          <w:lang w:val="ro-RO"/>
        </w:rPr>
        <w:t>(46%),</w:t>
      </w:r>
      <w:r w:rsidR="00030C13" w:rsidRPr="00932B08">
        <w:rPr>
          <w:color w:val="auto"/>
          <w:sz w:val="22"/>
          <w:szCs w:val="24"/>
          <w:lang w:val="ro-RO"/>
        </w:rPr>
        <w:t xml:space="preserve"> </w:t>
      </w:r>
      <w:r w:rsidRPr="00932B08">
        <w:rPr>
          <w:color w:val="auto"/>
          <w:sz w:val="22"/>
          <w:szCs w:val="24"/>
          <w:lang w:val="ro-RO"/>
        </w:rPr>
        <w:t xml:space="preserve">32% </w:t>
      </w:r>
      <w:r w:rsidR="00030C13" w:rsidRPr="00932B08">
        <w:rPr>
          <w:color w:val="auto"/>
          <w:sz w:val="22"/>
          <w:szCs w:val="24"/>
          <w:lang w:val="ro-RO"/>
        </w:rPr>
        <w:t xml:space="preserve">sunt cu vârsta </w:t>
      </w:r>
      <w:r w:rsidR="00C27A8A" w:rsidRPr="00932B08">
        <w:rPr>
          <w:color w:val="auto"/>
          <w:sz w:val="22"/>
          <w:szCs w:val="24"/>
          <w:lang w:val="ro-RO"/>
        </w:rPr>
        <w:t xml:space="preserve">între </w:t>
      </w:r>
      <w:r w:rsidRPr="00932B08">
        <w:rPr>
          <w:color w:val="auto"/>
          <w:sz w:val="22"/>
          <w:szCs w:val="24"/>
          <w:lang w:val="ro-RO"/>
        </w:rPr>
        <w:t>35</w:t>
      </w:r>
      <w:r w:rsidR="00030C13" w:rsidRPr="00932B08">
        <w:rPr>
          <w:color w:val="auto"/>
          <w:sz w:val="22"/>
          <w:szCs w:val="24"/>
          <w:lang w:val="ro-RO"/>
        </w:rPr>
        <w:t>-64</w:t>
      </w:r>
      <w:r w:rsidRPr="00932B08">
        <w:rPr>
          <w:color w:val="auto"/>
          <w:sz w:val="22"/>
          <w:szCs w:val="24"/>
          <w:lang w:val="ro-RO"/>
        </w:rPr>
        <w:t xml:space="preserve"> </w:t>
      </w:r>
      <w:r w:rsidR="001F3D9F" w:rsidRPr="00932B08">
        <w:rPr>
          <w:color w:val="auto"/>
          <w:sz w:val="22"/>
          <w:szCs w:val="24"/>
          <w:lang w:val="ro-RO"/>
        </w:rPr>
        <w:t xml:space="preserve">de </w:t>
      </w:r>
      <w:r w:rsidRPr="00932B08">
        <w:rPr>
          <w:color w:val="auto"/>
          <w:sz w:val="22"/>
          <w:szCs w:val="24"/>
          <w:lang w:val="ro-RO"/>
        </w:rPr>
        <w:t>ani, 10% din</w:t>
      </w:r>
      <w:r w:rsidR="008F09F4" w:rsidRPr="00932B08">
        <w:rPr>
          <w:color w:val="auto"/>
          <w:sz w:val="22"/>
          <w:szCs w:val="24"/>
          <w:lang w:val="ro-RO"/>
        </w:rPr>
        <w:t>tre</w:t>
      </w:r>
      <w:r w:rsidRPr="00932B08">
        <w:rPr>
          <w:color w:val="auto"/>
          <w:sz w:val="22"/>
          <w:szCs w:val="24"/>
          <w:lang w:val="ro-RO"/>
        </w:rPr>
        <w:t xml:space="preserve"> refugia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 xml:space="preserve">i sunt cu vârsta </w:t>
      </w:r>
      <w:r w:rsidR="00C27A8A" w:rsidRPr="00932B08">
        <w:rPr>
          <w:color w:val="auto"/>
          <w:sz w:val="22"/>
          <w:szCs w:val="24"/>
          <w:lang w:val="ro-RO"/>
        </w:rPr>
        <w:t xml:space="preserve">între </w:t>
      </w:r>
      <w:r w:rsidRPr="00932B08">
        <w:rPr>
          <w:color w:val="auto"/>
          <w:sz w:val="22"/>
          <w:szCs w:val="24"/>
          <w:lang w:val="ro-RO"/>
        </w:rPr>
        <w:t>18-3</w:t>
      </w:r>
      <w:r w:rsidR="00236F9F" w:rsidRPr="00932B08">
        <w:rPr>
          <w:color w:val="auto"/>
          <w:sz w:val="22"/>
          <w:szCs w:val="24"/>
          <w:lang w:val="ro-RO"/>
        </w:rPr>
        <w:t>4</w:t>
      </w:r>
      <w:r w:rsidR="00C27A8A" w:rsidRPr="00932B08">
        <w:rPr>
          <w:color w:val="auto"/>
          <w:sz w:val="22"/>
          <w:szCs w:val="24"/>
          <w:lang w:val="ro-RO"/>
        </w:rPr>
        <w:t xml:space="preserve"> de ani</w:t>
      </w:r>
      <w:r w:rsidRPr="00932B08">
        <w:rPr>
          <w:color w:val="auto"/>
          <w:sz w:val="22"/>
          <w:szCs w:val="24"/>
          <w:lang w:val="ro-RO"/>
        </w:rPr>
        <w:t>. 12% din refugia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 au solicitat suport pentru copii cu dizabilită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 (Figura 2)</w:t>
      </w:r>
      <w:r w:rsidR="001F3D9F" w:rsidRPr="00932B08">
        <w:rPr>
          <w:color w:val="auto"/>
          <w:sz w:val="22"/>
          <w:szCs w:val="24"/>
          <w:lang w:val="ro-RO"/>
        </w:rPr>
        <w:t>.</w:t>
      </w:r>
    </w:p>
    <w:p w14:paraId="371EE555" w14:textId="4E35FFE8" w:rsidR="00C52B00" w:rsidRPr="00932B08" w:rsidRDefault="00C52B00" w:rsidP="001F3D9F">
      <w:pPr>
        <w:pStyle w:val="Graphbullet4"/>
        <w:spacing w:after="240" w:line="276" w:lineRule="auto"/>
        <w:jc w:val="both"/>
        <w:rPr>
          <w:b/>
          <w:bCs/>
          <w:color w:val="auto"/>
          <w:sz w:val="22"/>
          <w:szCs w:val="24"/>
          <w:lang w:val="ro-RO"/>
        </w:rPr>
      </w:pPr>
      <w:r w:rsidRPr="00932B08">
        <w:rPr>
          <w:b/>
          <w:bCs/>
          <w:color w:val="auto"/>
          <w:sz w:val="22"/>
          <w:szCs w:val="24"/>
          <w:lang w:val="ro-RO"/>
        </w:rPr>
        <w:t>După tipul de dizabilitate.</w:t>
      </w:r>
      <w:r w:rsidRPr="00932B08">
        <w:rPr>
          <w:color w:val="auto"/>
          <w:sz w:val="22"/>
          <w:szCs w:val="24"/>
          <w:lang w:val="ro-RO"/>
        </w:rPr>
        <w:t xml:space="preserve"> 55% sunt cu dizabilitate generală, afec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iuni cronice</w:t>
      </w:r>
      <w:r w:rsidR="001F3D9F" w:rsidRPr="00932B08">
        <w:rPr>
          <w:color w:val="auto"/>
          <w:sz w:val="22"/>
          <w:szCs w:val="24"/>
          <w:lang w:val="ro-RO"/>
        </w:rPr>
        <w:t>,</w:t>
      </w:r>
      <w:r w:rsidRPr="00932B08">
        <w:rPr>
          <w:color w:val="auto"/>
          <w:sz w:val="22"/>
          <w:szCs w:val="24"/>
          <w:lang w:val="ro-RO"/>
        </w:rPr>
        <w:t xml:space="preserve"> 20% sunt persoane cu dizabilitate de mobilitate, 7% </w:t>
      </w:r>
      <w:r w:rsidR="001F3D9F" w:rsidRPr="00932B08">
        <w:rPr>
          <w:color w:val="auto"/>
          <w:sz w:val="22"/>
          <w:szCs w:val="24"/>
          <w:lang w:val="ro-RO"/>
        </w:rPr>
        <w:t xml:space="preserve">– </w:t>
      </w:r>
      <w:r w:rsidRPr="00932B08">
        <w:rPr>
          <w:color w:val="auto"/>
          <w:sz w:val="22"/>
          <w:szCs w:val="24"/>
          <w:lang w:val="ro-RO"/>
        </w:rPr>
        <w:t xml:space="preserve">dizabilitate </w:t>
      </w:r>
      <w:proofErr w:type="spellStart"/>
      <w:r w:rsidRPr="00932B08">
        <w:rPr>
          <w:color w:val="auto"/>
          <w:sz w:val="22"/>
          <w:szCs w:val="24"/>
          <w:lang w:val="ro-RO"/>
        </w:rPr>
        <w:t>psiho</w:t>
      </w:r>
      <w:proofErr w:type="spellEnd"/>
      <w:r w:rsidRPr="00932B08">
        <w:rPr>
          <w:color w:val="auto"/>
          <w:sz w:val="22"/>
          <w:szCs w:val="24"/>
          <w:lang w:val="ro-RO"/>
        </w:rPr>
        <w:t>-socială sau intelectuală, 10%</w:t>
      </w:r>
      <w:r w:rsidR="001F3D9F" w:rsidRPr="00932B08">
        <w:rPr>
          <w:color w:val="auto"/>
          <w:sz w:val="22"/>
          <w:szCs w:val="24"/>
          <w:lang w:val="ro-RO"/>
        </w:rPr>
        <w:t xml:space="preserve"> – dizabilitate de vedere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1F3D9F" w:rsidRPr="00932B08">
        <w:rPr>
          <w:color w:val="auto"/>
          <w:sz w:val="22"/>
          <w:szCs w:val="24"/>
          <w:lang w:val="ro-RO"/>
        </w:rPr>
        <w:t>i 5% – cu dizabilitate de auz</w:t>
      </w:r>
      <w:r w:rsidRPr="00932B08">
        <w:rPr>
          <w:color w:val="auto"/>
          <w:sz w:val="22"/>
          <w:szCs w:val="24"/>
          <w:lang w:val="ro-RO"/>
        </w:rPr>
        <w:t xml:space="preserve"> (Figura 3)</w:t>
      </w:r>
      <w:r w:rsidR="001F3D9F" w:rsidRPr="00932B08">
        <w:rPr>
          <w:color w:val="auto"/>
          <w:sz w:val="22"/>
          <w:szCs w:val="24"/>
          <w:lang w:val="ro-RO"/>
        </w:rPr>
        <w:t>.</w:t>
      </w:r>
    </w:p>
    <w:p w14:paraId="157D9169" w14:textId="1830615E" w:rsidR="00C52B00" w:rsidRPr="00932B08" w:rsidRDefault="00C52B00" w:rsidP="00F17208">
      <w:pPr>
        <w:pStyle w:val="Graphbullet"/>
        <w:numPr>
          <w:ilvl w:val="0"/>
          <w:numId w:val="0"/>
        </w:numPr>
        <w:spacing w:line="360" w:lineRule="auto"/>
        <w:ind w:left="284"/>
        <w:jc w:val="center"/>
        <w:rPr>
          <w:lang w:val="ro-RO"/>
        </w:rPr>
      </w:pPr>
      <w:r w:rsidRPr="00932B08">
        <w:rPr>
          <w:noProof/>
          <w:lang w:val="ru-RU" w:eastAsia="ru-RU"/>
        </w:rPr>
        <w:lastRenderedPageBreak/>
        <w:drawing>
          <wp:inline distT="0" distB="0" distL="0" distR="0" wp14:anchorId="34EC309B" wp14:editId="353B429B">
            <wp:extent cx="2908204" cy="1922619"/>
            <wp:effectExtent l="0" t="0" r="698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34999" cy="194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03679" w14:textId="3931689B" w:rsidR="00C52B00" w:rsidRPr="00932B08" w:rsidRDefault="00C52B00" w:rsidP="00C52B00">
      <w:pPr>
        <w:pStyle w:val="Graphheading2"/>
        <w:jc w:val="center"/>
        <w:rPr>
          <w:sz w:val="20"/>
          <w:szCs w:val="18"/>
          <w:lang w:val="ro-RO"/>
        </w:rPr>
      </w:pPr>
      <w:r w:rsidRPr="00932B08">
        <w:rPr>
          <w:b w:val="0"/>
          <w:bCs/>
          <w:noProof/>
          <w:sz w:val="20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7280BC" wp14:editId="42C16997">
                <wp:simplePos x="0" y="0"/>
                <wp:positionH relativeFrom="column">
                  <wp:posOffset>3209306</wp:posOffset>
                </wp:positionH>
                <wp:positionV relativeFrom="paragraph">
                  <wp:posOffset>-1780276</wp:posOffset>
                </wp:positionV>
                <wp:extent cx="612140" cy="457200"/>
                <wp:effectExtent l="0" t="0" r="0" b="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4A306" w14:textId="77777777" w:rsidR="008F09F4" w:rsidRPr="0015274B" w:rsidRDefault="008F09F4" w:rsidP="00C52B00">
                            <w:pPr>
                              <w:rPr>
                                <w:b/>
                                <w:bCs/>
                                <w:color w:val="auto"/>
                                <w:lang w:val="ro-MD"/>
                              </w:rPr>
                            </w:pPr>
                            <w:r w:rsidRPr="0015274B">
                              <w:rPr>
                                <w:b/>
                                <w:bCs/>
                                <w:color w:val="auto"/>
                                <w:lang w:val="ro-MD"/>
                              </w:rPr>
                              <w:t>32%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280BC" id="_x0000_t202" coordsize="21600,21600" o:spt="202" path="m,l,21600r21600,l21600,xe">
                <v:stroke joinstyle="miter"/>
                <v:path gradientshapeok="t" o:connecttype="rect"/>
              </v:shapetype>
              <v:shape id="Text Box 214" o:spid="_x0000_s1026" type="#_x0000_t202" style="position:absolute;left:0;text-align:left;margin-left:252.7pt;margin-top:-140.2pt;width:48.2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" filled="f" stroked="f">
                <v:textbox>
                  <w:txbxContent>
                    <w:p w14:paraId="4CB4A306" w14:textId="77777777" w:rsidR="008F09F4" w:rsidRPr="0015274B" w:rsidRDefault="008F09F4" w:rsidP="00C52B00">
                      <w:pPr>
                        <w:rPr>
                          <w:b/>
                          <w:bCs/>
                          <w:color w:val="auto"/>
                          <w:lang w:val="ro-MD"/>
                        </w:rPr>
                      </w:pPr>
                      <w:r w:rsidRPr="0015274B">
                        <w:rPr>
                          <w:b/>
                          <w:bCs/>
                          <w:color w:val="auto"/>
                          <w:lang w:val="ro-MD"/>
                        </w:rPr>
                        <w:t>32%</w:t>
                      </w:r>
                    </w:p>
                  </w:txbxContent>
                </v:textbox>
              </v:shape>
            </w:pict>
          </mc:Fallback>
        </mc:AlternateContent>
      </w:r>
      <w:r w:rsidRPr="00932B08">
        <w:rPr>
          <w:b w:val="0"/>
          <w:bCs/>
          <w:noProof/>
          <w:sz w:val="20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FC8FAA" wp14:editId="44201D03">
                <wp:simplePos x="0" y="0"/>
                <wp:positionH relativeFrom="column">
                  <wp:posOffset>2449286</wp:posOffset>
                </wp:positionH>
                <wp:positionV relativeFrom="paragraph">
                  <wp:posOffset>-1364640</wp:posOffset>
                </wp:positionV>
                <wp:extent cx="612140" cy="438785"/>
                <wp:effectExtent l="0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F04BB" w14:textId="77777777" w:rsidR="008F09F4" w:rsidRPr="0015274B" w:rsidRDefault="008F09F4" w:rsidP="00C52B00">
                            <w:pPr>
                              <w:rPr>
                                <w:b/>
                                <w:bCs/>
                                <w:color w:val="auto"/>
                                <w:lang w:val="ro-MD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lang w:val="ro-MD"/>
                              </w:rPr>
                              <w:t>68%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C8FAA" id="Text Box 215" o:spid="_x0000_s1027" type="#_x0000_t202" style="position:absolute;left:0;text-align:left;margin-left:192.85pt;margin-top:-107.45pt;width:48.2pt;height:3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" filled="f" stroked="f">
                <v:textbox>
                  <w:txbxContent>
                    <w:p w14:paraId="48DF04BB" w14:textId="77777777" w:rsidR="008F09F4" w:rsidRPr="0015274B" w:rsidRDefault="008F09F4" w:rsidP="00C52B00">
                      <w:pPr>
                        <w:rPr>
                          <w:b/>
                          <w:bCs/>
                          <w:color w:val="auto"/>
                          <w:lang w:val="ro-MD"/>
                        </w:rPr>
                      </w:pPr>
                      <w:r>
                        <w:rPr>
                          <w:b/>
                          <w:bCs/>
                          <w:color w:val="auto"/>
                          <w:lang w:val="ro-MD"/>
                        </w:rPr>
                        <w:t>68%</w:t>
                      </w:r>
                    </w:p>
                  </w:txbxContent>
                </v:textbox>
              </v:shape>
            </w:pict>
          </mc:Fallback>
        </mc:AlternateContent>
      </w:r>
      <w:r w:rsidRPr="00932B08">
        <w:rPr>
          <w:sz w:val="20"/>
          <w:szCs w:val="18"/>
          <w:lang w:val="ro-RO"/>
        </w:rPr>
        <w:t>Figura</w:t>
      </w:r>
      <w:r w:rsidRPr="00932B08">
        <w:rPr>
          <w:lang w:val="ro-RO"/>
        </w:rPr>
        <w:t xml:space="preserve"> </w:t>
      </w:r>
      <w:r w:rsidRPr="00932B08">
        <w:rPr>
          <w:sz w:val="20"/>
          <w:szCs w:val="18"/>
          <w:lang w:val="ro-RO"/>
        </w:rPr>
        <w:t>1. Refugia</w:t>
      </w:r>
      <w:r w:rsidR="00CC736A" w:rsidRPr="00932B08">
        <w:rPr>
          <w:sz w:val="20"/>
          <w:szCs w:val="18"/>
          <w:lang w:val="ro-RO"/>
        </w:rPr>
        <w:t>ț</w:t>
      </w:r>
      <w:r w:rsidRPr="00932B08">
        <w:rPr>
          <w:sz w:val="20"/>
          <w:szCs w:val="18"/>
          <w:lang w:val="ro-RO"/>
        </w:rPr>
        <w:t>i cu dizabilită</w:t>
      </w:r>
      <w:r w:rsidR="00CC736A" w:rsidRPr="00932B08">
        <w:rPr>
          <w:sz w:val="20"/>
          <w:szCs w:val="18"/>
          <w:lang w:val="ro-RO"/>
        </w:rPr>
        <w:t>ț</w:t>
      </w:r>
      <w:r w:rsidRPr="00932B08">
        <w:rPr>
          <w:sz w:val="20"/>
          <w:szCs w:val="18"/>
          <w:lang w:val="ro-RO"/>
        </w:rPr>
        <w:t>i</w:t>
      </w:r>
      <w:r w:rsidR="00236F9F" w:rsidRPr="00932B08">
        <w:rPr>
          <w:sz w:val="20"/>
          <w:szCs w:val="18"/>
          <w:lang w:val="ro-RO"/>
        </w:rPr>
        <w:t xml:space="preserve"> din Ucraina care s-au adresat </w:t>
      </w:r>
      <w:r w:rsidRPr="00932B08">
        <w:rPr>
          <w:sz w:val="20"/>
          <w:szCs w:val="18"/>
          <w:lang w:val="ro-RO"/>
        </w:rPr>
        <w:t>după suport la CDPD, distribu</w:t>
      </w:r>
      <w:r w:rsidR="00CC736A" w:rsidRPr="00932B08">
        <w:rPr>
          <w:sz w:val="20"/>
          <w:szCs w:val="18"/>
          <w:lang w:val="ro-RO"/>
        </w:rPr>
        <w:t>ț</w:t>
      </w:r>
      <w:r w:rsidRPr="00932B08">
        <w:rPr>
          <w:sz w:val="20"/>
          <w:szCs w:val="18"/>
          <w:lang w:val="ro-RO"/>
        </w:rPr>
        <w:t>ia pe sexe</w:t>
      </w:r>
    </w:p>
    <w:p w14:paraId="737684D0" w14:textId="58F6BD46" w:rsidR="00C52B00" w:rsidRPr="00932B08" w:rsidRDefault="00F21AF4" w:rsidP="00F21AF4">
      <w:pPr>
        <w:pStyle w:val="Graphheading2"/>
        <w:jc w:val="center"/>
        <w:rPr>
          <w:lang w:val="ro-RO"/>
        </w:rPr>
      </w:pPr>
      <w:r w:rsidRPr="00932B08">
        <w:rPr>
          <w:noProof/>
          <w:lang w:val="ru-RU" w:eastAsia="ru-RU"/>
        </w:rPr>
        <w:drawing>
          <wp:inline distT="0" distB="0" distL="0" distR="0" wp14:anchorId="0CC80A03" wp14:editId="448A69E6">
            <wp:extent cx="4303868" cy="2310837"/>
            <wp:effectExtent l="0" t="0" r="1905" b="1333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BAF18D0" w14:textId="3532CF87" w:rsidR="00C52B00" w:rsidRPr="00932B08" w:rsidRDefault="00C52B00" w:rsidP="00C52B00">
      <w:pPr>
        <w:pStyle w:val="Graphheading2"/>
        <w:jc w:val="center"/>
        <w:rPr>
          <w:sz w:val="20"/>
          <w:szCs w:val="18"/>
          <w:lang w:val="ro-RO"/>
        </w:rPr>
      </w:pPr>
      <w:bookmarkStart w:id="6" w:name="_Hlk125477521"/>
      <w:r w:rsidRPr="00932B08">
        <w:rPr>
          <w:sz w:val="20"/>
          <w:szCs w:val="18"/>
          <w:lang w:val="ro-RO"/>
        </w:rPr>
        <w:t>Figura 2. Refugia</w:t>
      </w:r>
      <w:r w:rsidR="00CC736A" w:rsidRPr="00932B08">
        <w:rPr>
          <w:sz w:val="20"/>
          <w:szCs w:val="18"/>
          <w:lang w:val="ro-RO"/>
        </w:rPr>
        <w:t>ț</w:t>
      </w:r>
      <w:r w:rsidRPr="00932B08">
        <w:rPr>
          <w:sz w:val="20"/>
          <w:szCs w:val="18"/>
          <w:lang w:val="ro-RO"/>
        </w:rPr>
        <w:t>i cu dizabilită</w:t>
      </w:r>
      <w:r w:rsidR="00CC736A" w:rsidRPr="00932B08">
        <w:rPr>
          <w:sz w:val="20"/>
          <w:szCs w:val="18"/>
          <w:lang w:val="ro-RO"/>
        </w:rPr>
        <w:t>ț</w:t>
      </w:r>
      <w:r w:rsidR="00236F9F" w:rsidRPr="00932B08">
        <w:rPr>
          <w:sz w:val="20"/>
          <w:szCs w:val="18"/>
          <w:lang w:val="ro-RO"/>
        </w:rPr>
        <w:t>i din Ucraina care s-au adresat</w:t>
      </w:r>
      <w:r w:rsidRPr="00932B08">
        <w:rPr>
          <w:sz w:val="20"/>
          <w:szCs w:val="18"/>
          <w:lang w:val="ro-RO"/>
        </w:rPr>
        <w:t xml:space="preserve"> după suport la CDPD, distribu</w:t>
      </w:r>
      <w:r w:rsidR="00CC736A" w:rsidRPr="00932B08">
        <w:rPr>
          <w:sz w:val="20"/>
          <w:szCs w:val="18"/>
          <w:lang w:val="ro-RO"/>
        </w:rPr>
        <w:t>ț</w:t>
      </w:r>
      <w:r w:rsidRPr="00932B08">
        <w:rPr>
          <w:sz w:val="20"/>
          <w:szCs w:val="18"/>
          <w:lang w:val="ro-RO"/>
        </w:rPr>
        <w:t xml:space="preserve">ia pe </w:t>
      </w:r>
      <w:r w:rsidR="002F1F6B" w:rsidRPr="00932B08">
        <w:rPr>
          <w:sz w:val="20"/>
          <w:szCs w:val="18"/>
          <w:lang w:val="ro-RO"/>
        </w:rPr>
        <w:t>vârste</w:t>
      </w:r>
    </w:p>
    <w:p w14:paraId="069E6BEF" w14:textId="77777777" w:rsidR="00734A46" w:rsidRPr="00932B08" w:rsidRDefault="00734A46" w:rsidP="00C52B00">
      <w:pPr>
        <w:pStyle w:val="Graphheading2"/>
        <w:jc w:val="center"/>
        <w:rPr>
          <w:sz w:val="20"/>
          <w:szCs w:val="18"/>
          <w:lang w:val="ro-RO"/>
        </w:rPr>
      </w:pPr>
    </w:p>
    <w:bookmarkEnd w:id="6"/>
    <w:p w14:paraId="782A36B4" w14:textId="61F6C08C" w:rsidR="00C52B00" w:rsidRPr="00932B08" w:rsidRDefault="003F0D23" w:rsidP="00C52B00">
      <w:pPr>
        <w:pStyle w:val="Graphheading2"/>
        <w:jc w:val="center"/>
        <w:rPr>
          <w:lang w:val="ro-RO"/>
        </w:rPr>
      </w:pPr>
      <w:r w:rsidRPr="00932B0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CB5FAB" wp14:editId="0A52E647">
                <wp:simplePos x="0" y="0"/>
                <wp:positionH relativeFrom="column">
                  <wp:posOffset>1755176</wp:posOffset>
                </wp:positionH>
                <wp:positionV relativeFrom="paragraph">
                  <wp:posOffset>9309</wp:posOffset>
                </wp:positionV>
                <wp:extent cx="599364" cy="387705"/>
                <wp:effectExtent l="0" t="0" r="0" b="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64" cy="3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7CAE2482" w14:textId="77777777" w:rsidR="008F09F4" w:rsidRPr="00BF06A9" w:rsidRDefault="008F09F4" w:rsidP="00C52B00">
                            <w:pPr>
                              <w:rPr>
                                <w:lang w:val="ro-MD"/>
                              </w:rPr>
                            </w:pPr>
                            <w:r>
                              <w:rPr>
                                <w:lang w:val="ro-MD"/>
                              </w:rPr>
                              <w:t>55 %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B5FAB" id="Text Box 225" o:spid="_x0000_s1028" type="#_x0000_t202" style="position:absolute;left:0;text-align:left;margin-left:138.2pt;margin-top:.75pt;width:47.2pt;height:30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" filled="f" stroked="f">
                <v:textbox>
                  <w:txbxContent>
                    <w:p w14:paraId="7CAE2482" w14:textId="77777777" w:rsidR="008F09F4" w:rsidRPr="00BF06A9" w:rsidRDefault="008F09F4" w:rsidP="00C52B00">
                      <w:pPr>
                        <w:rPr>
                          <w:lang w:val="ro-MD"/>
                        </w:rPr>
                      </w:pPr>
                      <w:r>
                        <w:rPr>
                          <w:lang w:val="ro-MD"/>
                        </w:rPr>
                        <w:t>55 %</w:t>
                      </w:r>
                    </w:p>
                  </w:txbxContent>
                </v:textbox>
              </v:shape>
            </w:pict>
          </mc:Fallback>
        </mc:AlternateContent>
      </w:r>
      <w:r w:rsidR="00C52B00" w:rsidRPr="00932B0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9F440E" wp14:editId="540296D1">
                <wp:simplePos x="0" y="0"/>
                <wp:positionH relativeFrom="column">
                  <wp:posOffset>5202809</wp:posOffset>
                </wp:positionH>
                <wp:positionV relativeFrom="paragraph">
                  <wp:posOffset>967766</wp:posOffset>
                </wp:positionV>
                <wp:extent cx="599364" cy="387705"/>
                <wp:effectExtent l="0" t="0" r="0" b="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64" cy="3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2EC554D3" w14:textId="77777777" w:rsidR="008F09F4" w:rsidRPr="00BF06A9" w:rsidRDefault="008F09F4" w:rsidP="00C52B00">
                            <w:pPr>
                              <w:rPr>
                                <w:lang w:val="ro-MD"/>
                              </w:rPr>
                            </w:pPr>
                            <w:r>
                              <w:rPr>
                                <w:lang w:val="ro-MD"/>
                              </w:rPr>
                              <w:t>10%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F440E" id="Text Box 229" o:spid="_x0000_s1029" type="#_x0000_t202" style="position:absolute;left:0;text-align:left;margin-left:409.65pt;margin-top:76.2pt;width:47.2pt;height:3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" filled="f" stroked="f">
                <v:textbox>
                  <w:txbxContent>
                    <w:p w14:paraId="2EC554D3" w14:textId="77777777" w:rsidR="008F09F4" w:rsidRPr="00BF06A9" w:rsidRDefault="008F09F4" w:rsidP="00C52B00">
                      <w:pPr>
                        <w:rPr>
                          <w:lang w:val="ro-MD"/>
                        </w:rPr>
                      </w:pPr>
                      <w:r>
                        <w:rPr>
                          <w:lang w:val="ro-MD"/>
                        </w:rPr>
                        <w:t>10%</w:t>
                      </w:r>
                    </w:p>
                  </w:txbxContent>
                </v:textbox>
              </v:shape>
            </w:pict>
          </mc:Fallback>
        </mc:AlternateContent>
      </w:r>
      <w:r w:rsidR="00C52B00" w:rsidRPr="00932B0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609F94" wp14:editId="4FD6A776">
                <wp:simplePos x="0" y="0"/>
                <wp:positionH relativeFrom="column">
                  <wp:posOffset>4389450</wp:posOffset>
                </wp:positionH>
                <wp:positionV relativeFrom="paragraph">
                  <wp:posOffset>1105332</wp:posOffset>
                </wp:positionV>
                <wp:extent cx="599364" cy="387705"/>
                <wp:effectExtent l="0" t="0" r="0" b="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64" cy="3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6353E2CA" w14:textId="77777777" w:rsidR="008F09F4" w:rsidRPr="00BF06A9" w:rsidRDefault="008F09F4" w:rsidP="00C52B00">
                            <w:pPr>
                              <w:rPr>
                                <w:lang w:val="ro-MD"/>
                              </w:rPr>
                            </w:pPr>
                            <w:r>
                              <w:rPr>
                                <w:lang w:val="ro-MD"/>
                              </w:rPr>
                              <w:t>4%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09F94" id="Text Box 228" o:spid="_x0000_s1030" type="#_x0000_t202" style="position:absolute;left:0;text-align:left;margin-left:345.65pt;margin-top:87.05pt;width:47.2pt;height:30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" filled="f" stroked="f">
                <v:textbox>
                  <w:txbxContent>
                    <w:p w14:paraId="6353E2CA" w14:textId="77777777" w:rsidR="008F09F4" w:rsidRPr="00BF06A9" w:rsidRDefault="008F09F4" w:rsidP="00C52B00">
                      <w:pPr>
                        <w:rPr>
                          <w:lang w:val="ro-MD"/>
                        </w:rPr>
                      </w:pPr>
                      <w:r>
                        <w:rPr>
                          <w:lang w:val="ro-MD"/>
                        </w:rPr>
                        <w:t>4%</w:t>
                      </w:r>
                    </w:p>
                  </w:txbxContent>
                </v:textbox>
              </v:shape>
            </w:pict>
          </mc:Fallback>
        </mc:AlternateContent>
      </w:r>
      <w:r w:rsidR="00C52B00" w:rsidRPr="00932B0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E34AA2" wp14:editId="42B327DB">
                <wp:simplePos x="0" y="0"/>
                <wp:positionH relativeFrom="column">
                  <wp:posOffset>3570148</wp:posOffset>
                </wp:positionH>
                <wp:positionV relativeFrom="paragraph">
                  <wp:posOffset>768985</wp:posOffset>
                </wp:positionV>
                <wp:extent cx="599364" cy="387705"/>
                <wp:effectExtent l="0" t="0" r="0" b="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64" cy="3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24304BCE" w14:textId="77777777" w:rsidR="008F09F4" w:rsidRPr="00BF06A9" w:rsidRDefault="008F09F4" w:rsidP="00C52B00">
                            <w:pPr>
                              <w:rPr>
                                <w:lang w:val="ro-MD"/>
                              </w:rPr>
                            </w:pPr>
                            <w:r>
                              <w:rPr>
                                <w:lang w:val="ro-MD"/>
                              </w:rPr>
                              <w:t>20%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34AA2" id="Text Box 227" o:spid="_x0000_s1031" type="#_x0000_t202" style="position:absolute;left:0;text-align:left;margin-left:281.1pt;margin-top:60.55pt;width:47.2pt;height:30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" filled="f" stroked="f">
                <v:textbox>
                  <w:txbxContent>
                    <w:p w14:paraId="24304BCE" w14:textId="77777777" w:rsidR="008F09F4" w:rsidRPr="00BF06A9" w:rsidRDefault="008F09F4" w:rsidP="00C52B00">
                      <w:pPr>
                        <w:rPr>
                          <w:lang w:val="ro-MD"/>
                        </w:rPr>
                      </w:pPr>
                      <w:r>
                        <w:rPr>
                          <w:lang w:val="ro-MD"/>
                        </w:rPr>
                        <w:t>20%</w:t>
                      </w:r>
                    </w:p>
                  </w:txbxContent>
                </v:textbox>
              </v:shape>
            </w:pict>
          </mc:Fallback>
        </mc:AlternateContent>
      </w:r>
      <w:r w:rsidR="00C52B00" w:rsidRPr="00932B0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0CD1E6" wp14:editId="795ED748">
                <wp:simplePos x="0" y="0"/>
                <wp:positionH relativeFrom="column">
                  <wp:posOffset>2765476</wp:posOffset>
                </wp:positionH>
                <wp:positionV relativeFrom="paragraph">
                  <wp:posOffset>1163854</wp:posOffset>
                </wp:positionV>
                <wp:extent cx="599364" cy="387705"/>
                <wp:effectExtent l="0" t="0" r="0" b="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64" cy="3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6BD8F14E" w14:textId="77777777" w:rsidR="008F09F4" w:rsidRPr="00BF06A9" w:rsidRDefault="008F09F4" w:rsidP="00C52B00">
                            <w:pPr>
                              <w:rPr>
                                <w:lang w:val="ro-MD"/>
                              </w:rPr>
                            </w:pPr>
                            <w:r>
                              <w:rPr>
                                <w:lang w:val="ro-MD"/>
                              </w:rPr>
                              <w:t>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CD1E6" id="Text Box 226" o:spid="_x0000_s1032" type="#_x0000_t202" style="position:absolute;left:0;text-align:left;margin-left:217.75pt;margin-top:91.65pt;width:47.2pt;height:3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" filled="f" stroked="f">
                <v:textbox>
                  <w:txbxContent>
                    <w:p w14:paraId="6BD8F14E" w14:textId="77777777" w:rsidR="008F09F4" w:rsidRPr="00BF06A9" w:rsidRDefault="008F09F4" w:rsidP="00C52B00">
                      <w:pPr>
                        <w:rPr>
                          <w:lang w:val="ro-MD"/>
                        </w:rPr>
                      </w:pPr>
                      <w:r>
                        <w:rPr>
                          <w:lang w:val="ro-MD"/>
                        </w:rPr>
                        <w:t>3%</w:t>
                      </w:r>
                    </w:p>
                  </w:txbxContent>
                </v:textbox>
              </v:shape>
            </w:pict>
          </mc:Fallback>
        </mc:AlternateContent>
      </w:r>
      <w:r w:rsidR="00C52B00" w:rsidRPr="00932B0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AF9B7D" wp14:editId="48ECB558">
                <wp:simplePos x="0" y="0"/>
                <wp:positionH relativeFrom="column">
                  <wp:posOffset>1121054</wp:posOffset>
                </wp:positionH>
                <wp:positionV relativeFrom="paragraph">
                  <wp:posOffset>1070458</wp:posOffset>
                </wp:positionV>
                <wp:extent cx="599364" cy="387705"/>
                <wp:effectExtent l="0" t="0" r="0" b="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64" cy="3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3FBB9413" w14:textId="77777777" w:rsidR="008F09F4" w:rsidRPr="00BF06A9" w:rsidRDefault="008F09F4" w:rsidP="00C52B00">
                            <w:pPr>
                              <w:rPr>
                                <w:lang w:val="ro-MD"/>
                              </w:rPr>
                            </w:pPr>
                            <w:r>
                              <w:rPr>
                                <w:lang w:val="ro-MD"/>
                              </w:rPr>
                              <w:t>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F9B7D" id="Text Box 224" o:spid="_x0000_s1033" type="#_x0000_t202" style="position:absolute;left:0;text-align:left;margin-left:88.25pt;margin-top:84.3pt;width:47.2pt;height:3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" filled="f" stroked="f">
                <v:textbox>
                  <w:txbxContent>
                    <w:p w14:paraId="3FBB9413" w14:textId="77777777" w:rsidR="008F09F4" w:rsidRPr="00BF06A9" w:rsidRDefault="008F09F4" w:rsidP="00C52B00">
                      <w:pPr>
                        <w:rPr>
                          <w:lang w:val="ro-MD"/>
                        </w:rPr>
                      </w:pPr>
                      <w:r>
                        <w:rPr>
                          <w:lang w:val="ro-MD"/>
                        </w:rPr>
                        <w:t>5%</w:t>
                      </w:r>
                    </w:p>
                  </w:txbxContent>
                </v:textbox>
              </v:shape>
            </w:pict>
          </mc:Fallback>
        </mc:AlternateContent>
      </w:r>
      <w:r w:rsidR="00C52B00" w:rsidRPr="00932B08">
        <w:rPr>
          <w:noProof/>
          <w:lang w:val="ru-RU" w:eastAsia="ru-RU"/>
        </w:rPr>
        <w:drawing>
          <wp:inline distT="0" distB="0" distL="0" distR="0" wp14:anchorId="3BF5CDE2" wp14:editId="483930C0">
            <wp:extent cx="5339751" cy="2362097"/>
            <wp:effectExtent l="0" t="0" r="0" b="889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39751" cy="236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1998B" w14:textId="5307FEE3" w:rsidR="00C52B00" w:rsidRPr="00932B08" w:rsidRDefault="00C52B00" w:rsidP="00236F9F">
      <w:pPr>
        <w:pStyle w:val="Graphheading2"/>
        <w:jc w:val="center"/>
        <w:rPr>
          <w:sz w:val="20"/>
          <w:szCs w:val="18"/>
          <w:lang w:val="ro-RO"/>
        </w:rPr>
      </w:pPr>
      <w:r w:rsidRPr="00932B08">
        <w:rPr>
          <w:sz w:val="20"/>
          <w:szCs w:val="18"/>
          <w:lang w:val="ro-RO"/>
        </w:rPr>
        <w:t>Figura 3. Refugia</w:t>
      </w:r>
      <w:r w:rsidR="00CC736A" w:rsidRPr="00932B08">
        <w:rPr>
          <w:sz w:val="20"/>
          <w:szCs w:val="18"/>
          <w:lang w:val="ro-RO"/>
        </w:rPr>
        <w:t>ț</w:t>
      </w:r>
      <w:r w:rsidRPr="00932B08">
        <w:rPr>
          <w:sz w:val="20"/>
          <w:szCs w:val="18"/>
          <w:lang w:val="ro-RO"/>
        </w:rPr>
        <w:t>i cu dizabilită</w:t>
      </w:r>
      <w:r w:rsidR="00CC736A" w:rsidRPr="00932B08">
        <w:rPr>
          <w:sz w:val="20"/>
          <w:szCs w:val="18"/>
          <w:lang w:val="ro-RO"/>
        </w:rPr>
        <w:t>ț</w:t>
      </w:r>
      <w:r w:rsidRPr="00932B08">
        <w:rPr>
          <w:sz w:val="20"/>
          <w:szCs w:val="18"/>
          <w:lang w:val="ro-RO"/>
        </w:rPr>
        <w:t>i</w:t>
      </w:r>
      <w:r w:rsidR="00236F9F" w:rsidRPr="00932B08">
        <w:rPr>
          <w:sz w:val="20"/>
          <w:szCs w:val="18"/>
          <w:lang w:val="ro-RO"/>
        </w:rPr>
        <w:t xml:space="preserve"> din Ucraina care s-au adresat </w:t>
      </w:r>
      <w:r w:rsidRPr="00932B08">
        <w:rPr>
          <w:sz w:val="20"/>
          <w:szCs w:val="18"/>
          <w:lang w:val="ro-RO"/>
        </w:rPr>
        <w:t>după suport la CDPD, distribu</w:t>
      </w:r>
      <w:r w:rsidR="00CC736A" w:rsidRPr="00932B08">
        <w:rPr>
          <w:sz w:val="20"/>
          <w:szCs w:val="18"/>
          <w:lang w:val="ro-RO"/>
        </w:rPr>
        <w:t>ț</w:t>
      </w:r>
      <w:r w:rsidRPr="00932B08">
        <w:rPr>
          <w:sz w:val="20"/>
          <w:szCs w:val="18"/>
          <w:lang w:val="ro-RO"/>
        </w:rPr>
        <w:t xml:space="preserve">ia pe tipul de dizabilitate (Notă: </w:t>
      </w:r>
      <w:r w:rsidR="00236F9F" w:rsidRPr="00932B08">
        <w:rPr>
          <w:sz w:val="20"/>
          <w:szCs w:val="18"/>
          <w:lang w:val="ro-RO"/>
        </w:rPr>
        <w:t xml:space="preserve">sunt posibile </w:t>
      </w:r>
      <w:r w:rsidRPr="00932B08">
        <w:rPr>
          <w:sz w:val="20"/>
          <w:szCs w:val="18"/>
          <w:lang w:val="ro-RO"/>
        </w:rPr>
        <w:t xml:space="preserve">răspunsuri multiple) </w:t>
      </w:r>
    </w:p>
    <w:p w14:paraId="03E5714B" w14:textId="77777777" w:rsidR="00FB5235" w:rsidRPr="00932B08" w:rsidRDefault="00FB5235" w:rsidP="00C52B00">
      <w:pPr>
        <w:pStyle w:val="Graphheading2"/>
        <w:jc w:val="center"/>
        <w:rPr>
          <w:lang w:val="ro-RO"/>
        </w:rPr>
      </w:pPr>
    </w:p>
    <w:p w14:paraId="40B52DE0" w14:textId="2F6AE9D3" w:rsidR="00FB5235" w:rsidRPr="00932B08" w:rsidRDefault="00FB5235" w:rsidP="00236F9F">
      <w:pPr>
        <w:pStyle w:val="Graphbullet4"/>
        <w:spacing w:line="276" w:lineRule="auto"/>
        <w:jc w:val="both"/>
        <w:rPr>
          <w:color w:val="auto"/>
          <w:sz w:val="22"/>
          <w:szCs w:val="24"/>
          <w:lang w:val="ro-RO"/>
        </w:rPr>
      </w:pPr>
      <w:r w:rsidRPr="00932B08">
        <w:rPr>
          <w:b/>
          <w:bCs/>
          <w:color w:val="auto"/>
          <w:sz w:val="22"/>
          <w:szCs w:val="24"/>
          <w:lang w:val="ro-RO"/>
        </w:rPr>
        <w:lastRenderedPageBreak/>
        <w:t xml:space="preserve">Majoritatea persoanelor </w:t>
      </w:r>
      <w:r w:rsidR="005D53B7" w:rsidRPr="00932B08">
        <w:rPr>
          <w:b/>
          <w:bCs/>
          <w:color w:val="auto"/>
          <w:sz w:val="22"/>
          <w:szCs w:val="24"/>
          <w:lang w:val="ro-RO"/>
        </w:rPr>
        <w:t>cu dizabilită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="005D53B7" w:rsidRPr="00932B08">
        <w:rPr>
          <w:b/>
          <w:bCs/>
          <w:color w:val="auto"/>
          <w:sz w:val="22"/>
          <w:szCs w:val="24"/>
          <w:lang w:val="ro-RO"/>
        </w:rPr>
        <w:t xml:space="preserve">i </w:t>
      </w:r>
      <w:r w:rsidRPr="00932B08">
        <w:rPr>
          <w:b/>
          <w:bCs/>
          <w:color w:val="auto"/>
          <w:sz w:val="22"/>
          <w:szCs w:val="24"/>
          <w:lang w:val="ro-RO"/>
        </w:rPr>
        <w:t>identificat</w:t>
      </w:r>
      <w:r w:rsidR="00236F9F" w:rsidRPr="00932B08">
        <w:rPr>
          <w:b/>
          <w:bCs/>
          <w:color w:val="auto"/>
          <w:sz w:val="22"/>
          <w:szCs w:val="24"/>
          <w:lang w:val="ro-RO"/>
        </w:rPr>
        <w:t>e</w:t>
      </w:r>
      <w:r w:rsidRPr="00932B08">
        <w:rPr>
          <w:b/>
          <w:bCs/>
          <w:color w:val="auto"/>
          <w:sz w:val="22"/>
          <w:szCs w:val="24"/>
          <w:lang w:val="ro-RO"/>
        </w:rPr>
        <w:t xml:space="preserve"> </w:t>
      </w:r>
      <w:r w:rsidR="005D53B7" w:rsidRPr="00932B08">
        <w:rPr>
          <w:b/>
          <w:bCs/>
          <w:color w:val="auto"/>
          <w:sz w:val="22"/>
          <w:szCs w:val="24"/>
          <w:lang w:val="ro-RO"/>
        </w:rPr>
        <w:t xml:space="preserve">nu </w:t>
      </w:r>
      <w:r w:rsidR="00236F9F" w:rsidRPr="00932B08">
        <w:rPr>
          <w:b/>
          <w:bCs/>
          <w:color w:val="auto"/>
          <w:sz w:val="22"/>
          <w:szCs w:val="24"/>
          <w:lang w:val="ro-RO"/>
        </w:rPr>
        <w:t>este</w:t>
      </w:r>
      <w:r w:rsidRPr="00932B08">
        <w:rPr>
          <w:b/>
          <w:bCs/>
          <w:color w:val="auto"/>
          <w:sz w:val="22"/>
          <w:szCs w:val="24"/>
          <w:lang w:val="ro-RO"/>
        </w:rPr>
        <w:t xml:space="preserve"> </w:t>
      </w:r>
      <w:r w:rsidR="005D53B7" w:rsidRPr="00932B08">
        <w:rPr>
          <w:b/>
          <w:bCs/>
          <w:color w:val="auto"/>
          <w:sz w:val="22"/>
          <w:szCs w:val="24"/>
          <w:lang w:val="ro-RO"/>
        </w:rPr>
        <w:t xml:space="preserve">din regiunile de frontieră cu Republica Moldova, </w:t>
      </w:r>
      <w:r w:rsidR="00236F9F" w:rsidRPr="00932B08">
        <w:rPr>
          <w:b/>
          <w:bCs/>
          <w:color w:val="auto"/>
          <w:sz w:val="22"/>
          <w:szCs w:val="24"/>
          <w:lang w:val="ro-RO"/>
        </w:rPr>
        <w:t xml:space="preserve">ceea </w:t>
      </w:r>
      <w:r w:rsidR="00F21AF4" w:rsidRPr="00932B08">
        <w:rPr>
          <w:b/>
          <w:bCs/>
          <w:color w:val="auto"/>
          <w:sz w:val="22"/>
          <w:szCs w:val="24"/>
          <w:lang w:val="ro-RO"/>
        </w:rPr>
        <w:t xml:space="preserve">ce </w:t>
      </w:r>
      <w:r w:rsidR="005D53B7" w:rsidRPr="00932B08">
        <w:rPr>
          <w:b/>
          <w:bCs/>
          <w:color w:val="auto"/>
          <w:sz w:val="22"/>
          <w:szCs w:val="24"/>
          <w:lang w:val="ro-RO"/>
        </w:rPr>
        <w:t xml:space="preserve">presupune că </w:t>
      </w:r>
      <w:r w:rsidR="0064287F" w:rsidRPr="00932B08">
        <w:rPr>
          <w:b/>
          <w:bCs/>
          <w:color w:val="auto"/>
          <w:sz w:val="22"/>
          <w:szCs w:val="24"/>
          <w:lang w:val="ro-RO"/>
        </w:rPr>
        <w:t>nu se po</w:t>
      </w:r>
      <w:r w:rsidR="00236F9F" w:rsidRPr="00932B08">
        <w:rPr>
          <w:b/>
          <w:bCs/>
          <w:color w:val="auto"/>
          <w:sz w:val="22"/>
          <w:szCs w:val="24"/>
          <w:lang w:val="ro-RO"/>
        </w:rPr>
        <w:t>a</w:t>
      </w:r>
      <w:r w:rsidR="0064287F" w:rsidRPr="00932B08">
        <w:rPr>
          <w:b/>
          <w:bCs/>
          <w:color w:val="auto"/>
          <w:sz w:val="22"/>
          <w:szCs w:val="24"/>
          <w:lang w:val="ro-RO"/>
        </w:rPr>
        <w:t>t</w:t>
      </w:r>
      <w:r w:rsidR="00236F9F" w:rsidRPr="00932B08">
        <w:rPr>
          <w:b/>
          <w:bCs/>
          <w:color w:val="auto"/>
          <w:sz w:val="22"/>
          <w:szCs w:val="24"/>
          <w:lang w:val="ro-RO"/>
        </w:rPr>
        <w:t>e</w:t>
      </w:r>
      <w:r w:rsidR="0064287F" w:rsidRPr="00932B08">
        <w:rPr>
          <w:b/>
          <w:bCs/>
          <w:color w:val="auto"/>
          <w:sz w:val="22"/>
          <w:szCs w:val="24"/>
          <w:lang w:val="ro-RO"/>
        </w:rPr>
        <w:t xml:space="preserve"> întoarce acasă </w:t>
      </w:r>
      <w:r w:rsidR="00F21AF4" w:rsidRPr="00932B08">
        <w:rPr>
          <w:b/>
          <w:bCs/>
          <w:color w:val="auto"/>
          <w:sz w:val="22"/>
          <w:szCs w:val="24"/>
          <w:lang w:val="ro-RO"/>
        </w:rPr>
        <w:t xml:space="preserve">atât de </w:t>
      </w:r>
      <w:r w:rsidR="0064287F" w:rsidRPr="00932B08">
        <w:rPr>
          <w:b/>
          <w:bCs/>
          <w:color w:val="auto"/>
          <w:sz w:val="22"/>
          <w:szCs w:val="24"/>
          <w:lang w:val="ro-RO"/>
        </w:rPr>
        <w:t>u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ș</w:t>
      </w:r>
      <w:r w:rsidR="0064287F" w:rsidRPr="00932B08">
        <w:rPr>
          <w:b/>
          <w:bCs/>
          <w:color w:val="auto"/>
          <w:sz w:val="22"/>
          <w:szCs w:val="24"/>
          <w:lang w:val="ro-RO"/>
        </w:rPr>
        <w:t xml:space="preserve">or 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ș</w:t>
      </w:r>
      <w:r w:rsidR="0064287F" w:rsidRPr="00932B08">
        <w:rPr>
          <w:b/>
          <w:bCs/>
          <w:color w:val="auto"/>
          <w:sz w:val="22"/>
          <w:szCs w:val="24"/>
          <w:lang w:val="ro-RO"/>
        </w:rPr>
        <w:t xml:space="preserve">i </w:t>
      </w:r>
      <w:r w:rsidR="00F21AF4" w:rsidRPr="00932B08">
        <w:rPr>
          <w:b/>
          <w:bCs/>
          <w:color w:val="auto"/>
          <w:sz w:val="22"/>
          <w:szCs w:val="24"/>
          <w:lang w:val="ro-RO"/>
        </w:rPr>
        <w:t xml:space="preserve">ar putea </w:t>
      </w:r>
      <w:r w:rsidR="0064287F" w:rsidRPr="00932B08">
        <w:rPr>
          <w:b/>
          <w:bCs/>
          <w:color w:val="auto"/>
          <w:sz w:val="22"/>
          <w:szCs w:val="24"/>
          <w:lang w:val="ro-RO"/>
        </w:rPr>
        <w:t xml:space="preserve">rămâne pe o perioadă mai îndelungată în 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="0064287F" w:rsidRPr="00932B08">
        <w:rPr>
          <w:b/>
          <w:bCs/>
          <w:color w:val="auto"/>
          <w:sz w:val="22"/>
          <w:szCs w:val="24"/>
          <w:lang w:val="ro-RO"/>
        </w:rPr>
        <w:t xml:space="preserve">ara noastră. </w:t>
      </w:r>
      <w:r w:rsidR="005D53B7" w:rsidRPr="00932B08">
        <w:rPr>
          <w:color w:val="auto"/>
          <w:sz w:val="22"/>
          <w:szCs w:val="24"/>
          <w:lang w:val="ro-RO"/>
        </w:rPr>
        <w:t>Doar 35% din</w:t>
      </w:r>
      <w:r w:rsidR="008F09F4" w:rsidRPr="00932B08">
        <w:rPr>
          <w:color w:val="auto"/>
          <w:sz w:val="22"/>
          <w:szCs w:val="24"/>
          <w:lang w:val="ro-RO"/>
        </w:rPr>
        <w:t>tre</w:t>
      </w:r>
      <w:r w:rsidR="005D53B7" w:rsidRPr="00932B08">
        <w:rPr>
          <w:color w:val="auto"/>
          <w:sz w:val="22"/>
          <w:szCs w:val="24"/>
          <w:lang w:val="ro-RO"/>
        </w:rPr>
        <w:t xml:space="preserve"> persoanele cu dizabilită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5D53B7" w:rsidRPr="00932B08">
        <w:rPr>
          <w:color w:val="auto"/>
          <w:sz w:val="22"/>
          <w:szCs w:val="24"/>
          <w:lang w:val="ro-RO"/>
        </w:rPr>
        <w:t xml:space="preserve">i sunt din </w:t>
      </w:r>
      <w:r w:rsidR="00F86484" w:rsidRPr="00932B08">
        <w:rPr>
          <w:color w:val="auto"/>
          <w:sz w:val="22"/>
          <w:szCs w:val="24"/>
          <w:lang w:val="ro-RO"/>
        </w:rPr>
        <w:t>Odessa</w:t>
      </w:r>
      <w:r w:rsidR="00236F9F" w:rsidRPr="00932B08">
        <w:rPr>
          <w:color w:val="auto"/>
          <w:sz w:val="22"/>
          <w:szCs w:val="24"/>
          <w:lang w:val="ro-RO"/>
        </w:rPr>
        <w:t xml:space="preserve">, 26% – Nicolaev, 10% – Kiev, 5% – </w:t>
      </w:r>
      <w:r w:rsidR="00F86484" w:rsidRPr="00932B08">
        <w:rPr>
          <w:color w:val="auto"/>
          <w:sz w:val="22"/>
          <w:szCs w:val="24"/>
          <w:lang w:val="ro-RO"/>
        </w:rPr>
        <w:t>Zaporoje</w:t>
      </w:r>
      <w:r w:rsidR="005D53B7" w:rsidRPr="00932B08">
        <w:rPr>
          <w:color w:val="auto"/>
          <w:sz w:val="22"/>
          <w:szCs w:val="24"/>
          <w:lang w:val="ro-RO"/>
        </w:rPr>
        <w:t>, 4%</w:t>
      </w:r>
      <w:r w:rsidR="00236F9F" w:rsidRPr="00932B08">
        <w:rPr>
          <w:color w:val="auto"/>
          <w:sz w:val="22"/>
          <w:szCs w:val="24"/>
          <w:lang w:val="ro-RO"/>
        </w:rPr>
        <w:t xml:space="preserve"> – </w:t>
      </w:r>
      <w:r w:rsidR="005D53B7" w:rsidRPr="00932B08">
        <w:rPr>
          <w:color w:val="auto"/>
          <w:sz w:val="22"/>
          <w:szCs w:val="24"/>
          <w:lang w:val="ro-RO"/>
        </w:rPr>
        <w:t>Harkov etc.</w:t>
      </w:r>
      <w:r w:rsidR="00236F9F" w:rsidRPr="00932B08">
        <w:rPr>
          <w:color w:val="auto"/>
          <w:sz w:val="22"/>
          <w:szCs w:val="24"/>
          <w:lang w:val="ro-RO"/>
        </w:rPr>
        <w:t xml:space="preserve"> </w:t>
      </w:r>
      <w:r w:rsidR="00F86484" w:rsidRPr="00932B08">
        <w:rPr>
          <w:color w:val="auto"/>
          <w:sz w:val="22"/>
          <w:szCs w:val="24"/>
          <w:lang w:val="ro-RO"/>
        </w:rPr>
        <w:t>(Figura 4)</w:t>
      </w:r>
      <w:r w:rsidR="00236F9F" w:rsidRPr="00932B08">
        <w:rPr>
          <w:color w:val="auto"/>
          <w:sz w:val="22"/>
          <w:szCs w:val="24"/>
          <w:lang w:val="ro-RO"/>
        </w:rPr>
        <w:t>.</w:t>
      </w:r>
    </w:p>
    <w:p w14:paraId="542D6834" w14:textId="77777777" w:rsidR="005D53B7" w:rsidRPr="00932B08" w:rsidRDefault="005D53B7" w:rsidP="005D53B7">
      <w:pPr>
        <w:pStyle w:val="Graphheading2"/>
        <w:jc w:val="center"/>
        <w:rPr>
          <w:lang w:val="ro-RO"/>
        </w:rPr>
      </w:pPr>
      <w:r w:rsidRPr="00932B08">
        <w:rPr>
          <w:noProof/>
          <w:lang w:val="ru-RU" w:eastAsia="ru-RU"/>
        </w:rPr>
        <w:drawing>
          <wp:inline distT="0" distB="0" distL="0" distR="0" wp14:anchorId="35EDE4F0" wp14:editId="61A63CD2">
            <wp:extent cx="3835844" cy="2018582"/>
            <wp:effectExtent l="0" t="0" r="12700" b="127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965231-EDAC-339A-8DDA-EBA58E7FD8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D0362B0" w14:textId="16C1F727" w:rsidR="005D53B7" w:rsidRPr="00932B08" w:rsidRDefault="005D53B7" w:rsidP="005D53B7">
      <w:pPr>
        <w:pStyle w:val="Graphheading2"/>
        <w:jc w:val="center"/>
        <w:rPr>
          <w:sz w:val="20"/>
          <w:szCs w:val="18"/>
          <w:lang w:val="ro-RO"/>
        </w:rPr>
      </w:pPr>
      <w:r w:rsidRPr="00932B08">
        <w:rPr>
          <w:sz w:val="20"/>
          <w:szCs w:val="18"/>
          <w:lang w:val="ro-RO"/>
        </w:rPr>
        <w:t xml:space="preserve">Figura </w:t>
      </w:r>
      <w:r w:rsidR="00F86484" w:rsidRPr="00932B08">
        <w:rPr>
          <w:sz w:val="20"/>
          <w:szCs w:val="18"/>
          <w:lang w:val="ro-RO"/>
        </w:rPr>
        <w:t>4</w:t>
      </w:r>
      <w:r w:rsidRPr="00932B08">
        <w:rPr>
          <w:sz w:val="20"/>
          <w:szCs w:val="18"/>
          <w:lang w:val="ro-RO"/>
        </w:rPr>
        <w:t>. Refugia</w:t>
      </w:r>
      <w:r w:rsidR="00CC736A" w:rsidRPr="00932B08">
        <w:rPr>
          <w:sz w:val="20"/>
          <w:szCs w:val="18"/>
          <w:lang w:val="ro-RO"/>
        </w:rPr>
        <w:t>ț</w:t>
      </w:r>
      <w:r w:rsidRPr="00932B08">
        <w:rPr>
          <w:sz w:val="20"/>
          <w:szCs w:val="18"/>
          <w:lang w:val="ro-RO"/>
        </w:rPr>
        <w:t>i cu dizabilită</w:t>
      </w:r>
      <w:r w:rsidR="00CC736A" w:rsidRPr="00932B08">
        <w:rPr>
          <w:sz w:val="20"/>
          <w:szCs w:val="18"/>
          <w:lang w:val="ro-RO"/>
        </w:rPr>
        <w:t>ț</w:t>
      </w:r>
      <w:r w:rsidRPr="00932B08">
        <w:rPr>
          <w:sz w:val="20"/>
          <w:szCs w:val="18"/>
          <w:lang w:val="ro-RO"/>
        </w:rPr>
        <w:t>i</w:t>
      </w:r>
      <w:r w:rsidR="00236F9F" w:rsidRPr="00932B08">
        <w:rPr>
          <w:sz w:val="20"/>
          <w:szCs w:val="18"/>
          <w:lang w:val="ro-RO"/>
        </w:rPr>
        <w:t xml:space="preserve"> din Ucraina care s-au adresat </w:t>
      </w:r>
      <w:r w:rsidRPr="00932B08">
        <w:rPr>
          <w:sz w:val="20"/>
          <w:szCs w:val="18"/>
          <w:lang w:val="ro-RO"/>
        </w:rPr>
        <w:t>după suport la CDPD, distribu</w:t>
      </w:r>
      <w:r w:rsidR="00CC736A" w:rsidRPr="00932B08">
        <w:rPr>
          <w:sz w:val="20"/>
          <w:szCs w:val="18"/>
          <w:lang w:val="ro-RO"/>
        </w:rPr>
        <w:t>ț</w:t>
      </w:r>
      <w:r w:rsidRPr="00932B08">
        <w:rPr>
          <w:sz w:val="20"/>
          <w:szCs w:val="18"/>
          <w:lang w:val="ro-RO"/>
        </w:rPr>
        <w:t xml:space="preserve">ia </w:t>
      </w:r>
      <w:r w:rsidR="00236F9F" w:rsidRPr="00932B08">
        <w:rPr>
          <w:sz w:val="20"/>
          <w:szCs w:val="18"/>
          <w:lang w:val="ro-RO"/>
        </w:rPr>
        <w:t xml:space="preserve">pe </w:t>
      </w:r>
      <w:r w:rsidR="00F21AF4" w:rsidRPr="00932B08">
        <w:rPr>
          <w:sz w:val="20"/>
          <w:szCs w:val="18"/>
          <w:lang w:val="ro-RO"/>
        </w:rPr>
        <w:t>regiunile de unde au sosit</w:t>
      </w:r>
    </w:p>
    <w:p w14:paraId="0B427119" w14:textId="1AAB57F3" w:rsidR="002603D9" w:rsidRPr="00932B08" w:rsidRDefault="00851CA2" w:rsidP="00236F9F">
      <w:pPr>
        <w:pStyle w:val="Graphbullet4"/>
        <w:spacing w:after="240" w:line="276" w:lineRule="auto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b/>
          <w:bCs/>
          <w:color w:val="auto"/>
          <w:sz w:val="22"/>
          <w:lang w:val="ro-RO"/>
        </w:rPr>
        <w:t>Probleme</w:t>
      </w:r>
      <w:r w:rsidR="00236F9F" w:rsidRPr="00932B08">
        <w:rPr>
          <w:rFonts w:cstheme="minorHAnsi"/>
          <w:b/>
          <w:bCs/>
          <w:color w:val="auto"/>
          <w:sz w:val="22"/>
          <w:lang w:val="ro-RO"/>
        </w:rPr>
        <w:t>le</w:t>
      </w:r>
      <w:r w:rsidRPr="00932B08">
        <w:rPr>
          <w:rFonts w:cstheme="minorHAnsi"/>
          <w:b/>
          <w:bCs/>
          <w:color w:val="auto"/>
          <w:sz w:val="22"/>
          <w:lang w:val="ro-RO"/>
        </w:rPr>
        <w:t xml:space="preserve"> </w:t>
      </w:r>
      <w:r w:rsidR="00B34EC2" w:rsidRPr="00932B08">
        <w:rPr>
          <w:rFonts w:cstheme="minorHAnsi"/>
          <w:b/>
          <w:bCs/>
          <w:color w:val="auto"/>
          <w:sz w:val="22"/>
          <w:lang w:val="ro-RO"/>
        </w:rPr>
        <w:t xml:space="preserve">principale în legătura cu documentarea au </w:t>
      </w:r>
      <w:r w:rsidR="00236F9F" w:rsidRPr="00932B08">
        <w:rPr>
          <w:rFonts w:cstheme="minorHAnsi"/>
          <w:b/>
          <w:bCs/>
          <w:color w:val="auto"/>
          <w:sz w:val="22"/>
          <w:lang w:val="ro-RO"/>
        </w:rPr>
        <w:t xml:space="preserve">constat în lipsa </w:t>
      </w:r>
      <w:r w:rsidR="00B34EC2" w:rsidRPr="00932B08">
        <w:rPr>
          <w:rFonts w:cstheme="minorHAnsi"/>
          <w:b/>
          <w:bCs/>
          <w:color w:val="auto"/>
          <w:sz w:val="22"/>
          <w:lang w:val="ro-RO"/>
        </w:rPr>
        <w:t>unor acte de identita</w:t>
      </w:r>
      <w:r w:rsidR="00236F9F" w:rsidRPr="00932B08">
        <w:rPr>
          <w:rFonts w:cstheme="minorHAnsi"/>
          <w:b/>
          <w:bCs/>
          <w:color w:val="auto"/>
          <w:sz w:val="22"/>
          <w:lang w:val="ro-RO"/>
        </w:rPr>
        <w:t>te/de stabilire a dizabilită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="00236F9F" w:rsidRPr="00932B08">
        <w:rPr>
          <w:rFonts w:cstheme="minorHAnsi"/>
          <w:b/>
          <w:bCs/>
          <w:color w:val="auto"/>
          <w:sz w:val="22"/>
          <w:lang w:val="ro-RO"/>
        </w:rPr>
        <w:t>ii</w:t>
      </w:r>
      <w:r w:rsidR="00B34EC2" w:rsidRPr="00932B08">
        <w:rPr>
          <w:rFonts w:cstheme="minorHAnsi"/>
          <w:b/>
          <w:bCs/>
          <w:color w:val="auto"/>
          <w:sz w:val="22"/>
          <w:lang w:val="ro-RO"/>
        </w:rPr>
        <w:t xml:space="preserve"> sau de expirare</w:t>
      </w:r>
      <w:r w:rsidR="00236F9F" w:rsidRPr="00932B08">
        <w:rPr>
          <w:rFonts w:cstheme="minorHAnsi"/>
          <w:b/>
          <w:bCs/>
          <w:color w:val="auto"/>
          <w:sz w:val="22"/>
          <w:lang w:val="ro-RO"/>
        </w:rPr>
        <w:t xml:space="preserve"> </w:t>
      </w:r>
      <w:r w:rsidR="00B34EC2" w:rsidRPr="00932B08">
        <w:rPr>
          <w:rFonts w:cstheme="minorHAnsi"/>
          <w:b/>
          <w:bCs/>
          <w:color w:val="auto"/>
          <w:sz w:val="22"/>
          <w:lang w:val="ro-RO"/>
        </w:rPr>
        <w:t>a acestora.</w:t>
      </w:r>
      <w:r w:rsidR="00B34EC2" w:rsidRPr="00932B08">
        <w:rPr>
          <w:rFonts w:cstheme="minorHAnsi"/>
          <w:color w:val="auto"/>
          <w:sz w:val="22"/>
          <w:lang w:val="ro-RO"/>
        </w:rPr>
        <w:t xml:space="preserve"> </w:t>
      </w:r>
      <w:r w:rsidR="006657AC" w:rsidRPr="00932B08">
        <w:rPr>
          <w:rFonts w:cstheme="minorHAnsi"/>
          <w:color w:val="auto"/>
          <w:sz w:val="22"/>
          <w:lang w:val="ro-RO"/>
        </w:rPr>
        <w:t>3,4% din</w:t>
      </w:r>
      <w:r w:rsidR="008F09F4" w:rsidRPr="00932B08">
        <w:rPr>
          <w:rFonts w:cstheme="minorHAnsi"/>
          <w:color w:val="auto"/>
          <w:sz w:val="22"/>
          <w:lang w:val="ro-RO"/>
        </w:rPr>
        <w:t>tre</w:t>
      </w:r>
      <w:r w:rsidR="006657AC" w:rsidRPr="00932B08">
        <w:rPr>
          <w:rFonts w:cstheme="minorHAnsi"/>
          <w:color w:val="auto"/>
          <w:sz w:val="22"/>
          <w:lang w:val="ro-RO"/>
        </w:rPr>
        <w:t xml:space="preserve"> adresările după suport către CDPD în această perioadă au fost în legătură cu probleme</w:t>
      </w:r>
      <w:r w:rsidR="00236F9F" w:rsidRPr="00932B08">
        <w:rPr>
          <w:rFonts w:cstheme="minorHAnsi"/>
          <w:color w:val="auto"/>
          <w:sz w:val="22"/>
          <w:lang w:val="ro-RO"/>
        </w:rPr>
        <w:t>le</w:t>
      </w:r>
      <w:r w:rsidR="006657AC" w:rsidRPr="00932B08">
        <w:rPr>
          <w:rFonts w:cstheme="minorHAnsi"/>
          <w:color w:val="auto"/>
          <w:sz w:val="22"/>
          <w:lang w:val="ro-RO"/>
        </w:rPr>
        <w:t xml:space="preserve"> legate de documentare. </w:t>
      </w:r>
      <w:r w:rsidR="00B34EC2" w:rsidRPr="00932B08">
        <w:rPr>
          <w:rFonts w:cstheme="minorHAnsi"/>
          <w:color w:val="auto"/>
          <w:sz w:val="22"/>
          <w:lang w:val="ro-RO"/>
        </w:rPr>
        <w:t xml:space="preserve">Persoanele care au venit în primele luni ale războiului nu au avut timp să pregătească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="00B34EC2" w:rsidRPr="00932B08">
        <w:rPr>
          <w:rFonts w:cstheme="minorHAnsi"/>
          <w:color w:val="auto"/>
          <w:sz w:val="22"/>
          <w:lang w:val="ro-RO"/>
        </w:rPr>
        <w:t xml:space="preserve">i să ia cu ei toate actele de identitate. De asemenea, în alte cazuri, pe parcursul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="00B34EC2" w:rsidRPr="00932B08">
        <w:rPr>
          <w:rFonts w:cstheme="minorHAnsi"/>
          <w:color w:val="auto"/>
          <w:sz w:val="22"/>
          <w:lang w:val="ro-RO"/>
        </w:rPr>
        <w:t xml:space="preserve">ederii în Republica Moldova a expirat termenul pentru acte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="00B34EC2" w:rsidRPr="00932B08">
        <w:rPr>
          <w:rFonts w:cstheme="minorHAnsi"/>
          <w:color w:val="auto"/>
          <w:sz w:val="22"/>
          <w:lang w:val="ro-RO"/>
        </w:rPr>
        <w:t xml:space="preserve">i persoanele urmau să se adreseze la </w:t>
      </w:r>
      <w:r w:rsidR="00792160" w:rsidRPr="00932B08">
        <w:rPr>
          <w:rFonts w:cstheme="minorHAnsi"/>
          <w:color w:val="auto"/>
          <w:sz w:val="22"/>
          <w:lang w:val="ro-RO"/>
        </w:rPr>
        <w:t>Ambasada</w:t>
      </w:r>
      <w:r w:rsidR="00B34EC2" w:rsidRPr="00932B08">
        <w:rPr>
          <w:rFonts w:cstheme="minorHAnsi"/>
          <w:color w:val="auto"/>
          <w:sz w:val="22"/>
          <w:lang w:val="ro-RO"/>
        </w:rPr>
        <w:t>/</w:t>
      </w:r>
      <w:r w:rsidR="00792160" w:rsidRPr="00932B08">
        <w:rPr>
          <w:rFonts w:cstheme="minorHAnsi"/>
          <w:color w:val="auto"/>
          <w:sz w:val="22"/>
          <w:lang w:val="ro-RO"/>
        </w:rPr>
        <w:t xml:space="preserve">Consulatul </w:t>
      </w:r>
      <w:r w:rsidR="00B34EC2" w:rsidRPr="00932B08">
        <w:rPr>
          <w:rFonts w:cstheme="minorHAnsi"/>
          <w:color w:val="auto"/>
          <w:sz w:val="22"/>
          <w:lang w:val="ro-RO"/>
        </w:rPr>
        <w:t>Ucrainei sau să se întoarcă pentru o perioadă în Ucraina, pentru reperfectarea acestora.</w:t>
      </w:r>
      <w:r w:rsidR="00DB55AA" w:rsidRPr="00932B08">
        <w:rPr>
          <w:rFonts w:cstheme="minorHAnsi"/>
          <w:color w:val="auto"/>
          <w:sz w:val="22"/>
          <w:lang w:val="ro-RO"/>
        </w:rPr>
        <w:t xml:space="preserve"> </w:t>
      </w:r>
      <w:r w:rsidR="002603D9" w:rsidRPr="00932B08">
        <w:rPr>
          <w:color w:val="auto"/>
          <w:sz w:val="22"/>
          <w:lang w:val="ro-RO"/>
        </w:rPr>
        <w:t>Unii refugia</w:t>
      </w:r>
      <w:r w:rsidR="00CC736A" w:rsidRPr="00932B08">
        <w:rPr>
          <w:color w:val="auto"/>
          <w:sz w:val="22"/>
          <w:lang w:val="ro-RO"/>
        </w:rPr>
        <w:t>ț</w:t>
      </w:r>
      <w:r w:rsidR="002603D9" w:rsidRPr="00932B08">
        <w:rPr>
          <w:color w:val="auto"/>
          <w:sz w:val="22"/>
          <w:lang w:val="ro-RO"/>
        </w:rPr>
        <w:t>i nu au avut probleme</w:t>
      </w:r>
      <w:r w:rsidR="00371CC0" w:rsidRPr="00932B08">
        <w:rPr>
          <w:color w:val="auto"/>
          <w:sz w:val="22"/>
          <w:lang w:val="ro-RO"/>
        </w:rPr>
        <w:t xml:space="preserve"> cu documentarea. </w:t>
      </w:r>
      <w:r w:rsidR="002603D9" w:rsidRPr="00932B08">
        <w:rPr>
          <w:color w:val="auto"/>
          <w:sz w:val="22"/>
          <w:lang w:val="ro-RO"/>
        </w:rPr>
        <w:t>Au avut</w:t>
      </w:r>
      <w:r w:rsidR="00236F9F" w:rsidRPr="00932B08">
        <w:rPr>
          <w:color w:val="auto"/>
          <w:sz w:val="22"/>
          <w:lang w:val="ro-RO"/>
        </w:rPr>
        <w:t xml:space="preserve"> cu ei toate actele: pa</w:t>
      </w:r>
      <w:r w:rsidR="00CC736A" w:rsidRPr="00932B08">
        <w:rPr>
          <w:color w:val="auto"/>
          <w:sz w:val="22"/>
          <w:lang w:val="ro-RO"/>
        </w:rPr>
        <w:t>ș</w:t>
      </w:r>
      <w:r w:rsidR="00236F9F" w:rsidRPr="00932B08">
        <w:rPr>
          <w:color w:val="auto"/>
          <w:sz w:val="22"/>
          <w:lang w:val="ro-RO"/>
        </w:rPr>
        <w:t>aport, certificat</w:t>
      </w:r>
      <w:r w:rsidR="002603D9" w:rsidRPr="00932B08">
        <w:rPr>
          <w:color w:val="auto"/>
          <w:sz w:val="22"/>
          <w:lang w:val="ro-RO"/>
        </w:rPr>
        <w:t xml:space="preserve"> de dizabilitate etc.</w:t>
      </w:r>
    </w:p>
    <w:p w14:paraId="62A95DE0" w14:textId="5CEE501E" w:rsidR="00E02A87" w:rsidRPr="00932B08" w:rsidRDefault="00E02A87" w:rsidP="00CF7BCB">
      <w:pPr>
        <w:pStyle w:val="Graphbullet4"/>
        <w:spacing w:after="240" w:line="276" w:lineRule="auto"/>
        <w:jc w:val="both"/>
        <w:rPr>
          <w:rFonts w:cstheme="minorHAnsi"/>
          <w:b/>
          <w:bCs/>
          <w:color w:val="auto"/>
          <w:sz w:val="22"/>
          <w:lang w:val="ro-RO"/>
        </w:rPr>
      </w:pPr>
      <w:r w:rsidRPr="00932B08">
        <w:rPr>
          <w:rFonts w:cstheme="minorHAnsi"/>
          <w:b/>
          <w:bCs/>
          <w:color w:val="auto"/>
          <w:sz w:val="22"/>
          <w:lang w:val="ro-RO"/>
        </w:rPr>
        <w:t>Persoanele cu dizabilită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Pr="00932B08">
        <w:rPr>
          <w:rFonts w:cstheme="minorHAnsi"/>
          <w:b/>
          <w:bCs/>
          <w:color w:val="auto"/>
          <w:sz w:val="22"/>
          <w:lang w:val="ro-RO"/>
        </w:rPr>
        <w:t>i întâmpină dificultă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Pr="00932B08">
        <w:rPr>
          <w:rFonts w:cstheme="minorHAnsi"/>
          <w:b/>
          <w:bCs/>
          <w:color w:val="auto"/>
          <w:sz w:val="22"/>
          <w:lang w:val="ro-RO"/>
        </w:rPr>
        <w:t xml:space="preserve">i în accesarea serviciilor </w:t>
      </w:r>
      <w:r w:rsidR="00792160" w:rsidRPr="00932B08">
        <w:rPr>
          <w:rFonts w:cstheme="minorHAnsi"/>
          <w:b/>
          <w:bCs/>
          <w:color w:val="auto"/>
          <w:sz w:val="22"/>
          <w:lang w:val="ro-RO"/>
        </w:rPr>
        <w:t xml:space="preserve">Ambasadei </w:t>
      </w:r>
      <w:r w:rsidRPr="00932B08">
        <w:rPr>
          <w:rFonts w:cstheme="minorHAnsi"/>
          <w:b/>
          <w:bCs/>
          <w:color w:val="auto"/>
          <w:sz w:val="22"/>
          <w:lang w:val="ro-RO"/>
        </w:rPr>
        <w:t>Ucrainei la Chi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ș</w:t>
      </w:r>
      <w:r w:rsidRPr="00932B08">
        <w:rPr>
          <w:rFonts w:cstheme="minorHAnsi"/>
          <w:b/>
          <w:bCs/>
          <w:color w:val="auto"/>
          <w:sz w:val="22"/>
          <w:lang w:val="ro-RO"/>
        </w:rPr>
        <w:t xml:space="preserve">inău 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ș</w:t>
      </w:r>
      <w:r w:rsidRPr="00932B08">
        <w:rPr>
          <w:rFonts w:cstheme="minorHAnsi"/>
          <w:b/>
          <w:bCs/>
          <w:color w:val="auto"/>
          <w:sz w:val="22"/>
          <w:lang w:val="ro-RO"/>
        </w:rPr>
        <w:t>i Consulatului din Băl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Pr="00932B08">
        <w:rPr>
          <w:rFonts w:cstheme="minorHAnsi"/>
          <w:b/>
          <w:bCs/>
          <w:color w:val="auto"/>
          <w:sz w:val="22"/>
          <w:lang w:val="ro-RO"/>
        </w:rPr>
        <w:t xml:space="preserve">i. </w:t>
      </w:r>
      <w:r w:rsidRPr="00932B08">
        <w:rPr>
          <w:rFonts w:cstheme="minorHAnsi"/>
          <w:color w:val="auto"/>
          <w:sz w:val="22"/>
          <w:lang w:val="ro-RO"/>
        </w:rPr>
        <w:t>Este complicat ca persoana să ajungă până la Chi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inău din localită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 xml:space="preserve">ile îndepărtate din republică. De asemenea, persoana trebuie să vina de două ori, pentru a depune actele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i apoi pentru a le ridica. Organiza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iile persoanelor cu dizabilită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 din Moldova au oferit de mai multe ori suport în asigurarea cu transport pentru refugia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ii cu dizabilită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 pentru a veni la ambasada Ucrainei. O altă dificultate este că pentru perfectarea actelor se percepe o taxă consulară de 140$</w:t>
      </w:r>
      <w:r w:rsidR="002A43E6" w:rsidRPr="00932B08">
        <w:rPr>
          <w:rFonts w:cstheme="minorHAnsi"/>
          <w:color w:val="auto"/>
          <w:sz w:val="22"/>
          <w:lang w:val="ro-RO"/>
        </w:rPr>
        <w:t>,</w:t>
      </w:r>
      <w:r w:rsidRPr="00932B08">
        <w:rPr>
          <w:rFonts w:cstheme="minorHAnsi"/>
          <w:color w:val="auto"/>
          <w:sz w:val="22"/>
          <w:lang w:val="ro-RO"/>
        </w:rPr>
        <w:t xml:space="preserve"> care este o sumă semnificativă.</w:t>
      </w:r>
    </w:p>
    <w:p w14:paraId="6247E7DA" w14:textId="0E311383" w:rsidR="00DB55AA" w:rsidRPr="00932B08" w:rsidRDefault="00DB55AA" w:rsidP="00792160">
      <w:pPr>
        <w:pStyle w:val="Graphbullet4"/>
        <w:spacing w:after="240" w:line="276" w:lineRule="auto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b/>
          <w:bCs/>
          <w:color w:val="auto"/>
          <w:sz w:val="22"/>
          <w:lang w:val="ro-RO"/>
        </w:rPr>
        <w:t>Cele mai multe dificultă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Pr="00932B08">
        <w:rPr>
          <w:rFonts w:cstheme="minorHAnsi"/>
          <w:b/>
          <w:bCs/>
          <w:color w:val="auto"/>
          <w:sz w:val="22"/>
          <w:lang w:val="ro-RO"/>
        </w:rPr>
        <w:t>i au fost identificate la</w:t>
      </w:r>
      <w:r w:rsidR="00453445" w:rsidRPr="00932B08">
        <w:rPr>
          <w:rFonts w:cstheme="minorHAnsi"/>
          <w:b/>
          <w:bCs/>
          <w:color w:val="auto"/>
          <w:sz w:val="22"/>
          <w:lang w:val="ro-RO"/>
        </w:rPr>
        <w:t xml:space="preserve"> cetă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="00453445" w:rsidRPr="00932B08">
        <w:rPr>
          <w:rFonts w:cstheme="minorHAnsi"/>
          <w:b/>
          <w:bCs/>
          <w:color w:val="auto"/>
          <w:sz w:val="22"/>
          <w:lang w:val="ro-RO"/>
        </w:rPr>
        <w:t>enii statelor ter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="00453445" w:rsidRPr="00932B08">
        <w:rPr>
          <w:rFonts w:cstheme="minorHAnsi"/>
          <w:b/>
          <w:bCs/>
          <w:color w:val="auto"/>
          <w:sz w:val="22"/>
          <w:lang w:val="ro-RO"/>
        </w:rPr>
        <w:t>e,</w:t>
      </w:r>
      <w:r w:rsidRPr="00932B08">
        <w:rPr>
          <w:rFonts w:cstheme="minorHAnsi"/>
          <w:b/>
          <w:bCs/>
          <w:color w:val="auto"/>
          <w:sz w:val="22"/>
          <w:lang w:val="ro-RO"/>
        </w:rPr>
        <w:t xml:space="preserve"> </w:t>
      </w:r>
      <w:r w:rsidRPr="00932B08">
        <w:rPr>
          <w:rFonts w:cstheme="minorHAnsi"/>
          <w:color w:val="auto"/>
          <w:sz w:val="22"/>
          <w:lang w:val="ro-RO"/>
        </w:rPr>
        <w:t>care au avut re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edin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 xml:space="preserve">ă în </w:t>
      </w:r>
      <w:r w:rsidR="00453445" w:rsidRPr="00932B08">
        <w:rPr>
          <w:rFonts w:cstheme="minorHAnsi"/>
          <w:color w:val="auto"/>
          <w:sz w:val="22"/>
          <w:lang w:val="ro-RO"/>
        </w:rPr>
        <w:t>Ucraina</w:t>
      </w:r>
      <w:r w:rsidRPr="00932B08">
        <w:rPr>
          <w:rFonts w:cstheme="minorHAnsi"/>
          <w:color w:val="auto"/>
          <w:sz w:val="22"/>
          <w:lang w:val="ro-RO"/>
        </w:rPr>
        <w:t xml:space="preserve">, unii </w:t>
      </w:r>
      <w:r w:rsidR="00792160" w:rsidRPr="00932B08">
        <w:rPr>
          <w:rFonts w:cstheme="minorHAnsi"/>
          <w:color w:val="auto"/>
          <w:sz w:val="22"/>
          <w:lang w:val="ro-RO"/>
        </w:rPr>
        <w:t>având</w:t>
      </w:r>
      <w:r w:rsidRPr="00932B08">
        <w:rPr>
          <w:rFonts w:cstheme="minorHAnsi"/>
          <w:color w:val="auto"/>
          <w:sz w:val="22"/>
          <w:lang w:val="ro-RO"/>
        </w:rPr>
        <w:t xml:space="preserve"> chiar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i propriet</w:t>
      </w:r>
      <w:r w:rsidR="00792160" w:rsidRPr="00932B08">
        <w:rPr>
          <w:rFonts w:cstheme="minorHAnsi"/>
          <w:color w:val="auto"/>
          <w:sz w:val="22"/>
          <w:lang w:val="ro-RO"/>
        </w:rPr>
        <w:t>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792160" w:rsidRPr="00932B08">
        <w:rPr>
          <w:rFonts w:cstheme="minorHAnsi"/>
          <w:color w:val="auto"/>
          <w:sz w:val="22"/>
          <w:lang w:val="ro-RO"/>
        </w:rPr>
        <w:t>i</w:t>
      </w:r>
      <w:r w:rsidRPr="00932B08">
        <w:rPr>
          <w:rFonts w:cstheme="minorHAnsi"/>
          <w:color w:val="auto"/>
          <w:sz w:val="22"/>
          <w:lang w:val="ro-RO"/>
        </w:rPr>
        <w:t>, dar d</w:t>
      </w:r>
      <w:r w:rsidR="00792160" w:rsidRPr="00932B08">
        <w:rPr>
          <w:rFonts w:cstheme="minorHAnsi"/>
          <w:color w:val="auto"/>
          <w:sz w:val="22"/>
          <w:lang w:val="ro-RO"/>
        </w:rPr>
        <w:t>e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792160" w:rsidRPr="00932B08">
        <w:rPr>
          <w:rFonts w:cstheme="minorHAnsi"/>
          <w:color w:val="auto"/>
          <w:sz w:val="22"/>
          <w:lang w:val="ro-RO"/>
        </w:rPr>
        <w:t>in cetă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792160" w:rsidRPr="00932B08">
        <w:rPr>
          <w:rFonts w:cstheme="minorHAnsi"/>
          <w:color w:val="auto"/>
          <w:sz w:val="22"/>
          <w:lang w:val="ro-RO"/>
        </w:rPr>
        <w:t>enia altor state post-</w:t>
      </w:r>
      <w:r w:rsidRPr="00932B08">
        <w:rPr>
          <w:rFonts w:cstheme="minorHAnsi"/>
          <w:color w:val="auto"/>
          <w:sz w:val="22"/>
          <w:lang w:val="ro-RO"/>
        </w:rPr>
        <w:t>sovietice</w:t>
      </w:r>
      <w:r w:rsidRPr="00932B08">
        <w:rPr>
          <w:rFonts w:cstheme="minorHAnsi"/>
          <w:b/>
          <w:bCs/>
          <w:color w:val="auto"/>
          <w:sz w:val="22"/>
          <w:lang w:val="ro-RO"/>
        </w:rPr>
        <w:t xml:space="preserve"> </w:t>
      </w:r>
      <w:r w:rsidRPr="00932B08">
        <w:rPr>
          <w:rFonts w:cstheme="minorHAnsi"/>
          <w:color w:val="auto"/>
          <w:sz w:val="22"/>
          <w:lang w:val="ro-RO"/>
        </w:rPr>
        <w:t>(Fed</w:t>
      </w:r>
      <w:r w:rsidR="00792160" w:rsidRPr="00932B08">
        <w:rPr>
          <w:rFonts w:cstheme="minorHAnsi"/>
          <w:color w:val="auto"/>
          <w:sz w:val="22"/>
          <w:lang w:val="ro-RO"/>
        </w:rPr>
        <w:t>era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792160" w:rsidRPr="00932B08">
        <w:rPr>
          <w:rFonts w:cstheme="minorHAnsi"/>
          <w:color w:val="auto"/>
          <w:sz w:val="22"/>
          <w:lang w:val="ro-RO"/>
        </w:rPr>
        <w:t>ia Rusă, Republica Moldova,</w:t>
      </w:r>
      <w:r w:rsidRPr="00932B08">
        <w:rPr>
          <w:rFonts w:cstheme="minorHAnsi"/>
          <w:color w:val="auto"/>
          <w:sz w:val="22"/>
          <w:lang w:val="ro-RO"/>
        </w:rPr>
        <w:t xml:space="preserve"> Armenia etc.). Aceste persoane au raportat dificultă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 la traversarea frontierei cu UE</w:t>
      </w:r>
      <w:r w:rsidR="00BC10E7" w:rsidRPr="00932B08">
        <w:rPr>
          <w:rFonts w:cstheme="minorHAnsi"/>
          <w:color w:val="auto"/>
          <w:sz w:val="22"/>
          <w:lang w:val="ro-RO"/>
        </w:rPr>
        <w:t xml:space="preserve">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="00BC10E7" w:rsidRPr="00932B08">
        <w:rPr>
          <w:rFonts w:cstheme="minorHAnsi"/>
          <w:color w:val="auto"/>
          <w:sz w:val="22"/>
          <w:lang w:val="ro-RO"/>
        </w:rPr>
        <w:t>i</w:t>
      </w:r>
      <w:r w:rsidR="00792160" w:rsidRPr="00932B08">
        <w:rPr>
          <w:rFonts w:cstheme="minorHAnsi"/>
          <w:color w:val="auto"/>
          <w:sz w:val="22"/>
          <w:lang w:val="ro-RO"/>
        </w:rPr>
        <w:t>,</w:t>
      </w:r>
      <w:r w:rsidR="00BC10E7" w:rsidRPr="00932B08">
        <w:rPr>
          <w:rFonts w:cstheme="minorHAnsi"/>
          <w:color w:val="auto"/>
          <w:sz w:val="22"/>
          <w:lang w:val="ro-RO"/>
        </w:rPr>
        <w:t xml:space="preserve"> din acest motiv</w:t>
      </w:r>
      <w:r w:rsidR="00792160" w:rsidRPr="00932B08">
        <w:rPr>
          <w:rFonts w:cstheme="minorHAnsi"/>
          <w:color w:val="auto"/>
          <w:sz w:val="22"/>
          <w:lang w:val="ro-RO"/>
        </w:rPr>
        <w:t>,</w:t>
      </w:r>
      <w:r w:rsidR="00BC10E7" w:rsidRPr="00932B08">
        <w:rPr>
          <w:rFonts w:cstheme="minorHAnsi"/>
          <w:color w:val="auto"/>
          <w:sz w:val="22"/>
          <w:lang w:val="ro-RO"/>
        </w:rPr>
        <w:t xml:space="preserve"> au rămas pe teritoriul Republicii Moldova. O familie </w:t>
      </w:r>
      <w:r w:rsidR="00792160" w:rsidRPr="00932B08">
        <w:rPr>
          <w:rFonts w:cstheme="minorHAnsi"/>
          <w:color w:val="auto"/>
          <w:sz w:val="22"/>
          <w:lang w:val="ro-RO"/>
        </w:rPr>
        <w:t>a</w:t>
      </w:r>
      <w:r w:rsidRPr="00932B08">
        <w:rPr>
          <w:rFonts w:cstheme="minorHAnsi"/>
          <w:color w:val="auto"/>
          <w:sz w:val="22"/>
          <w:lang w:val="ro-RO"/>
        </w:rPr>
        <w:t xml:space="preserve"> fost opri</w:t>
      </w:r>
      <w:r w:rsidR="00792160" w:rsidRPr="00932B08">
        <w:rPr>
          <w:rFonts w:cstheme="minorHAnsi"/>
          <w:color w:val="auto"/>
          <w:sz w:val="22"/>
          <w:lang w:val="ro-RO"/>
        </w:rPr>
        <w:t>tă</w:t>
      </w:r>
      <w:r w:rsidRPr="00932B08">
        <w:rPr>
          <w:rFonts w:cstheme="minorHAnsi"/>
          <w:color w:val="auto"/>
          <w:sz w:val="22"/>
          <w:lang w:val="ro-RO"/>
        </w:rPr>
        <w:t xml:space="preserve"> în drum spre Germania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 xml:space="preserve">i </w:t>
      </w:r>
      <w:r w:rsidR="00792160" w:rsidRPr="00932B08">
        <w:rPr>
          <w:rFonts w:cstheme="minorHAnsi"/>
          <w:color w:val="auto"/>
          <w:sz w:val="22"/>
          <w:lang w:val="ro-RO"/>
        </w:rPr>
        <w:t xml:space="preserve">i </w:t>
      </w:r>
      <w:r w:rsidRPr="00932B08">
        <w:rPr>
          <w:rFonts w:cstheme="minorHAnsi"/>
          <w:color w:val="auto"/>
          <w:sz w:val="22"/>
          <w:lang w:val="ro-RO"/>
        </w:rPr>
        <w:t>s-a refuzat intrarea pe teritoriul UE unei persoane</w:t>
      </w:r>
      <w:r w:rsidR="00792160" w:rsidRPr="00932B08">
        <w:rPr>
          <w:rFonts w:cstheme="minorHAnsi"/>
          <w:color w:val="auto"/>
          <w:sz w:val="22"/>
          <w:lang w:val="ro-RO"/>
        </w:rPr>
        <w:t>,</w:t>
      </w:r>
      <w:r w:rsidRPr="00932B08">
        <w:rPr>
          <w:rFonts w:cstheme="minorHAnsi"/>
          <w:color w:val="auto"/>
          <w:sz w:val="22"/>
          <w:lang w:val="ro-RO"/>
        </w:rPr>
        <w:t xml:space="preserve"> care </w:t>
      </w:r>
      <w:r w:rsidR="00792160" w:rsidRPr="00932B08">
        <w:rPr>
          <w:rFonts w:cstheme="minorHAnsi"/>
          <w:color w:val="auto"/>
          <w:sz w:val="22"/>
          <w:lang w:val="ro-RO"/>
        </w:rPr>
        <w:t xml:space="preserve">fiind </w:t>
      </w:r>
      <w:r w:rsidRPr="00932B08">
        <w:rPr>
          <w:rFonts w:cstheme="minorHAnsi"/>
          <w:color w:val="auto"/>
          <w:sz w:val="22"/>
          <w:lang w:val="ro-RO"/>
        </w:rPr>
        <w:t>căsătorită cu un ucrainean</w:t>
      </w:r>
      <w:r w:rsidR="00792160" w:rsidRPr="00932B08">
        <w:rPr>
          <w:rFonts w:cstheme="minorHAnsi"/>
          <w:color w:val="auto"/>
          <w:sz w:val="22"/>
          <w:lang w:val="ro-RO"/>
        </w:rPr>
        <w:t xml:space="preserve">, are </w:t>
      </w:r>
      <w:r w:rsidRPr="00932B08">
        <w:rPr>
          <w:rFonts w:cstheme="minorHAnsi"/>
          <w:color w:val="auto"/>
          <w:sz w:val="22"/>
          <w:lang w:val="ro-RO"/>
        </w:rPr>
        <w:t>copil mic cu dizabilită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</w:t>
      </w:r>
      <w:r w:rsidR="00BC10E7" w:rsidRPr="00932B08">
        <w:rPr>
          <w:rFonts w:cstheme="minorHAnsi"/>
          <w:color w:val="auto"/>
          <w:sz w:val="22"/>
          <w:lang w:val="ro-RO"/>
        </w:rPr>
        <w:t>.</w:t>
      </w:r>
      <w:r w:rsidRPr="00932B08">
        <w:rPr>
          <w:rFonts w:cstheme="minorHAnsi"/>
          <w:color w:val="auto"/>
          <w:sz w:val="22"/>
          <w:lang w:val="ro-RO"/>
        </w:rPr>
        <w:t xml:space="preserve"> O persoană cu dizabilită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 de auz care are cetă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enie rusă</w:t>
      </w:r>
      <w:r w:rsidR="004A235C" w:rsidRPr="00932B08">
        <w:rPr>
          <w:rFonts w:cstheme="minorHAnsi"/>
          <w:color w:val="auto"/>
          <w:sz w:val="22"/>
          <w:lang w:val="ro-RO"/>
        </w:rPr>
        <w:t>,</w:t>
      </w:r>
      <w:r w:rsidRPr="00932B08">
        <w:rPr>
          <w:rFonts w:cstheme="minorHAnsi"/>
          <w:color w:val="auto"/>
          <w:sz w:val="22"/>
          <w:lang w:val="ro-RO"/>
        </w:rPr>
        <w:t xml:space="preserve"> dar a avut </w:t>
      </w:r>
      <w:r w:rsidRPr="00932B08">
        <w:rPr>
          <w:rFonts w:cstheme="minorHAnsi"/>
          <w:color w:val="auto"/>
          <w:sz w:val="22"/>
          <w:lang w:val="ro-RO"/>
        </w:rPr>
        <w:lastRenderedPageBreak/>
        <w:t>re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edin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ă de mul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 ani în Ucraina</w:t>
      </w:r>
      <w:r w:rsidR="00792160" w:rsidRPr="00932B08">
        <w:rPr>
          <w:rFonts w:cstheme="minorHAnsi"/>
          <w:color w:val="auto"/>
          <w:sz w:val="22"/>
          <w:lang w:val="ro-RO"/>
        </w:rPr>
        <w:t>,</w:t>
      </w:r>
      <w:r w:rsidRPr="00932B08">
        <w:rPr>
          <w:rFonts w:cstheme="minorHAnsi"/>
          <w:color w:val="auto"/>
          <w:sz w:val="22"/>
          <w:lang w:val="ro-RO"/>
        </w:rPr>
        <w:t xml:space="preserve"> a fost </w:t>
      </w:r>
      <w:r w:rsidR="00792160" w:rsidRPr="00932B08">
        <w:rPr>
          <w:rFonts w:cstheme="minorHAnsi"/>
          <w:color w:val="auto"/>
          <w:sz w:val="22"/>
          <w:lang w:val="ro-RO"/>
        </w:rPr>
        <w:t>r</w:t>
      </w:r>
      <w:r w:rsidRPr="00932B08">
        <w:rPr>
          <w:rFonts w:cstheme="minorHAnsi"/>
          <w:color w:val="auto"/>
          <w:sz w:val="22"/>
          <w:lang w:val="ro-RO"/>
        </w:rPr>
        <w:t>e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inută pentru câteva zile în arest</w:t>
      </w:r>
      <w:r w:rsidR="004A235C" w:rsidRPr="00932B08">
        <w:rPr>
          <w:rFonts w:cstheme="minorHAnsi"/>
          <w:color w:val="auto"/>
          <w:sz w:val="22"/>
          <w:lang w:val="ro-RO"/>
        </w:rPr>
        <w:t xml:space="preserve"> în Ucraina,</w:t>
      </w:r>
      <w:r w:rsidRPr="00932B08">
        <w:rPr>
          <w:rFonts w:cstheme="minorHAnsi"/>
          <w:color w:val="auto"/>
          <w:sz w:val="22"/>
          <w:lang w:val="ro-RO"/>
        </w:rPr>
        <w:t xml:space="preserve"> apoi a ajuns în Chi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>inău.</w:t>
      </w:r>
      <w:r w:rsidR="00DC4685" w:rsidRPr="00932B08">
        <w:rPr>
          <w:rFonts w:cstheme="minorHAnsi"/>
          <w:color w:val="auto"/>
          <w:sz w:val="22"/>
          <w:lang w:val="ro-RO"/>
        </w:rPr>
        <w:t xml:space="preserve"> Conform datelor UNHCR, 97% din</w:t>
      </w:r>
      <w:r w:rsidR="008F09F4" w:rsidRPr="00932B08">
        <w:rPr>
          <w:rFonts w:cstheme="minorHAnsi"/>
          <w:color w:val="auto"/>
          <w:sz w:val="22"/>
          <w:lang w:val="ro-RO"/>
        </w:rPr>
        <w:t>tre</w:t>
      </w:r>
      <w:r w:rsidR="00DC4685" w:rsidRPr="00932B08">
        <w:rPr>
          <w:rFonts w:cstheme="minorHAnsi"/>
          <w:color w:val="auto"/>
          <w:sz w:val="22"/>
          <w:lang w:val="ro-RO"/>
        </w:rPr>
        <w:t xml:space="preserve"> persoanele refugiate sunt ucraineni.</w:t>
      </w:r>
      <w:r w:rsidR="00DC4685" w:rsidRPr="00932B08">
        <w:rPr>
          <w:rStyle w:val="FootnoteReference"/>
          <w:rFonts w:cstheme="minorHAnsi"/>
          <w:color w:val="auto"/>
          <w:sz w:val="22"/>
          <w:lang w:val="ro-RO"/>
        </w:rPr>
        <w:footnoteReference w:id="13"/>
      </w:r>
      <w:r w:rsidR="00DC4685" w:rsidRPr="00932B08">
        <w:rPr>
          <w:rFonts w:cstheme="minorHAnsi"/>
          <w:color w:val="auto"/>
          <w:sz w:val="22"/>
          <w:lang w:val="ro-RO"/>
        </w:rPr>
        <w:t xml:space="preserve"> </w:t>
      </w:r>
    </w:p>
    <w:p w14:paraId="1DEC70DE" w14:textId="0C01F119" w:rsidR="00456F92" w:rsidRPr="00932B08" w:rsidRDefault="00DC4685" w:rsidP="00CF7BCB">
      <w:pPr>
        <w:pStyle w:val="Graphbullet4"/>
        <w:spacing w:after="240" w:line="276" w:lineRule="auto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b/>
          <w:bCs/>
          <w:color w:val="auto"/>
          <w:sz w:val="22"/>
          <w:lang w:val="ro-RO"/>
        </w:rPr>
        <w:t>Procesul de traversare a frontierelor nu a prezentat dificultă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Pr="00932B08">
        <w:rPr>
          <w:rFonts w:cstheme="minorHAnsi"/>
          <w:b/>
          <w:bCs/>
          <w:color w:val="auto"/>
          <w:sz w:val="22"/>
          <w:lang w:val="ro-RO"/>
        </w:rPr>
        <w:t>i pentru majoritatea refugia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Pr="00932B08">
        <w:rPr>
          <w:rFonts w:cstheme="minorHAnsi"/>
          <w:b/>
          <w:bCs/>
          <w:color w:val="auto"/>
          <w:sz w:val="22"/>
          <w:lang w:val="ro-RO"/>
        </w:rPr>
        <w:t>ilor cu dizabilită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Pr="00932B08">
        <w:rPr>
          <w:rFonts w:cstheme="minorHAnsi"/>
          <w:b/>
          <w:bCs/>
          <w:color w:val="auto"/>
          <w:sz w:val="22"/>
          <w:lang w:val="ro-RO"/>
        </w:rPr>
        <w:t xml:space="preserve">i. </w:t>
      </w:r>
      <w:r w:rsidR="004A235C" w:rsidRPr="00932B08">
        <w:rPr>
          <w:rFonts w:cstheme="minorHAnsi"/>
          <w:color w:val="auto"/>
          <w:sz w:val="22"/>
          <w:lang w:val="ro-RO"/>
        </w:rPr>
        <w:t xml:space="preserve">În cadrul interviurilor </w:t>
      </w:r>
      <w:r w:rsidR="00453445" w:rsidRPr="00932B08">
        <w:rPr>
          <w:rFonts w:cstheme="minorHAnsi"/>
          <w:color w:val="auto"/>
          <w:sz w:val="22"/>
          <w:lang w:val="ro-RO"/>
        </w:rPr>
        <w:t>ei</w:t>
      </w:r>
      <w:r w:rsidR="004A235C" w:rsidRPr="00932B08">
        <w:rPr>
          <w:rFonts w:cstheme="minorHAnsi"/>
          <w:color w:val="auto"/>
          <w:sz w:val="22"/>
          <w:lang w:val="ro-RO"/>
        </w:rPr>
        <w:t xml:space="preserve"> au comunicat că i-a ajutat </w:t>
      </w:r>
      <w:r w:rsidR="00851CA2" w:rsidRPr="00932B08">
        <w:rPr>
          <w:rFonts w:cstheme="minorHAnsi"/>
          <w:color w:val="auto"/>
          <w:sz w:val="22"/>
          <w:lang w:val="ro-RO"/>
        </w:rPr>
        <w:t>prezen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851CA2" w:rsidRPr="00932B08">
        <w:rPr>
          <w:rFonts w:cstheme="minorHAnsi"/>
          <w:color w:val="auto"/>
          <w:sz w:val="22"/>
          <w:lang w:val="ro-RO"/>
        </w:rPr>
        <w:t>a unui număr mare de voluntari care au oferit transport, alimenta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851CA2" w:rsidRPr="00932B08">
        <w:rPr>
          <w:rFonts w:cstheme="minorHAnsi"/>
          <w:color w:val="auto"/>
          <w:sz w:val="22"/>
          <w:lang w:val="ro-RO"/>
        </w:rPr>
        <w:t>ie, ajutor la cazare, informare etc.</w:t>
      </w:r>
      <w:r w:rsidR="00062BFF" w:rsidRPr="00932B08">
        <w:rPr>
          <w:rFonts w:cstheme="minorHAnsi"/>
          <w:color w:val="auto"/>
          <w:sz w:val="22"/>
          <w:lang w:val="ro-RO"/>
        </w:rPr>
        <w:t>,</w:t>
      </w:r>
      <w:r w:rsidR="0020627D" w:rsidRPr="00932B08">
        <w:rPr>
          <w:rFonts w:cstheme="minorHAnsi"/>
          <w:color w:val="auto"/>
          <w:sz w:val="22"/>
          <w:lang w:val="ro-RO"/>
        </w:rPr>
        <w:t xml:space="preserve"> </w:t>
      </w:r>
      <w:r w:rsidR="004A235C" w:rsidRPr="00932B08">
        <w:rPr>
          <w:rFonts w:cstheme="minorHAnsi"/>
          <w:color w:val="auto"/>
          <w:sz w:val="22"/>
          <w:lang w:val="ro-RO"/>
        </w:rPr>
        <w:t>în special în lunile martie-aprilie</w:t>
      </w:r>
      <w:r w:rsidR="00CC155A" w:rsidRPr="00932B08">
        <w:rPr>
          <w:rFonts w:cstheme="minorHAnsi"/>
          <w:color w:val="auto"/>
          <w:sz w:val="22"/>
          <w:lang w:val="ro-RO"/>
        </w:rPr>
        <w:t xml:space="preserve"> </w:t>
      </w:r>
      <w:r w:rsidR="004A235C" w:rsidRPr="00932B08">
        <w:rPr>
          <w:rFonts w:cstheme="minorHAnsi"/>
          <w:color w:val="auto"/>
          <w:sz w:val="22"/>
          <w:lang w:val="ro-RO"/>
        </w:rPr>
        <w:t>2022.</w:t>
      </w:r>
    </w:p>
    <w:p w14:paraId="22B1AC5E" w14:textId="4506275E" w:rsidR="005A28D3" w:rsidRPr="00932B08" w:rsidRDefault="00E92A03" w:rsidP="00427881">
      <w:pPr>
        <w:pStyle w:val="Graphbullet4"/>
        <w:numPr>
          <w:ilvl w:val="0"/>
          <w:numId w:val="0"/>
        </w:numPr>
        <w:spacing w:after="240" w:line="276" w:lineRule="auto"/>
        <w:ind w:left="360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În primele luni,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ajungeau la frontieră cu transport</w:t>
      </w:r>
      <w:r w:rsidR="00427881" w:rsidRPr="00932B08">
        <w:rPr>
          <w:color w:val="auto"/>
          <w:sz w:val="22"/>
          <w:lang w:val="ro-RO"/>
        </w:rPr>
        <w:t>ul</w:t>
      </w:r>
      <w:r w:rsidRPr="00932B08">
        <w:rPr>
          <w:color w:val="auto"/>
          <w:sz w:val="22"/>
          <w:lang w:val="ro-RO"/>
        </w:rPr>
        <w:t xml:space="preserve"> </w:t>
      </w:r>
      <w:r w:rsidR="00427881" w:rsidRPr="00932B08">
        <w:rPr>
          <w:color w:val="auto"/>
          <w:sz w:val="22"/>
          <w:lang w:val="ro-RO"/>
        </w:rPr>
        <w:t xml:space="preserve">de evacuare, </w:t>
      </w:r>
      <w:r w:rsidRPr="00932B08">
        <w:rPr>
          <w:color w:val="auto"/>
          <w:sz w:val="22"/>
          <w:lang w:val="ro-RO"/>
        </w:rPr>
        <w:t>organizat din zonele de conflict, cu transport</w:t>
      </w:r>
      <w:r w:rsidR="00427881" w:rsidRPr="00932B08">
        <w:rPr>
          <w:color w:val="auto"/>
          <w:sz w:val="22"/>
          <w:lang w:val="ro-RO"/>
        </w:rPr>
        <w:t>ul</w:t>
      </w:r>
      <w:r w:rsidRPr="00932B08">
        <w:rPr>
          <w:color w:val="auto"/>
          <w:sz w:val="22"/>
          <w:lang w:val="ro-RO"/>
        </w:rPr>
        <w:t xml:space="preserve"> propriu sau închiriat. Mul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nu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tiau exact unde vor ajunge în Moldova, nu aveau aranjamente prealabile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au fost ghida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de voluntarii de la frontieră. </w:t>
      </w:r>
      <w:r w:rsidR="00AD0F58" w:rsidRPr="00932B08">
        <w:rPr>
          <w:color w:val="auto"/>
          <w:sz w:val="22"/>
          <w:lang w:val="ro-RO"/>
        </w:rPr>
        <w:t>Unii refugia</w:t>
      </w:r>
      <w:r w:rsidR="00CC736A" w:rsidRPr="00932B08">
        <w:rPr>
          <w:color w:val="auto"/>
          <w:sz w:val="22"/>
          <w:lang w:val="ro-RO"/>
        </w:rPr>
        <w:t>ț</w:t>
      </w:r>
      <w:r w:rsidR="00AD0F58" w:rsidRPr="00932B08">
        <w:rPr>
          <w:color w:val="auto"/>
          <w:sz w:val="22"/>
          <w:lang w:val="ro-RO"/>
        </w:rPr>
        <w:t>i au plătit din banii proprii servicii</w:t>
      </w:r>
      <w:r w:rsidR="00427881" w:rsidRPr="00932B08">
        <w:rPr>
          <w:color w:val="auto"/>
          <w:sz w:val="22"/>
          <w:lang w:val="ro-RO"/>
        </w:rPr>
        <w:t>le</w:t>
      </w:r>
      <w:r w:rsidR="00AD0F58" w:rsidRPr="00932B08">
        <w:rPr>
          <w:color w:val="auto"/>
          <w:sz w:val="22"/>
          <w:lang w:val="ro-RO"/>
        </w:rPr>
        <w:t xml:space="preserve"> de transport până la frontieră </w:t>
      </w:r>
      <w:r w:rsidR="003420AD" w:rsidRPr="00932B08">
        <w:rPr>
          <w:color w:val="auto"/>
          <w:sz w:val="22"/>
          <w:lang w:val="ro-RO"/>
        </w:rPr>
        <w:t xml:space="preserve">cu Republica Moldova </w:t>
      </w:r>
      <w:r w:rsidR="00AD0F58" w:rsidRPr="00932B08">
        <w:rPr>
          <w:color w:val="auto"/>
          <w:sz w:val="22"/>
          <w:lang w:val="ro-RO"/>
        </w:rPr>
        <w:t xml:space="preserve">în sumă de până la 450 USD. </w:t>
      </w:r>
      <w:r w:rsidR="00427881" w:rsidRPr="00932B08">
        <w:rPr>
          <w:color w:val="auto"/>
          <w:sz w:val="22"/>
          <w:lang w:val="ro-RO"/>
        </w:rPr>
        <w:t>Începând cu luna i</w:t>
      </w:r>
      <w:r w:rsidRPr="00932B08">
        <w:rPr>
          <w:color w:val="auto"/>
          <w:sz w:val="22"/>
          <w:lang w:val="ro-RO"/>
        </w:rPr>
        <w:t>unie 2022,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au ajuns în Moldova, în special</w:t>
      </w:r>
      <w:r w:rsidR="00427881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cu transportul public. </w:t>
      </w:r>
    </w:p>
    <w:p w14:paraId="32ED4527" w14:textId="484ED681" w:rsidR="00E92A03" w:rsidRPr="00932B08" w:rsidRDefault="00E92A03" w:rsidP="00427881">
      <w:pPr>
        <w:pStyle w:val="Graphbullet4"/>
        <w:numPr>
          <w:ilvl w:val="0"/>
          <w:numId w:val="0"/>
        </w:numPr>
        <w:spacing w:after="240" w:line="276" w:lineRule="auto"/>
        <w:ind w:left="360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Pentru informa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s-au bazat pe linia fierbinte guvernamentală.</w:t>
      </w:r>
      <w:r w:rsidR="00CC155A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Linia de suport informa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ional 0 800 800 11, alături de </w:t>
      </w:r>
      <w:hyperlink r:id="rId26" w:history="1">
        <w:r w:rsidR="00427881" w:rsidRPr="00932B08">
          <w:rPr>
            <w:rStyle w:val="Hyperlink"/>
            <w:rFonts w:cstheme="minorHAnsi"/>
            <w:color w:val="auto"/>
            <w:sz w:val="22"/>
            <w:lang w:val="ro-RO"/>
          </w:rPr>
          <w:t>https</w:t>
        </w:r>
        <w:r w:rsidRPr="00932B08">
          <w:rPr>
            <w:rStyle w:val="Hyperlink"/>
            <w:rFonts w:cstheme="minorHAnsi"/>
            <w:color w:val="auto"/>
            <w:sz w:val="22"/>
            <w:lang w:val="ro-RO"/>
          </w:rPr>
          <w:t>.dopomoga.gov.md</w:t>
        </w:r>
      </w:hyperlink>
      <w:r w:rsidRPr="00932B08">
        <w:rPr>
          <w:color w:val="auto"/>
          <w:sz w:val="22"/>
          <w:lang w:val="ro-RO"/>
        </w:rPr>
        <w:t>, este o sursă de bază d</w:t>
      </w:r>
      <w:r w:rsidR="004E1124" w:rsidRPr="00932B08">
        <w:rPr>
          <w:color w:val="auto"/>
          <w:sz w:val="22"/>
          <w:lang w:val="ro-RO"/>
        </w:rPr>
        <w:t>e informa</w:t>
      </w:r>
      <w:r w:rsidR="00CC736A" w:rsidRPr="00932B08">
        <w:rPr>
          <w:color w:val="auto"/>
          <w:sz w:val="22"/>
          <w:lang w:val="ro-RO"/>
        </w:rPr>
        <w:t>ț</w:t>
      </w:r>
      <w:r w:rsidR="004E1124" w:rsidRPr="00932B08">
        <w:rPr>
          <w:color w:val="auto"/>
          <w:sz w:val="22"/>
          <w:lang w:val="ro-RO"/>
        </w:rPr>
        <w:t>ie</w:t>
      </w:r>
      <w:r w:rsidRPr="00932B08">
        <w:rPr>
          <w:color w:val="auto"/>
          <w:sz w:val="22"/>
          <w:lang w:val="ro-RO"/>
        </w:rPr>
        <w:t xml:space="preserve">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</w:t>
      </w:r>
      <w:r w:rsidR="004E1124" w:rsidRPr="00932B08">
        <w:rPr>
          <w:color w:val="auto"/>
          <w:sz w:val="22"/>
          <w:lang w:val="ro-RO"/>
        </w:rPr>
        <w:t xml:space="preserve">cel mai </w:t>
      </w:r>
      <w:r w:rsidRPr="00932B08">
        <w:rPr>
          <w:color w:val="auto"/>
          <w:sz w:val="22"/>
          <w:lang w:val="ro-RO"/>
        </w:rPr>
        <w:t>important ca această linie să ofere suportul corespunzător pentru persoanele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i.</w:t>
      </w:r>
    </w:p>
    <w:p w14:paraId="643A6823" w14:textId="32FBED9D" w:rsidR="00F36D7B" w:rsidRPr="00932B08" w:rsidRDefault="00E92A03" w:rsidP="00CF7BCB">
      <w:pPr>
        <w:pStyle w:val="Graphbullet4"/>
        <w:spacing w:after="240" w:line="276" w:lineRule="auto"/>
        <w:jc w:val="both"/>
        <w:rPr>
          <w:color w:val="auto"/>
          <w:sz w:val="22"/>
          <w:lang w:val="ro-RO"/>
        </w:rPr>
      </w:pPr>
      <w:r w:rsidRPr="00932B08">
        <w:rPr>
          <w:rFonts w:cstheme="minorHAnsi"/>
          <w:b/>
          <w:bCs/>
          <w:color w:val="auto"/>
          <w:sz w:val="22"/>
          <w:lang w:val="ro-RO"/>
        </w:rPr>
        <w:t>Lipse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ș</w:t>
      </w:r>
      <w:r w:rsidRPr="00932B08">
        <w:rPr>
          <w:rFonts w:cstheme="minorHAnsi"/>
          <w:b/>
          <w:bCs/>
          <w:color w:val="auto"/>
          <w:sz w:val="22"/>
          <w:lang w:val="ro-RO"/>
        </w:rPr>
        <w:t>te</w:t>
      </w:r>
      <w:r w:rsidRPr="00932B08">
        <w:rPr>
          <w:b/>
          <w:bCs/>
          <w:color w:val="auto"/>
          <w:sz w:val="22"/>
          <w:szCs w:val="24"/>
          <w:lang w:val="ro-RO"/>
        </w:rPr>
        <w:t xml:space="preserve"> un mecanism de identificare 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ș</w:t>
      </w:r>
      <w:r w:rsidRPr="00932B08">
        <w:rPr>
          <w:b/>
          <w:bCs/>
          <w:color w:val="auto"/>
          <w:sz w:val="22"/>
          <w:szCs w:val="24"/>
          <w:lang w:val="ro-RO"/>
        </w:rPr>
        <w:t>i eviden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ă a persoanelor cu dizabilită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 xml:space="preserve">i. </w:t>
      </w:r>
      <w:r w:rsidRPr="00932B08">
        <w:rPr>
          <w:color w:val="auto"/>
          <w:sz w:val="22"/>
          <w:lang w:val="ro-RO"/>
        </w:rPr>
        <w:t>Structurile teritoriale 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ă Socială nu totdeauna cunosc </w:t>
      </w:r>
      <w:r w:rsidR="004E1124" w:rsidRPr="00932B08">
        <w:rPr>
          <w:color w:val="auto"/>
          <w:sz w:val="22"/>
          <w:lang w:val="ro-RO"/>
        </w:rPr>
        <w:t>informa</w:t>
      </w:r>
      <w:r w:rsidR="00CC736A" w:rsidRPr="00932B08">
        <w:rPr>
          <w:color w:val="auto"/>
          <w:sz w:val="22"/>
          <w:lang w:val="ro-RO"/>
        </w:rPr>
        <w:t>ț</w:t>
      </w:r>
      <w:r w:rsidR="004E1124" w:rsidRPr="00932B08">
        <w:rPr>
          <w:color w:val="auto"/>
          <w:sz w:val="22"/>
          <w:lang w:val="ro-RO"/>
        </w:rPr>
        <w:t xml:space="preserve">ia completă </w:t>
      </w:r>
      <w:r w:rsidRPr="00932B08">
        <w:rPr>
          <w:color w:val="auto"/>
          <w:sz w:val="22"/>
          <w:lang w:val="ro-RO"/>
        </w:rPr>
        <w:t>de</w:t>
      </w:r>
      <w:r w:rsidR="004E1124" w:rsidRPr="00932B08">
        <w:rPr>
          <w:color w:val="auto"/>
          <w:sz w:val="22"/>
          <w:lang w:val="ro-RO"/>
        </w:rPr>
        <w:t>spre persoanele care se află pe</w:t>
      </w:r>
      <w:r w:rsidRPr="00932B08">
        <w:rPr>
          <w:color w:val="auto"/>
          <w:sz w:val="22"/>
          <w:lang w:val="ro-RO"/>
        </w:rPr>
        <w:t xml:space="preserve"> teritoriu lor. </w:t>
      </w:r>
      <w:r w:rsidR="003F0D23" w:rsidRPr="00932B08">
        <w:rPr>
          <w:color w:val="auto"/>
          <w:sz w:val="22"/>
          <w:lang w:val="ro-RO"/>
        </w:rPr>
        <w:t>Nu avem o reprezentare geografică exactă a locu</w:t>
      </w:r>
      <w:r w:rsidR="004E1124" w:rsidRPr="00932B08">
        <w:rPr>
          <w:color w:val="auto"/>
          <w:sz w:val="22"/>
          <w:lang w:val="ro-RO"/>
        </w:rPr>
        <w:t>lui în care se află refugia</w:t>
      </w:r>
      <w:r w:rsidR="00CC736A" w:rsidRPr="00932B08">
        <w:rPr>
          <w:color w:val="auto"/>
          <w:sz w:val="22"/>
          <w:lang w:val="ro-RO"/>
        </w:rPr>
        <w:t>ț</w:t>
      </w:r>
      <w:r w:rsidR="004E1124" w:rsidRPr="00932B08">
        <w:rPr>
          <w:color w:val="auto"/>
          <w:sz w:val="22"/>
          <w:lang w:val="ro-RO"/>
        </w:rPr>
        <w:t xml:space="preserve">ii </w:t>
      </w:r>
      <w:r w:rsidR="003F0D23" w:rsidRPr="00932B08">
        <w:rPr>
          <w:color w:val="auto"/>
          <w:sz w:val="22"/>
          <w:lang w:val="ro-RO"/>
        </w:rPr>
        <w:t>în Moldova. Autorită</w:t>
      </w:r>
      <w:r w:rsidR="00CC736A" w:rsidRPr="00932B08">
        <w:rPr>
          <w:color w:val="auto"/>
          <w:sz w:val="22"/>
          <w:lang w:val="ro-RO"/>
        </w:rPr>
        <w:t>ț</w:t>
      </w:r>
      <w:r w:rsidR="003F0D23" w:rsidRPr="00932B08">
        <w:rPr>
          <w:color w:val="auto"/>
          <w:sz w:val="22"/>
          <w:lang w:val="ro-RO"/>
        </w:rPr>
        <w:t>ile locale în general dispun de date despre numărul de persoane refugiate aflate pe teritoriul lor, inclusiv p</w:t>
      </w:r>
      <w:r w:rsidR="004E1124" w:rsidRPr="00932B08">
        <w:rPr>
          <w:color w:val="auto"/>
          <w:sz w:val="22"/>
          <w:lang w:val="ro-RO"/>
        </w:rPr>
        <w:t>ersoane cu dizabilită</w:t>
      </w:r>
      <w:r w:rsidR="00CC736A" w:rsidRPr="00932B08">
        <w:rPr>
          <w:color w:val="auto"/>
          <w:sz w:val="22"/>
          <w:lang w:val="ro-RO"/>
        </w:rPr>
        <w:t>ț</w:t>
      </w:r>
      <w:r w:rsidR="004E1124" w:rsidRPr="00932B08">
        <w:rPr>
          <w:color w:val="auto"/>
          <w:sz w:val="22"/>
          <w:lang w:val="ro-RO"/>
        </w:rPr>
        <w:t>i, totu</w:t>
      </w:r>
      <w:r w:rsidR="00CC736A" w:rsidRPr="00932B08">
        <w:rPr>
          <w:color w:val="auto"/>
          <w:sz w:val="22"/>
          <w:lang w:val="ro-RO"/>
        </w:rPr>
        <w:t>ș</w:t>
      </w:r>
      <w:r w:rsidR="004E1124" w:rsidRPr="00932B08">
        <w:rPr>
          <w:color w:val="auto"/>
          <w:sz w:val="22"/>
          <w:lang w:val="ro-RO"/>
        </w:rPr>
        <w:t>i</w:t>
      </w:r>
      <w:r w:rsidR="003F0D23" w:rsidRPr="00932B08">
        <w:rPr>
          <w:color w:val="auto"/>
          <w:sz w:val="22"/>
          <w:lang w:val="ro-RO"/>
        </w:rPr>
        <w:t xml:space="preserve"> acestea nu au fost încă agregate. </w:t>
      </w:r>
      <w:r w:rsidR="004E1124" w:rsidRPr="00932B08">
        <w:rPr>
          <w:color w:val="auto"/>
          <w:sz w:val="22"/>
          <w:lang w:val="ro-RO"/>
        </w:rPr>
        <w:t>Ar fi binevenit să</w:t>
      </w:r>
      <w:r w:rsidRPr="00932B08">
        <w:rPr>
          <w:color w:val="auto"/>
          <w:sz w:val="22"/>
          <w:lang w:val="ro-RO"/>
        </w:rPr>
        <w:t xml:space="preserve"> </w:t>
      </w:r>
      <w:r w:rsidR="00CC155A" w:rsidRPr="00932B08">
        <w:rPr>
          <w:color w:val="auto"/>
          <w:sz w:val="22"/>
          <w:lang w:val="ro-RO"/>
        </w:rPr>
        <w:t>fie îmbunătă</w:t>
      </w:r>
      <w:r w:rsidR="00CC736A" w:rsidRPr="00932B08">
        <w:rPr>
          <w:color w:val="auto"/>
          <w:sz w:val="22"/>
          <w:lang w:val="ro-RO"/>
        </w:rPr>
        <w:t>ț</w:t>
      </w:r>
      <w:r w:rsidR="00CC155A" w:rsidRPr="00932B08">
        <w:rPr>
          <w:color w:val="auto"/>
          <w:sz w:val="22"/>
          <w:lang w:val="ro-RO"/>
        </w:rPr>
        <w:t xml:space="preserve">it mecanismul de </w:t>
      </w:r>
      <w:r w:rsidRPr="00932B08">
        <w:rPr>
          <w:color w:val="auto"/>
          <w:sz w:val="22"/>
          <w:lang w:val="ro-RO"/>
        </w:rPr>
        <w:t>identificare</w:t>
      </w:r>
      <w:r w:rsidR="004E1124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a persoanei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odată cu</w:t>
      </w:r>
      <w:r w:rsidR="00F24DA9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înregistrarea</w:t>
      </w:r>
      <w:r w:rsidR="008233B0" w:rsidRPr="00932B08">
        <w:rPr>
          <w:color w:val="auto"/>
          <w:sz w:val="22"/>
          <w:lang w:val="ro-RO"/>
        </w:rPr>
        <w:t xml:space="preserve"> pentru statutul de protec</w:t>
      </w:r>
      <w:r w:rsidR="00CC736A" w:rsidRPr="00932B08">
        <w:rPr>
          <w:color w:val="auto"/>
          <w:sz w:val="22"/>
          <w:lang w:val="ro-RO"/>
        </w:rPr>
        <w:t>ț</w:t>
      </w:r>
      <w:r w:rsidR="008233B0" w:rsidRPr="00932B08">
        <w:rPr>
          <w:color w:val="auto"/>
          <w:sz w:val="22"/>
          <w:lang w:val="ro-RO"/>
        </w:rPr>
        <w:t>ie temporară</w:t>
      </w:r>
      <w:r w:rsidRPr="00932B08">
        <w:rPr>
          <w:color w:val="auto"/>
          <w:sz w:val="22"/>
          <w:lang w:val="ro-RO"/>
        </w:rPr>
        <w:t xml:space="preserve">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atribuirea codului IDNP. </w:t>
      </w:r>
    </w:p>
    <w:p w14:paraId="544CAEBD" w14:textId="35999D33" w:rsidR="005C49AF" w:rsidRPr="00932B08" w:rsidRDefault="005C49AF" w:rsidP="005C49AF">
      <w:pPr>
        <w:rPr>
          <w:b/>
          <w:bCs/>
          <w:lang w:val="ro-RO"/>
        </w:rPr>
        <w:sectPr w:rsidR="005C49AF" w:rsidRPr="00932B08" w:rsidSect="00AC4859">
          <w:headerReference w:type="default" r:id="rId27"/>
          <w:pgSz w:w="12240" w:h="15840" w:code="1"/>
          <w:pgMar w:top="2160" w:right="1080" w:bottom="720" w:left="1080" w:header="648" w:footer="432" w:gutter="0"/>
          <w:cols w:space="708"/>
          <w:docGrid w:linePitch="360"/>
        </w:sectPr>
      </w:pPr>
    </w:p>
    <w:p w14:paraId="1CD86B6B" w14:textId="04C3444E" w:rsidR="00D27AF8" w:rsidRPr="00932B08" w:rsidRDefault="00DB720D">
      <w:pPr>
        <w:pStyle w:val="Heading1"/>
        <w:numPr>
          <w:ilvl w:val="0"/>
          <w:numId w:val="2"/>
        </w:numPr>
        <w:ind w:left="0" w:firstLine="0"/>
        <w:rPr>
          <w:rFonts w:ascii="Calibri" w:hAnsi="Calibri" w:cs="Calibri"/>
          <w:sz w:val="48"/>
          <w:szCs w:val="36"/>
          <w:lang w:val="ro-RO"/>
        </w:rPr>
      </w:pPr>
      <w:bookmarkStart w:id="7" w:name="_Toc125841169"/>
      <w:r w:rsidRPr="00932B08">
        <w:rPr>
          <w:rFonts w:ascii="Calibri" w:hAnsi="Calibri" w:cs="Calibri"/>
          <w:sz w:val="48"/>
          <w:szCs w:val="36"/>
          <w:lang w:val="ro-RO"/>
        </w:rPr>
        <w:lastRenderedPageBreak/>
        <w:t>LoCUIN</w:t>
      </w:r>
      <w:r w:rsidR="00CC736A" w:rsidRPr="00932B08">
        <w:rPr>
          <w:rFonts w:ascii="Calibri" w:hAnsi="Calibri" w:cs="Calibri"/>
          <w:sz w:val="48"/>
          <w:szCs w:val="36"/>
          <w:lang w:val="ro-RO"/>
        </w:rPr>
        <w:t>Ț</w:t>
      </w:r>
      <w:r w:rsidRPr="00932B08">
        <w:rPr>
          <w:rFonts w:ascii="Calibri" w:hAnsi="Calibri" w:cs="Calibri"/>
          <w:sz w:val="48"/>
          <w:szCs w:val="36"/>
          <w:lang w:val="ro-RO"/>
        </w:rPr>
        <w:t>Ă</w:t>
      </w:r>
      <w:bookmarkEnd w:id="7"/>
    </w:p>
    <w:p w14:paraId="6DED2F43" w14:textId="403D48E2" w:rsidR="00241395" w:rsidRPr="00932B08" w:rsidRDefault="00241395" w:rsidP="004E1124">
      <w:pPr>
        <w:pStyle w:val="Graphbullet4"/>
        <w:spacing w:after="240" w:line="276" w:lineRule="auto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b/>
          <w:bCs/>
          <w:color w:val="auto"/>
          <w:sz w:val="22"/>
          <w:lang w:val="ro-RO"/>
        </w:rPr>
        <w:t>Majoritate</w:t>
      </w:r>
      <w:r w:rsidR="004E1124" w:rsidRPr="00932B08">
        <w:rPr>
          <w:rFonts w:cstheme="minorHAnsi"/>
          <w:b/>
          <w:bCs/>
          <w:color w:val="auto"/>
          <w:sz w:val="22"/>
          <w:lang w:val="ro-RO"/>
        </w:rPr>
        <w:t>a</w:t>
      </w:r>
      <w:r w:rsidRPr="00932B08">
        <w:rPr>
          <w:rFonts w:cstheme="minorHAnsi"/>
          <w:b/>
          <w:bCs/>
          <w:color w:val="auto"/>
          <w:sz w:val="22"/>
          <w:lang w:val="ro-RO"/>
        </w:rPr>
        <w:t xml:space="preserve"> refugia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Pr="00932B08">
        <w:rPr>
          <w:rFonts w:cstheme="minorHAnsi"/>
          <w:b/>
          <w:bCs/>
          <w:color w:val="auto"/>
          <w:sz w:val="22"/>
          <w:lang w:val="ro-RO"/>
        </w:rPr>
        <w:t xml:space="preserve">ilor stau </w:t>
      </w:r>
      <w:r w:rsidR="00194965" w:rsidRPr="00932B08">
        <w:rPr>
          <w:rFonts w:cstheme="minorHAnsi"/>
          <w:b/>
          <w:bCs/>
          <w:color w:val="auto"/>
          <w:sz w:val="22"/>
          <w:lang w:val="ro-RO"/>
        </w:rPr>
        <w:t>în locuin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="00194965" w:rsidRPr="00932B08">
        <w:rPr>
          <w:rFonts w:cstheme="minorHAnsi"/>
          <w:b/>
          <w:bCs/>
          <w:color w:val="auto"/>
          <w:sz w:val="22"/>
          <w:lang w:val="ro-RO"/>
        </w:rPr>
        <w:t xml:space="preserve">e închiriate sau </w:t>
      </w:r>
      <w:r w:rsidRPr="00932B08">
        <w:rPr>
          <w:rFonts w:cstheme="minorHAnsi"/>
          <w:b/>
          <w:bCs/>
          <w:color w:val="auto"/>
          <w:sz w:val="22"/>
          <w:lang w:val="ro-RO"/>
        </w:rPr>
        <w:t>la rude.</w:t>
      </w:r>
      <w:r w:rsidRPr="00932B08">
        <w:rPr>
          <w:rFonts w:cstheme="minorHAnsi"/>
          <w:color w:val="auto"/>
          <w:sz w:val="22"/>
          <w:lang w:val="ro-RO"/>
        </w:rPr>
        <w:t xml:space="preserve"> </w:t>
      </w:r>
      <w:r w:rsidR="00194965" w:rsidRPr="00932B08">
        <w:rPr>
          <w:rFonts w:cstheme="minorHAnsi"/>
          <w:color w:val="auto"/>
          <w:sz w:val="22"/>
          <w:lang w:val="ro-RO"/>
        </w:rPr>
        <w:t>Conform datelor UNHCR 43% din</w:t>
      </w:r>
      <w:r w:rsidR="008F09F4" w:rsidRPr="00932B08">
        <w:rPr>
          <w:rFonts w:cstheme="minorHAnsi"/>
          <w:color w:val="auto"/>
          <w:sz w:val="22"/>
          <w:lang w:val="ro-RO"/>
        </w:rPr>
        <w:t>tre</w:t>
      </w:r>
      <w:r w:rsidR="00194965" w:rsidRPr="00932B08">
        <w:rPr>
          <w:rFonts w:cstheme="minorHAnsi"/>
          <w:color w:val="auto"/>
          <w:sz w:val="22"/>
          <w:lang w:val="ro-RO"/>
        </w:rPr>
        <w:t xml:space="preserve"> refugia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194965" w:rsidRPr="00932B08">
        <w:rPr>
          <w:rFonts w:cstheme="minorHAnsi"/>
          <w:color w:val="auto"/>
          <w:sz w:val="22"/>
          <w:lang w:val="ro-RO"/>
        </w:rPr>
        <w:t>i se află la rude</w:t>
      </w:r>
      <w:r w:rsidR="004E1124" w:rsidRPr="00932B08">
        <w:rPr>
          <w:rFonts w:cstheme="minorHAnsi"/>
          <w:color w:val="auto"/>
          <w:sz w:val="22"/>
          <w:lang w:val="ro-RO"/>
        </w:rPr>
        <w:t xml:space="preserve"> </w:t>
      </w:r>
      <w:r w:rsidR="00194965" w:rsidRPr="00932B08">
        <w:rPr>
          <w:rFonts w:cstheme="minorHAnsi"/>
          <w:color w:val="auto"/>
          <w:sz w:val="22"/>
          <w:lang w:val="ro-RO"/>
        </w:rPr>
        <w:t>(</w:t>
      </w:r>
      <w:r w:rsidR="004E1124" w:rsidRPr="00932B08">
        <w:rPr>
          <w:rFonts w:cstheme="minorHAnsi"/>
          <w:color w:val="auto"/>
          <w:sz w:val="22"/>
          <w:lang w:val="ro-RO"/>
        </w:rPr>
        <w:t>cunoscu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4E1124" w:rsidRPr="00932B08">
        <w:rPr>
          <w:rFonts w:cstheme="minorHAnsi"/>
          <w:color w:val="auto"/>
          <w:sz w:val="22"/>
          <w:lang w:val="ro-RO"/>
        </w:rPr>
        <w:t>i), iar 22%</w:t>
      </w:r>
      <w:r w:rsidR="00194965" w:rsidRPr="00932B08">
        <w:rPr>
          <w:rFonts w:cstheme="minorHAnsi"/>
          <w:color w:val="auto"/>
          <w:sz w:val="22"/>
          <w:lang w:val="ro-RO"/>
        </w:rPr>
        <w:t xml:space="preserve"> închiriază o locuin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194965" w:rsidRPr="00932B08">
        <w:rPr>
          <w:rFonts w:cstheme="minorHAnsi"/>
          <w:color w:val="auto"/>
          <w:sz w:val="22"/>
          <w:lang w:val="ro-RO"/>
        </w:rPr>
        <w:t>ă. Doar 4% se afl</w:t>
      </w:r>
      <w:r w:rsidR="004E1124" w:rsidRPr="00932B08">
        <w:rPr>
          <w:rFonts w:cstheme="minorHAnsi"/>
          <w:color w:val="auto"/>
          <w:sz w:val="22"/>
          <w:lang w:val="ro-RO"/>
        </w:rPr>
        <w:t>ă</w:t>
      </w:r>
      <w:r w:rsidR="00194965" w:rsidRPr="00932B08">
        <w:rPr>
          <w:rFonts w:cstheme="minorHAnsi"/>
          <w:color w:val="auto"/>
          <w:sz w:val="22"/>
          <w:lang w:val="ro-RO"/>
        </w:rPr>
        <w:t xml:space="preserve"> în centre</w:t>
      </w:r>
      <w:r w:rsidR="008F09F4" w:rsidRPr="00932B08">
        <w:rPr>
          <w:rFonts w:cstheme="minorHAnsi"/>
          <w:color w:val="auto"/>
          <w:sz w:val="22"/>
          <w:lang w:val="ro-RO"/>
        </w:rPr>
        <w:t>le</w:t>
      </w:r>
      <w:r w:rsidR="00194965" w:rsidRPr="00932B08">
        <w:rPr>
          <w:rFonts w:cstheme="minorHAnsi"/>
          <w:color w:val="auto"/>
          <w:sz w:val="22"/>
          <w:lang w:val="ro-RO"/>
        </w:rPr>
        <w:t xml:space="preserve"> de plasament pentru refugia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194965" w:rsidRPr="00932B08">
        <w:rPr>
          <w:rFonts w:cstheme="minorHAnsi"/>
          <w:color w:val="auto"/>
          <w:sz w:val="22"/>
          <w:lang w:val="ro-RO"/>
        </w:rPr>
        <w:t>i (CPTR)</w:t>
      </w:r>
    </w:p>
    <w:p w14:paraId="218DD800" w14:textId="6623D0BC" w:rsidR="005C49AF" w:rsidRPr="00932B08" w:rsidRDefault="00F26412" w:rsidP="00CF7BCB">
      <w:pPr>
        <w:pStyle w:val="Graphbullet4"/>
        <w:spacing w:after="240" w:line="276" w:lineRule="auto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color w:val="auto"/>
          <w:sz w:val="22"/>
          <w:szCs w:val="24"/>
          <w:lang w:val="ro-RO"/>
        </w:rPr>
        <w:t xml:space="preserve">La 27 decembrie 2022, </w:t>
      </w:r>
      <w:r w:rsidRPr="00932B08">
        <w:rPr>
          <w:b/>
          <w:bCs/>
          <w:color w:val="auto"/>
          <w:sz w:val="22"/>
          <w:szCs w:val="24"/>
          <w:lang w:val="ro-RO"/>
        </w:rPr>
        <w:t>erau active 67 de CPTR cu o capacitate totală de circa 4100 locuri</w:t>
      </w:r>
      <w:r w:rsidRPr="00932B08">
        <w:rPr>
          <w:rStyle w:val="FootnoteReference"/>
          <w:color w:val="auto"/>
          <w:sz w:val="22"/>
          <w:szCs w:val="24"/>
          <w:lang w:val="ro-RO"/>
        </w:rPr>
        <w:t>.</w:t>
      </w:r>
      <w:r w:rsidRPr="00932B08">
        <w:rPr>
          <w:rStyle w:val="FootnoteReference"/>
          <w:color w:val="auto"/>
          <w:sz w:val="22"/>
          <w:szCs w:val="24"/>
          <w:lang w:val="ro-RO"/>
        </w:rPr>
        <w:footnoteReference w:id="14"/>
      </w:r>
      <w:r w:rsidRPr="00932B08">
        <w:rPr>
          <w:rStyle w:val="FootnoteReference"/>
          <w:color w:val="auto"/>
          <w:sz w:val="22"/>
          <w:szCs w:val="24"/>
          <w:lang w:val="ro-RO"/>
        </w:rPr>
        <w:t xml:space="preserve"> </w:t>
      </w:r>
      <w:r w:rsidR="009D6D1D" w:rsidRPr="00932B08">
        <w:rPr>
          <w:color w:val="auto"/>
          <w:sz w:val="22"/>
          <w:lang w:val="ro-RO"/>
        </w:rPr>
        <w:t>(Figura 5)</w:t>
      </w:r>
      <w:r w:rsidR="004E1124" w:rsidRPr="00932B08">
        <w:rPr>
          <w:color w:val="auto"/>
          <w:sz w:val="22"/>
          <w:lang w:val="ro-RO"/>
        </w:rPr>
        <w:t>.</w:t>
      </w:r>
      <w:r w:rsidR="009D6D1D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 xml:space="preserve">Din februarie 2022 au fost deschise 130 de centre provizorii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centre de plasament temporar a</w:t>
      </w:r>
      <w:r w:rsidR="004E1124" w:rsidRPr="00932B08">
        <w:rPr>
          <w:color w:val="auto"/>
          <w:sz w:val="22"/>
          <w:lang w:val="ro-RO"/>
        </w:rPr>
        <w:t>l</w:t>
      </w:r>
      <w:r w:rsidRPr="00932B08">
        <w:rPr>
          <w:color w:val="auto"/>
          <w:sz w:val="22"/>
          <w:lang w:val="ro-RO"/>
        </w:rPr>
        <w:t xml:space="preserve">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ilor (CPTR), care au avut o capacitate totală de cazare de peste 10 000 de persoane. </w:t>
      </w:r>
      <w:r w:rsidR="009D6D1D" w:rsidRPr="00932B08">
        <w:rPr>
          <w:color w:val="auto"/>
          <w:sz w:val="22"/>
          <w:lang w:val="ro-RO"/>
        </w:rPr>
        <w:t>În total, p</w:t>
      </w:r>
      <w:r w:rsidRPr="00932B08">
        <w:rPr>
          <w:color w:val="auto"/>
          <w:sz w:val="22"/>
          <w:lang w:val="ro-RO"/>
        </w:rPr>
        <w:t>ână în luna august 2022</w:t>
      </w:r>
      <w:r w:rsidR="004E1124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în aceste centre au fost cazate peste 65 000 de persoane. Persoanele refugiate din Ucraina sunt cazate gratuit în cadrul Centrelor, precum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</w:t>
      </w:r>
      <w:r w:rsidR="006275EF" w:rsidRPr="00932B08">
        <w:rPr>
          <w:color w:val="auto"/>
          <w:sz w:val="22"/>
          <w:lang w:val="ro-RO"/>
        </w:rPr>
        <w:t>au acces la</w:t>
      </w:r>
      <w:r w:rsidRPr="00932B08">
        <w:rPr>
          <w:color w:val="auto"/>
          <w:sz w:val="22"/>
          <w:lang w:val="ro-RO"/>
        </w:rPr>
        <w:t xml:space="preserve"> facilită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3F370C" w:rsidRPr="00932B08">
        <w:rPr>
          <w:color w:val="auto"/>
          <w:sz w:val="22"/>
          <w:lang w:val="ro-RO"/>
        </w:rPr>
        <w:t>le</w:t>
      </w:r>
      <w:r w:rsidRPr="00932B08">
        <w:rPr>
          <w:color w:val="auto"/>
          <w:sz w:val="22"/>
          <w:lang w:val="ro-RO"/>
        </w:rPr>
        <w:t xml:space="preserve"> pe care le pot oferi acest</w:t>
      </w:r>
      <w:r w:rsidR="000D178D" w:rsidRPr="00932B08">
        <w:rPr>
          <w:color w:val="auto"/>
          <w:sz w:val="22"/>
          <w:lang w:val="ro-RO"/>
        </w:rPr>
        <w:t>e</w:t>
      </w:r>
      <w:r w:rsidR="004E1124" w:rsidRPr="00932B08">
        <w:rPr>
          <w:color w:val="auto"/>
          <w:sz w:val="22"/>
          <w:lang w:val="ro-RO"/>
        </w:rPr>
        <w:t>a, inclusiv accesul la internet.</w:t>
      </w:r>
      <w:r w:rsidRPr="00932B08">
        <w:rPr>
          <w:rStyle w:val="FootnoteReference"/>
          <w:color w:val="auto"/>
          <w:lang w:val="ro-RO"/>
        </w:rPr>
        <w:footnoteReference w:id="15"/>
      </w:r>
      <w:r w:rsidRPr="00932B08">
        <w:rPr>
          <w:color w:val="auto"/>
          <w:sz w:val="22"/>
          <w:lang w:val="ro-RO"/>
        </w:rPr>
        <w:t xml:space="preserve"> </w:t>
      </w:r>
      <w:r w:rsidR="003F370C" w:rsidRPr="00932B08">
        <w:rPr>
          <w:color w:val="auto"/>
          <w:sz w:val="22"/>
          <w:lang w:val="ro-RO"/>
        </w:rPr>
        <w:t>Conform datelor Guvernului, c</w:t>
      </w:r>
      <w:r w:rsidRPr="00932B08">
        <w:rPr>
          <w:color w:val="auto"/>
          <w:sz w:val="22"/>
          <w:lang w:val="ro-RO"/>
        </w:rPr>
        <w:t>ostul mediu de cazare a unei persoane este de 130 lei per zi.</w:t>
      </w:r>
      <w:r w:rsidRPr="00932B08">
        <w:rPr>
          <w:rStyle w:val="FootnoteReference"/>
          <w:color w:val="auto"/>
          <w:sz w:val="22"/>
          <w:lang w:val="ro-RO"/>
        </w:rPr>
        <w:footnoteReference w:id="16"/>
      </w:r>
      <w:r w:rsidR="00E23FD4" w:rsidRPr="00932B08">
        <w:rPr>
          <w:color w:val="auto"/>
          <w:sz w:val="22"/>
          <w:lang w:val="ro-RO"/>
        </w:rPr>
        <w:t xml:space="preserve"> </w:t>
      </w:r>
    </w:p>
    <w:p w14:paraId="1B0CFA99" w14:textId="622C1E90" w:rsidR="005B721C" w:rsidRPr="00932B08" w:rsidRDefault="005B721C" w:rsidP="000D178D">
      <w:pPr>
        <w:pStyle w:val="Graphbullet4"/>
        <w:spacing w:after="240" w:line="276" w:lineRule="auto"/>
        <w:jc w:val="both"/>
        <w:rPr>
          <w:color w:val="auto"/>
          <w:sz w:val="22"/>
          <w:szCs w:val="28"/>
          <w:lang w:val="ro-RO"/>
        </w:rPr>
      </w:pPr>
      <w:r w:rsidRPr="00932B08">
        <w:rPr>
          <w:color w:val="auto"/>
          <w:sz w:val="22"/>
          <w:szCs w:val="28"/>
          <w:lang w:val="ro-RO"/>
        </w:rPr>
        <w:t>Se consideră că refugia</w:t>
      </w:r>
      <w:r w:rsidR="00CC736A" w:rsidRPr="00932B08">
        <w:rPr>
          <w:color w:val="auto"/>
          <w:sz w:val="22"/>
          <w:szCs w:val="28"/>
          <w:lang w:val="ro-RO"/>
        </w:rPr>
        <w:t>ț</w:t>
      </w:r>
      <w:r w:rsidRPr="00932B08">
        <w:rPr>
          <w:color w:val="auto"/>
          <w:sz w:val="22"/>
          <w:szCs w:val="28"/>
          <w:lang w:val="ro-RO"/>
        </w:rPr>
        <w:t>ii sunt concentra</w:t>
      </w:r>
      <w:r w:rsidR="00CC736A" w:rsidRPr="00932B08">
        <w:rPr>
          <w:color w:val="auto"/>
          <w:sz w:val="22"/>
          <w:szCs w:val="28"/>
          <w:lang w:val="ro-RO"/>
        </w:rPr>
        <w:t>ț</w:t>
      </w:r>
      <w:r w:rsidRPr="00932B08">
        <w:rPr>
          <w:color w:val="auto"/>
          <w:sz w:val="22"/>
          <w:szCs w:val="28"/>
          <w:lang w:val="ro-RO"/>
        </w:rPr>
        <w:t>i în special în jurul ora</w:t>
      </w:r>
      <w:r w:rsidR="00CC736A" w:rsidRPr="00932B08">
        <w:rPr>
          <w:color w:val="auto"/>
          <w:sz w:val="22"/>
          <w:szCs w:val="28"/>
          <w:lang w:val="ro-RO"/>
        </w:rPr>
        <w:t xml:space="preserve">șelor </w:t>
      </w:r>
      <w:r w:rsidRPr="00932B08">
        <w:rPr>
          <w:color w:val="auto"/>
          <w:sz w:val="22"/>
          <w:szCs w:val="28"/>
          <w:lang w:val="ro-RO"/>
        </w:rPr>
        <w:t>mari, cum ar fi Chi</w:t>
      </w:r>
      <w:r w:rsidR="00CC736A" w:rsidRPr="00932B08">
        <w:rPr>
          <w:color w:val="auto"/>
          <w:sz w:val="22"/>
          <w:szCs w:val="28"/>
          <w:lang w:val="ro-RO"/>
        </w:rPr>
        <w:t>ș</w:t>
      </w:r>
      <w:r w:rsidRPr="00932B08">
        <w:rPr>
          <w:color w:val="auto"/>
          <w:sz w:val="22"/>
          <w:szCs w:val="28"/>
          <w:lang w:val="ro-RO"/>
        </w:rPr>
        <w:t>inău, Băl</w:t>
      </w:r>
      <w:r w:rsidR="00CC736A" w:rsidRPr="00932B08">
        <w:rPr>
          <w:color w:val="auto"/>
          <w:sz w:val="22"/>
          <w:szCs w:val="28"/>
          <w:lang w:val="ro-RO"/>
        </w:rPr>
        <w:t>ț</w:t>
      </w:r>
      <w:r w:rsidRPr="00932B08">
        <w:rPr>
          <w:color w:val="auto"/>
          <w:sz w:val="22"/>
          <w:szCs w:val="28"/>
          <w:lang w:val="ro-RO"/>
        </w:rPr>
        <w:t>i, Cahul etc. În Chi</w:t>
      </w:r>
      <w:r w:rsidR="00CC736A" w:rsidRPr="00932B08">
        <w:rPr>
          <w:color w:val="auto"/>
          <w:sz w:val="22"/>
          <w:szCs w:val="28"/>
          <w:lang w:val="ro-RO"/>
        </w:rPr>
        <w:t>ș</w:t>
      </w:r>
      <w:r w:rsidRPr="00932B08">
        <w:rPr>
          <w:color w:val="auto"/>
          <w:sz w:val="22"/>
          <w:szCs w:val="28"/>
          <w:lang w:val="ro-RO"/>
        </w:rPr>
        <w:t>inău sunt concentrate 33% din centrele func</w:t>
      </w:r>
      <w:r w:rsidR="00CC736A" w:rsidRPr="00932B08">
        <w:rPr>
          <w:color w:val="auto"/>
          <w:sz w:val="22"/>
          <w:szCs w:val="28"/>
          <w:lang w:val="ro-RO"/>
        </w:rPr>
        <w:t>ț</w:t>
      </w:r>
      <w:r w:rsidRPr="00932B08">
        <w:rPr>
          <w:color w:val="auto"/>
          <w:sz w:val="22"/>
          <w:szCs w:val="28"/>
          <w:lang w:val="ro-RO"/>
        </w:rPr>
        <w:t xml:space="preserve">ionale </w:t>
      </w:r>
      <w:r w:rsidR="00CC736A" w:rsidRPr="00932B08">
        <w:rPr>
          <w:color w:val="auto"/>
          <w:sz w:val="22"/>
          <w:szCs w:val="28"/>
          <w:lang w:val="ro-RO"/>
        </w:rPr>
        <w:t>ș</w:t>
      </w:r>
      <w:r w:rsidRPr="00932B08">
        <w:rPr>
          <w:color w:val="auto"/>
          <w:sz w:val="22"/>
          <w:szCs w:val="28"/>
          <w:lang w:val="ro-RO"/>
        </w:rPr>
        <w:t xml:space="preserve">i 51% din numărul total de persoane plasate. </w:t>
      </w:r>
    </w:p>
    <w:p w14:paraId="75A325B4" w14:textId="406E2817" w:rsidR="004E3F18" w:rsidRPr="00932B08" w:rsidRDefault="004E3F18" w:rsidP="00CC736A">
      <w:pPr>
        <w:pStyle w:val="Graphbullet"/>
        <w:spacing w:after="240" w:line="276" w:lineRule="auto"/>
        <w:ind w:left="284" w:hanging="284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A fost creată, supl</w:t>
      </w:r>
      <w:r w:rsidR="00CC736A" w:rsidRPr="00932B08">
        <w:rPr>
          <w:b/>
          <w:bCs/>
          <w:color w:val="auto"/>
          <w:sz w:val="22"/>
          <w:lang w:val="ro-RO"/>
        </w:rPr>
        <w:t>i</w:t>
      </w:r>
      <w:r w:rsidRPr="00932B08">
        <w:rPr>
          <w:b/>
          <w:bCs/>
          <w:color w:val="auto"/>
          <w:sz w:val="22"/>
          <w:lang w:val="ro-RO"/>
        </w:rPr>
        <w:t>mentar, o re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ea de centre provizorii în zona de frontieră</w:t>
      </w:r>
      <w:r w:rsidRPr="00932B08">
        <w:rPr>
          <w:color w:val="auto"/>
          <w:sz w:val="22"/>
          <w:lang w:val="ro-RO"/>
        </w:rPr>
        <w:t xml:space="preserve">. </w:t>
      </w:r>
      <w:r w:rsidR="000D178D" w:rsidRPr="00932B08">
        <w:rPr>
          <w:color w:val="auto"/>
          <w:sz w:val="22"/>
          <w:lang w:val="ro-RO"/>
        </w:rPr>
        <w:t xml:space="preserve">În </w:t>
      </w:r>
      <w:r w:rsidRPr="00932B08">
        <w:rPr>
          <w:color w:val="auto"/>
          <w:sz w:val="22"/>
          <w:lang w:val="ro-RO"/>
        </w:rPr>
        <w:t xml:space="preserve">perioada 24.02 </w:t>
      </w:r>
      <w:r w:rsidR="00CC736A" w:rsidRPr="00932B08">
        <w:rPr>
          <w:color w:val="auto"/>
          <w:sz w:val="22"/>
          <w:lang w:val="ro-RO"/>
        </w:rPr>
        <w:t>–</w:t>
      </w:r>
      <w:r w:rsidRPr="00932B08">
        <w:rPr>
          <w:color w:val="auto"/>
          <w:sz w:val="22"/>
          <w:lang w:val="ro-RO"/>
        </w:rPr>
        <w:t xml:space="preserve"> 19.06.2022, în Centrele provizorii din gestiunea Ministerului Afacerilor Interne au fost înregistra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8.788 de străini.</w:t>
      </w:r>
      <w:r w:rsidRPr="00932B08">
        <w:rPr>
          <w:rStyle w:val="FootnoteReference"/>
          <w:color w:val="auto"/>
          <w:sz w:val="22"/>
          <w:lang w:val="ro-RO"/>
        </w:rPr>
        <w:footnoteReference w:id="17"/>
      </w:r>
    </w:p>
    <w:p w14:paraId="397B84F3" w14:textId="72692B55" w:rsidR="004E3F18" w:rsidRPr="00932B08" w:rsidRDefault="005C49AF" w:rsidP="00CF7BCB">
      <w:pPr>
        <w:pStyle w:val="Graphbullet"/>
        <w:spacing w:after="240" w:line="276" w:lineRule="auto"/>
        <w:ind w:left="284" w:hanging="284"/>
        <w:jc w:val="both"/>
        <w:rPr>
          <w:rStyle w:val="Bold"/>
          <w:b w:val="0"/>
          <w:bCs w:val="0"/>
          <w:color w:val="auto"/>
          <w:sz w:val="22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 xml:space="preserve">Activitatea CPTR are loc în baza </w:t>
      </w:r>
      <w:r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>Ordinului MMPS nr.</w:t>
      </w:r>
      <w:r w:rsidR="00CC736A"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 xml:space="preserve"> </w:t>
      </w:r>
      <w:r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 xml:space="preserve">21 din 26.02.2022 cu privire la aprobarea Regulamentului de organizare </w:t>
      </w:r>
      <w:r w:rsidR="00CC736A"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>ș</w:t>
      </w:r>
      <w:r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>i func</w:t>
      </w:r>
      <w:r w:rsidR="00CC736A"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>ț</w:t>
      </w:r>
      <w:r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>ionare a Centrului de plasament temporar pentru refugia</w:t>
      </w:r>
      <w:r w:rsidR="00CC736A"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>ț</w:t>
      </w:r>
      <w:r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 xml:space="preserve">i </w:t>
      </w:r>
      <w:r w:rsidR="00CC736A"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>ș</w:t>
      </w:r>
      <w:r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 xml:space="preserve">i normele de personal </w:t>
      </w:r>
      <w:r w:rsidR="00CC736A"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>ș</w:t>
      </w:r>
      <w:r w:rsidRPr="00932B08">
        <w:rPr>
          <w:rStyle w:val="Bold"/>
          <w:b w:val="0"/>
          <w:bCs w:val="0"/>
          <w:i/>
          <w:iCs/>
          <w:color w:val="auto"/>
          <w:sz w:val="22"/>
          <w:szCs w:val="24"/>
          <w:lang w:val="ro-RO"/>
        </w:rPr>
        <w:t>i cheltuieli</w:t>
      </w: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.</w:t>
      </w:r>
      <w:r w:rsidRPr="00932B08">
        <w:rPr>
          <w:rStyle w:val="FootnoteReference"/>
          <w:color w:val="auto"/>
          <w:sz w:val="22"/>
          <w:szCs w:val="24"/>
          <w:lang w:val="ro-RO"/>
        </w:rPr>
        <w:footnoteReference w:id="18"/>
      </w: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 xml:space="preserve"> </w:t>
      </w:r>
      <w:r w:rsidR="00D73C73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Î</w:t>
      </w:r>
      <w:r w:rsidR="004E3F18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nfiin</w:t>
      </w:r>
      <w:r w:rsidR="00CC736A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ț</w:t>
      </w:r>
      <w:r w:rsidR="004E3F18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area unui CPTR se face prin ordinul ANAS în urma unui demers al organiza</w:t>
      </w:r>
      <w:r w:rsidR="00CC736A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ț</w:t>
      </w:r>
      <w:r w:rsidR="004E3F18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iilor solicitante. Subiec</w:t>
      </w:r>
      <w:r w:rsidR="00CC736A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ț</w:t>
      </w:r>
      <w:r w:rsidR="004E3F18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ii care au dreptul să creeze centre de plasament temporar pentru refugia</w:t>
      </w:r>
      <w:r w:rsidR="00CC736A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ț</w:t>
      </w:r>
      <w:r w:rsidR="004E3F18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i sunt:</w:t>
      </w:r>
    </w:p>
    <w:p w14:paraId="52A825D5" w14:textId="0D326E0C" w:rsidR="004E3F18" w:rsidRPr="00932B08" w:rsidRDefault="004E3F18" w:rsidP="004E3F18">
      <w:pPr>
        <w:pStyle w:val="Graphbullet"/>
        <w:rPr>
          <w:rStyle w:val="Bold"/>
          <w:b w:val="0"/>
          <w:bCs w:val="0"/>
          <w:color w:val="auto"/>
          <w:sz w:val="22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Structurile Teritoriale de Asisten</w:t>
      </w:r>
      <w:r w:rsidR="00CC736A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ă Socială (STAS)</w:t>
      </w:r>
    </w:p>
    <w:p w14:paraId="17C04821" w14:textId="77777777" w:rsidR="004E3F18" w:rsidRPr="00932B08" w:rsidRDefault="004E3F18" w:rsidP="004E3F18">
      <w:pPr>
        <w:pStyle w:val="Graphbullet"/>
        <w:rPr>
          <w:rStyle w:val="Bold"/>
          <w:b w:val="0"/>
          <w:bCs w:val="0"/>
          <w:color w:val="auto"/>
          <w:sz w:val="22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Întreprinderile de stat</w:t>
      </w:r>
    </w:p>
    <w:p w14:paraId="469BD51B" w14:textId="3F0B3092" w:rsidR="004E3F18" w:rsidRPr="00932B08" w:rsidRDefault="004E3F18" w:rsidP="004E3F18">
      <w:pPr>
        <w:pStyle w:val="Graphbullet"/>
        <w:rPr>
          <w:rStyle w:val="Bold"/>
          <w:b w:val="0"/>
          <w:bCs w:val="0"/>
          <w:color w:val="auto"/>
          <w:sz w:val="22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lastRenderedPageBreak/>
        <w:t>Societă</w:t>
      </w:r>
      <w:r w:rsidR="00CC736A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ile cu capital majoritar de stat</w:t>
      </w:r>
    </w:p>
    <w:p w14:paraId="634B52B6" w14:textId="311F45B9" w:rsidR="004E3F18" w:rsidRPr="00932B08" w:rsidRDefault="004E3F18" w:rsidP="004E3F18">
      <w:pPr>
        <w:pStyle w:val="Graphbullet"/>
        <w:rPr>
          <w:rStyle w:val="Bold"/>
          <w:b w:val="0"/>
          <w:bCs w:val="0"/>
          <w:color w:val="auto"/>
          <w:sz w:val="22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Organiza</w:t>
      </w:r>
      <w:r w:rsidR="00CC736A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iile necomerciale</w:t>
      </w:r>
    </w:p>
    <w:p w14:paraId="2D3A2B9C" w14:textId="44596330" w:rsidR="004E3F18" w:rsidRPr="00932B08" w:rsidRDefault="004E3F18" w:rsidP="00255151">
      <w:pPr>
        <w:pStyle w:val="Graphbullet"/>
        <w:rPr>
          <w:rStyle w:val="Bold"/>
          <w:b w:val="0"/>
          <w:bCs w:val="0"/>
          <w:color w:val="auto"/>
          <w:sz w:val="22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Institu</w:t>
      </w:r>
      <w:r w:rsidR="00CC736A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iile publice din subordinea Autorită</w:t>
      </w:r>
      <w:r w:rsidR="00CC736A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ilor</w:t>
      </w:r>
      <w:r w:rsidR="003E03C7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 xml:space="preserve"> </w:t>
      </w: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Publice Centrale (APC)</w:t>
      </w:r>
    </w:p>
    <w:p w14:paraId="2BA7BD7D" w14:textId="72359938" w:rsidR="004E3F18" w:rsidRPr="00932B08" w:rsidRDefault="004E3F18" w:rsidP="004E3F18">
      <w:pPr>
        <w:pStyle w:val="Graphbullet"/>
        <w:rPr>
          <w:rStyle w:val="Bold"/>
          <w:b w:val="0"/>
          <w:bCs w:val="0"/>
          <w:color w:val="auto"/>
          <w:sz w:val="22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Autorită</w:t>
      </w:r>
      <w:r w:rsidR="00CC736A"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>ile Publice Locale de nivelul I</w:t>
      </w:r>
    </w:p>
    <w:p w14:paraId="1D2B14F6" w14:textId="5B61F8BB" w:rsidR="005C49AF" w:rsidRPr="00932B08" w:rsidRDefault="005C49AF" w:rsidP="005C49AF">
      <w:pPr>
        <w:pStyle w:val="Graphbullet"/>
        <w:numPr>
          <w:ilvl w:val="0"/>
          <w:numId w:val="0"/>
        </w:numPr>
        <w:spacing w:line="360" w:lineRule="auto"/>
        <w:ind w:left="284"/>
        <w:jc w:val="both"/>
        <w:rPr>
          <w:rStyle w:val="Bold"/>
          <w:b w:val="0"/>
          <w:bCs w:val="0"/>
          <w:color w:val="auto"/>
          <w:sz w:val="22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szCs w:val="24"/>
          <w:lang w:val="ro-RO"/>
        </w:rPr>
        <w:t xml:space="preserve"> </w:t>
      </w:r>
    </w:p>
    <w:p w14:paraId="01A8FD4A" w14:textId="77777777" w:rsidR="00E23FD4" w:rsidRPr="00932B08" w:rsidRDefault="00E23FD4" w:rsidP="00E23FD4">
      <w:pPr>
        <w:pStyle w:val="Graphbullet"/>
        <w:numPr>
          <w:ilvl w:val="0"/>
          <w:numId w:val="0"/>
        </w:numPr>
        <w:ind w:left="284" w:hanging="284"/>
        <w:rPr>
          <w:noProof/>
          <w:lang w:val="ro-RO"/>
        </w:rPr>
      </w:pPr>
      <w:r w:rsidRPr="00932B08">
        <w:rPr>
          <w:noProof/>
          <w:sz w:val="22"/>
          <w:lang w:val="ru-RU" w:eastAsia="ru-RU"/>
        </w:rPr>
        <w:drawing>
          <wp:anchor distT="0" distB="0" distL="114300" distR="114300" simplePos="0" relativeHeight="251675648" behindDoc="0" locked="0" layoutInCell="1" allowOverlap="1" wp14:anchorId="6021461E" wp14:editId="778BD798">
            <wp:simplePos x="0" y="0"/>
            <wp:positionH relativeFrom="margin">
              <wp:align>right</wp:align>
            </wp:positionH>
            <wp:positionV relativeFrom="paragraph">
              <wp:posOffset>2155215</wp:posOffset>
            </wp:positionV>
            <wp:extent cx="2285135" cy="1093641"/>
            <wp:effectExtent l="0" t="0" r="1270" b="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135" cy="1093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B08">
        <w:rPr>
          <w:noProof/>
          <w:sz w:val="22"/>
          <w:lang w:val="ru-RU" w:eastAsia="ru-RU"/>
        </w:rPr>
        <w:drawing>
          <wp:anchor distT="0" distB="0" distL="114300" distR="114300" simplePos="0" relativeHeight="251674624" behindDoc="0" locked="0" layoutInCell="1" allowOverlap="1" wp14:anchorId="4ADAD53C" wp14:editId="483331BE">
            <wp:simplePos x="0" y="0"/>
            <wp:positionH relativeFrom="margin">
              <wp:align>right</wp:align>
            </wp:positionH>
            <wp:positionV relativeFrom="paragraph">
              <wp:posOffset>76794</wp:posOffset>
            </wp:positionV>
            <wp:extent cx="2253907" cy="1745673"/>
            <wp:effectExtent l="0" t="0" r="0" b="6985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907" cy="1745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B08">
        <w:rPr>
          <w:noProof/>
          <w:sz w:val="22"/>
          <w:lang w:val="ru-RU" w:eastAsia="ru-RU"/>
        </w:rPr>
        <w:drawing>
          <wp:inline distT="0" distB="0" distL="0" distR="0" wp14:anchorId="6F0822C8" wp14:editId="262B4DEA">
            <wp:extent cx="3259575" cy="3875273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262562" cy="387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2B08">
        <w:rPr>
          <w:noProof/>
          <w:lang w:val="ro-RO"/>
        </w:rPr>
        <w:t xml:space="preserve"> </w:t>
      </w:r>
    </w:p>
    <w:p w14:paraId="4B09B2FC" w14:textId="77777777" w:rsidR="00E23FD4" w:rsidRPr="00932B08" w:rsidRDefault="00E23FD4" w:rsidP="00E23FD4">
      <w:pPr>
        <w:pStyle w:val="Graphbullet"/>
        <w:numPr>
          <w:ilvl w:val="0"/>
          <w:numId w:val="0"/>
        </w:numPr>
        <w:ind w:left="284" w:hanging="284"/>
        <w:rPr>
          <w:noProof/>
          <w:lang w:val="ro-RO"/>
        </w:rPr>
      </w:pPr>
    </w:p>
    <w:p w14:paraId="4E2442BE" w14:textId="0C3B4B3C" w:rsidR="00E23FD4" w:rsidRPr="00932B08" w:rsidRDefault="00E23FD4" w:rsidP="00CC736A">
      <w:pPr>
        <w:pStyle w:val="Graphheading2"/>
        <w:jc w:val="center"/>
        <w:rPr>
          <w:sz w:val="22"/>
          <w:szCs w:val="20"/>
          <w:lang w:val="ro-RO"/>
        </w:rPr>
      </w:pPr>
      <w:r w:rsidRPr="00932B08">
        <w:rPr>
          <w:sz w:val="22"/>
          <w:szCs w:val="20"/>
          <w:lang w:val="ro-RO"/>
        </w:rPr>
        <w:t xml:space="preserve">Figura </w:t>
      </w:r>
      <w:r w:rsidR="00127DA9" w:rsidRPr="00932B08">
        <w:rPr>
          <w:sz w:val="22"/>
          <w:szCs w:val="20"/>
          <w:lang w:val="ro-RO"/>
        </w:rPr>
        <w:t>5</w:t>
      </w:r>
      <w:r w:rsidRPr="00932B08">
        <w:rPr>
          <w:sz w:val="22"/>
          <w:szCs w:val="20"/>
          <w:lang w:val="ro-RO"/>
        </w:rPr>
        <w:t>. Informa</w:t>
      </w:r>
      <w:r w:rsidR="00CC736A" w:rsidRPr="00932B08">
        <w:rPr>
          <w:sz w:val="22"/>
          <w:szCs w:val="20"/>
          <w:lang w:val="ro-RO"/>
        </w:rPr>
        <w:t>ț</w:t>
      </w:r>
      <w:r w:rsidRPr="00932B08">
        <w:rPr>
          <w:sz w:val="22"/>
          <w:szCs w:val="20"/>
          <w:lang w:val="ro-RO"/>
        </w:rPr>
        <w:t>i</w:t>
      </w:r>
      <w:r w:rsidR="00CC736A" w:rsidRPr="00932B08">
        <w:rPr>
          <w:sz w:val="22"/>
          <w:szCs w:val="20"/>
          <w:lang w:val="ro-RO"/>
        </w:rPr>
        <w:t>e despre CPTR</w:t>
      </w:r>
      <w:r w:rsidRPr="00932B08">
        <w:rPr>
          <w:sz w:val="22"/>
          <w:szCs w:val="20"/>
          <w:lang w:val="ro-RO"/>
        </w:rPr>
        <w:t>. Sursa: ANAS</w:t>
      </w:r>
      <w:r w:rsidRPr="00932B08">
        <w:rPr>
          <w:rStyle w:val="FootnoteReference"/>
          <w:sz w:val="22"/>
          <w:szCs w:val="20"/>
          <w:lang w:val="ro-RO"/>
        </w:rPr>
        <w:footnoteReference w:id="19"/>
      </w:r>
    </w:p>
    <w:p w14:paraId="6308D0E8" w14:textId="77777777" w:rsidR="00E23FD4" w:rsidRPr="00932B08" w:rsidRDefault="00E23FD4" w:rsidP="005C49AF">
      <w:pPr>
        <w:pStyle w:val="Graphbullet"/>
        <w:numPr>
          <w:ilvl w:val="0"/>
          <w:numId w:val="0"/>
        </w:numPr>
        <w:spacing w:line="360" w:lineRule="auto"/>
        <w:ind w:left="284"/>
        <w:jc w:val="both"/>
        <w:rPr>
          <w:rStyle w:val="Bold"/>
          <w:b w:val="0"/>
          <w:bCs w:val="0"/>
          <w:color w:val="auto"/>
          <w:sz w:val="22"/>
          <w:szCs w:val="24"/>
          <w:lang w:val="ro-RO"/>
        </w:rPr>
      </w:pPr>
    </w:p>
    <w:p w14:paraId="63D13FA3" w14:textId="57611B60" w:rsidR="005F4C8C" w:rsidRPr="00932B08" w:rsidRDefault="005F4C8C" w:rsidP="00CF7BCB">
      <w:pPr>
        <w:pStyle w:val="Graphbullet"/>
        <w:spacing w:after="240" w:line="276" w:lineRule="auto"/>
        <w:ind w:left="284" w:hanging="284"/>
        <w:jc w:val="both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Conform datelor </w:t>
      </w:r>
      <w:r w:rsidR="00B3516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care ne-au fost oferite de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ANAS, în luna decembrie 2022, în cadrul re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el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ei de CTPR erau 112 persoane cu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dizabilită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i, ce constituie 4,1% din numărul total de persoane plasate. 11% din</w:t>
      </w:r>
      <w:r w:rsidR="008F09F4" w:rsidRPr="00932B08">
        <w:rPr>
          <w:rStyle w:val="Bold"/>
          <w:b w:val="0"/>
          <w:bCs w:val="0"/>
          <w:color w:val="auto"/>
          <w:sz w:val="22"/>
          <w:lang w:val="ro-RO"/>
        </w:rPr>
        <w:t xml:space="preserve">tre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reziden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8F09F4" w:rsidRPr="00932B08">
        <w:rPr>
          <w:rStyle w:val="Bold"/>
          <w:b w:val="0"/>
          <w:bCs w:val="0"/>
          <w:color w:val="auto"/>
          <w:sz w:val="22"/>
          <w:lang w:val="ro-RO"/>
        </w:rPr>
        <w:t>i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sunt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persoane cu vârsta peste 65 ani.</w:t>
      </w:r>
      <w:r w:rsidRPr="00932B08">
        <w:rPr>
          <w:rStyle w:val="FootnoteReference"/>
          <w:color w:val="auto"/>
          <w:sz w:val="22"/>
          <w:lang w:val="ro-RO"/>
        </w:rPr>
        <w:footnoteReference w:id="20"/>
      </w:r>
    </w:p>
    <w:p w14:paraId="1A35ADB4" w14:textId="2A5F0BB6" w:rsidR="005B721C" w:rsidRPr="00932B08" w:rsidRDefault="00B35162" w:rsidP="00187ECA">
      <w:pPr>
        <w:pStyle w:val="Graphbullet"/>
        <w:spacing w:after="240" w:line="276" w:lineRule="auto"/>
        <w:ind w:left="284" w:hanging="284"/>
        <w:jc w:val="both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color w:val="auto"/>
          <w:sz w:val="22"/>
          <w:lang w:val="ro-RO"/>
        </w:rPr>
        <w:lastRenderedPageBreak/>
        <w:t>De la începutul războiului, m</w:t>
      </w:r>
      <w:r w:rsidR="005F4C8C" w:rsidRPr="00932B08">
        <w:rPr>
          <w:rStyle w:val="Bold"/>
          <w:color w:val="auto"/>
          <w:sz w:val="22"/>
          <w:lang w:val="ro-RO"/>
        </w:rPr>
        <w:t>ecanismul de coordonare a re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="005F4C8C" w:rsidRPr="00932B08">
        <w:rPr>
          <w:rStyle w:val="Bold"/>
          <w:color w:val="auto"/>
          <w:sz w:val="22"/>
          <w:lang w:val="ro-RO"/>
        </w:rPr>
        <w:t>elei CPTR</w:t>
      </w:r>
      <w:r w:rsidR="009F11FE" w:rsidRPr="00932B08">
        <w:rPr>
          <w:rStyle w:val="Bold"/>
          <w:color w:val="auto"/>
          <w:sz w:val="22"/>
          <w:lang w:val="ro-RO"/>
        </w:rPr>
        <w:t xml:space="preserve"> </w:t>
      </w:r>
      <w:r w:rsidR="00CC736A" w:rsidRPr="00932B08">
        <w:rPr>
          <w:rStyle w:val="Bold"/>
          <w:color w:val="auto"/>
          <w:sz w:val="22"/>
          <w:lang w:val="ro-RO"/>
        </w:rPr>
        <w:t>ș</w:t>
      </w:r>
      <w:r w:rsidR="00187ECA" w:rsidRPr="00932B08">
        <w:rPr>
          <w:rStyle w:val="Bold"/>
          <w:color w:val="auto"/>
          <w:sz w:val="22"/>
          <w:lang w:val="ro-RO"/>
        </w:rPr>
        <w:t>i plasare a persoanelor</w:t>
      </w:r>
      <w:r w:rsidR="005F4C8C" w:rsidRPr="00932B08">
        <w:rPr>
          <w:rStyle w:val="Bold"/>
          <w:color w:val="auto"/>
          <w:sz w:val="22"/>
          <w:lang w:val="ro-RO"/>
        </w:rPr>
        <w:t xml:space="preserve"> </w:t>
      </w:r>
      <w:r w:rsidRPr="00932B08">
        <w:rPr>
          <w:rStyle w:val="Bold"/>
          <w:color w:val="auto"/>
          <w:sz w:val="22"/>
          <w:lang w:val="ro-RO"/>
        </w:rPr>
        <w:t>nu a atras îndeajuns aten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>ie</w:t>
      </w:r>
      <w:r w:rsidR="005F4C8C" w:rsidRPr="00932B08">
        <w:rPr>
          <w:rStyle w:val="Bold"/>
          <w:color w:val="auto"/>
          <w:sz w:val="22"/>
          <w:lang w:val="ro-RO"/>
        </w:rPr>
        <w:t xml:space="preserve"> necesită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="005F4C8C" w:rsidRPr="00932B08">
        <w:rPr>
          <w:rStyle w:val="Bold"/>
          <w:color w:val="auto"/>
          <w:sz w:val="22"/>
          <w:lang w:val="ro-RO"/>
        </w:rPr>
        <w:t>il</w:t>
      </w:r>
      <w:r w:rsidR="005B721C" w:rsidRPr="00932B08">
        <w:rPr>
          <w:rStyle w:val="Bold"/>
          <w:color w:val="auto"/>
          <w:sz w:val="22"/>
          <w:lang w:val="ro-RO"/>
        </w:rPr>
        <w:t>or</w:t>
      </w:r>
      <w:r w:rsidR="005F4C8C" w:rsidRPr="00932B08">
        <w:rPr>
          <w:rStyle w:val="Bold"/>
          <w:color w:val="auto"/>
          <w:sz w:val="22"/>
          <w:lang w:val="ro-RO"/>
        </w:rPr>
        <w:t xml:space="preserve"> persoanelor cu dizabilită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="005F4C8C" w:rsidRPr="00932B08">
        <w:rPr>
          <w:rStyle w:val="Bold"/>
          <w:color w:val="auto"/>
          <w:sz w:val="22"/>
          <w:lang w:val="ro-RO"/>
        </w:rPr>
        <w:t>i.</w:t>
      </w:r>
      <w:r w:rsidR="005F4C8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>Persoanele cu dizabilită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>i de auz au fost plasate în loca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>ia oferită de Asocia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>ia Surzilor din Moldova. Persoanele cu dizabilită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 locomotorii sunt plasate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preponderent 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>la Centrul de plasament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pentru persoane vârstnice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 cu dizabilită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i 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>Chi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>inău, la CPTR Greble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>ti (Stră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>eni) sau la alte centre</w:t>
      </w:r>
      <w:r w:rsidR="00187ECA" w:rsidRPr="00932B08">
        <w:rPr>
          <w:rStyle w:val="Bold"/>
          <w:b w:val="0"/>
          <w:bCs w:val="0"/>
          <w:color w:val="auto"/>
          <w:sz w:val="22"/>
          <w:lang w:val="ro-RO"/>
        </w:rPr>
        <w:t>,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la o distan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>ă mare de infrastructur</w:t>
      </w:r>
      <w:r w:rsidR="00187ECA" w:rsidRPr="00932B08">
        <w:rPr>
          <w:rStyle w:val="Bold"/>
          <w:b w:val="0"/>
          <w:bCs w:val="0"/>
          <w:color w:val="auto"/>
          <w:sz w:val="22"/>
          <w:lang w:val="ro-RO"/>
        </w:rPr>
        <w:t>ă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. </w:t>
      </w:r>
      <w:r w:rsidR="0040590F" w:rsidRPr="00932B08">
        <w:rPr>
          <w:rStyle w:val="Bold"/>
          <w:b w:val="0"/>
          <w:bCs w:val="0"/>
          <w:color w:val="auto"/>
          <w:sz w:val="22"/>
          <w:lang w:val="ro-RO"/>
        </w:rPr>
        <w:t>De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40590F" w:rsidRPr="00932B08">
        <w:rPr>
          <w:rStyle w:val="Bold"/>
          <w:b w:val="0"/>
          <w:bCs w:val="0"/>
          <w:color w:val="auto"/>
          <w:sz w:val="22"/>
          <w:lang w:val="ro-RO"/>
        </w:rPr>
        <w:t>i accesibilitatea clădirilor a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>cest</w:t>
      </w:r>
      <w:r w:rsidR="0040590F" w:rsidRPr="00932B08">
        <w:rPr>
          <w:rStyle w:val="Bold"/>
          <w:b w:val="0"/>
          <w:bCs w:val="0"/>
          <w:color w:val="auto"/>
          <w:sz w:val="22"/>
          <w:lang w:val="ro-RO"/>
        </w:rPr>
        <w:t>or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centre </w:t>
      </w:r>
      <w:r w:rsidR="0040590F" w:rsidRPr="00932B08">
        <w:rPr>
          <w:rStyle w:val="Bold"/>
          <w:b w:val="0"/>
          <w:bCs w:val="0"/>
          <w:color w:val="auto"/>
          <w:sz w:val="22"/>
          <w:lang w:val="ro-RO"/>
        </w:rPr>
        <w:t>s-a îmbunătă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40590F" w:rsidRPr="00932B08">
        <w:rPr>
          <w:rStyle w:val="Bold"/>
          <w:b w:val="0"/>
          <w:bCs w:val="0"/>
          <w:color w:val="auto"/>
          <w:sz w:val="22"/>
          <w:lang w:val="ro-RO"/>
        </w:rPr>
        <w:t>it pe parcursul anului 2022, din cauza localizării CPTR, persoanele cu dizabilită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40590F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 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au acces redus la transport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 </w:t>
      </w:r>
      <w:r w:rsidR="00187ECA" w:rsidRPr="00932B08">
        <w:rPr>
          <w:rStyle w:val="Bold"/>
          <w:b w:val="0"/>
          <w:bCs w:val="0"/>
          <w:color w:val="auto"/>
          <w:sz w:val="22"/>
          <w:lang w:val="ro-RO"/>
        </w:rPr>
        <w:t>respectiv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la servicii medicale, educa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ie, servicii de suport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 op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iuni de integrare în comunitate</w:t>
      </w:r>
      <w:r w:rsidR="005B721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. </w:t>
      </w:r>
    </w:p>
    <w:p w14:paraId="52B067D0" w14:textId="37AE6176" w:rsidR="003F0D23" w:rsidRPr="00932B08" w:rsidRDefault="003F0D23" w:rsidP="008C2D97">
      <w:pPr>
        <w:pStyle w:val="Graphbullet"/>
        <w:numPr>
          <w:ilvl w:val="0"/>
          <w:numId w:val="0"/>
        </w:numPr>
        <w:spacing w:after="240" w:line="276" w:lineRule="auto"/>
        <w:ind w:left="284"/>
        <w:jc w:val="both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color w:val="auto"/>
          <w:sz w:val="22"/>
          <w:szCs w:val="24"/>
          <w:lang w:val="ro-RO"/>
        </w:rPr>
        <w:t xml:space="preserve">Este de remarcat faptul că Moldova este o 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ară cu inegalită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 xml:space="preserve">i semnificative între zonele urbane si rurale. Prin urmare, </w:t>
      </w:r>
      <w:r w:rsidR="008C2D97" w:rsidRPr="00932B08">
        <w:rPr>
          <w:color w:val="auto"/>
          <w:sz w:val="22"/>
          <w:szCs w:val="24"/>
          <w:lang w:val="ro-RO"/>
        </w:rPr>
        <w:t>zona de cazare a</w:t>
      </w:r>
      <w:r w:rsidRPr="00932B08">
        <w:rPr>
          <w:color w:val="auto"/>
          <w:sz w:val="22"/>
          <w:szCs w:val="24"/>
          <w:lang w:val="ro-RO"/>
        </w:rPr>
        <w:t xml:space="preserve"> refugia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</w:t>
      </w:r>
      <w:r w:rsidR="008C2D97" w:rsidRPr="00932B08">
        <w:rPr>
          <w:color w:val="auto"/>
          <w:sz w:val="22"/>
          <w:szCs w:val="24"/>
          <w:lang w:val="ro-RO"/>
        </w:rPr>
        <w:t>lor</w:t>
      </w:r>
      <w:r w:rsidRPr="00932B08">
        <w:rPr>
          <w:color w:val="auto"/>
          <w:sz w:val="22"/>
          <w:szCs w:val="24"/>
          <w:lang w:val="ro-RO"/>
        </w:rPr>
        <w:t xml:space="preserve"> va avea un impact semnificativ asupra tipurilor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Pr="00932B08">
        <w:rPr>
          <w:color w:val="auto"/>
          <w:sz w:val="22"/>
          <w:szCs w:val="24"/>
          <w:lang w:val="ro-RO"/>
        </w:rPr>
        <w:t>i nivelului de asisten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ă, p</w:t>
      </w:r>
      <w:r w:rsidR="008C2D97" w:rsidRPr="00932B08">
        <w:rPr>
          <w:color w:val="auto"/>
          <w:sz w:val="22"/>
          <w:szCs w:val="24"/>
          <w:lang w:val="ro-RO"/>
        </w:rPr>
        <w:t>e care o vor putea primi de la guvern</w:t>
      </w:r>
      <w:r w:rsidRPr="00932B08">
        <w:rPr>
          <w:color w:val="auto"/>
          <w:sz w:val="22"/>
          <w:szCs w:val="24"/>
          <w:lang w:val="ro-RO"/>
        </w:rPr>
        <w:t xml:space="preserve">, cât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Pr="00932B08">
        <w:rPr>
          <w:color w:val="auto"/>
          <w:sz w:val="22"/>
          <w:szCs w:val="24"/>
          <w:lang w:val="ro-RO"/>
        </w:rPr>
        <w:t xml:space="preserve">i </w:t>
      </w:r>
      <w:r w:rsidR="008C2D97" w:rsidRPr="00932B08">
        <w:rPr>
          <w:color w:val="auto"/>
          <w:sz w:val="22"/>
          <w:szCs w:val="24"/>
          <w:lang w:val="ro-RO"/>
        </w:rPr>
        <w:t xml:space="preserve">de la </w:t>
      </w:r>
      <w:r w:rsidRPr="00932B08">
        <w:rPr>
          <w:color w:val="auto"/>
          <w:sz w:val="22"/>
          <w:szCs w:val="24"/>
          <w:lang w:val="ro-RO"/>
        </w:rPr>
        <w:t>al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 actori umanitari.</w:t>
      </w:r>
      <w:r w:rsidRPr="00932B08">
        <w:rPr>
          <w:rStyle w:val="FootnoteReference"/>
          <w:color w:val="auto"/>
          <w:sz w:val="22"/>
          <w:szCs w:val="24"/>
          <w:lang w:val="ro-RO"/>
        </w:rPr>
        <w:footnoteReference w:id="21"/>
      </w:r>
    </w:p>
    <w:p w14:paraId="3362338D" w14:textId="5F649FAA" w:rsidR="005B721C" w:rsidRPr="00932B08" w:rsidRDefault="005B721C" w:rsidP="00CF7BCB">
      <w:pPr>
        <w:pStyle w:val="Graphbullet"/>
        <w:numPr>
          <w:ilvl w:val="0"/>
          <w:numId w:val="0"/>
        </w:numPr>
        <w:spacing w:after="240" w:line="276" w:lineRule="auto"/>
        <w:ind w:left="284"/>
        <w:jc w:val="both"/>
        <w:rPr>
          <w:color w:val="auto"/>
          <w:sz w:val="22"/>
          <w:szCs w:val="24"/>
          <w:lang w:val="ro-RO"/>
        </w:rPr>
      </w:pPr>
      <w:r w:rsidRPr="00932B08">
        <w:rPr>
          <w:color w:val="auto"/>
          <w:sz w:val="22"/>
          <w:szCs w:val="24"/>
          <w:lang w:val="ro-RO"/>
        </w:rPr>
        <w:t>Persoanele cu dizabilită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 din CPTR</w:t>
      </w:r>
      <w:r w:rsidR="008C2D97" w:rsidRPr="00932B08">
        <w:rPr>
          <w:color w:val="auto"/>
          <w:sz w:val="22"/>
          <w:szCs w:val="24"/>
          <w:lang w:val="ro-RO"/>
        </w:rPr>
        <w:t>,</w:t>
      </w:r>
      <w:r w:rsidRPr="00932B08">
        <w:rPr>
          <w:color w:val="auto"/>
          <w:sz w:val="22"/>
          <w:szCs w:val="24"/>
          <w:lang w:val="ro-RO"/>
        </w:rPr>
        <w:t xml:space="preserve"> în multe cazuri</w:t>
      </w:r>
      <w:r w:rsidR="008C2D97" w:rsidRPr="00932B08">
        <w:rPr>
          <w:color w:val="auto"/>
          <w:sz w:val="22"/>
          <w:szCs w:val="24"/>
          <w:lang w:val="ro-RO"/>
        </w:rPr>
        <w:t>,</w:t>
      </w:r>
      <w:r w:rsidRPr="00932B08">
        <w:rPr>
          <w:color w:val="auto"/>
          <w:sz w:val="22"/>
          <w:szCs w:val="24"/>
          <w:lang w:val="ro-RO"/>
        </w:rPr>
        <w:t xml:space="preserve"> nu au ales centrul unde au fost plasa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 xml:space="preserve">i, au sunat la linia fierbinte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8C2D97" w:rsidRPr="00932B08">
        <w:rPr>
          <w:color w:val="auto"/>
          <w:sz w:val="22"/>
          <w:szCs w:val="24"/>
          <w:lang w:val="ro-RO"/>
        </w:rPr>
        <w:t xml:space="preserve">i </w:t>
      </w:r>
      <w:r w:rsidRPr="00932B08">
        <w:rPr>
          <w:color w:val="auto"/>
          <w:sz w:val="22"/>
          <w:szCs w:val="24"/>
          <w:lang w:val="ro-RO"/>
        </w:rPr>
        <w:t xml:space="preserve">au </w:t>
      </w:r>
      <w:r w:rsidR="008C2D97" w:rsidRPr="00932B08">
        <w:rPr>
          <w:color w:val="auto"/>
          <w:sz w:val="22"/>
          <w:szCs w:val="24"/>
          <w:lang w:val="ro-RO"/>
        </w:rPr>
        <w:t>fost trimiși</w:t>
      </w:r>
      <w:r w:rsidRPr="00932B08">
        <w:rPr>
          <w:color w:val="auto"/>
          <w:sz w:val="22"/>
          <w:szCs w:val="24"/>
          <w:lang w:val="ro-RO"/>
        </w:rPr>
        <w:t xml:space="preserve"> la un centru anume. Se aplică un grafic de serviciu a CPTR, câte două </w:t>
      </w:r>
      <w:r w:rsidR="008C2D97" w:rsidRPr="00932B08">
        <w:rPr>
          <w:color w:val="auto"/>
          <w:sz w:val="22"/>
          <w:szCs w:val="24"/>
          <w:lang w:val="ro-RO"/>
        </w:rPr>
        <w:t xml:space="preserve">zile </w:t>
      </w:r>
      <w:r w:rsidRPr="00932B08">
        <w:rPr>
          <w:color w:val="auto"/>
          <w:sz w:val="22"/>
          <w:szCs w:val="24"/>
          <w:lang w:val="ro-RO"/>
        </w:rPr>
        <w:t xml:space="preserve">pe săptămână,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Pr="00932B08">
        <w:rPr>
          <w:color w:val="auto"/>
          <w:sz w:val="22"/>
          <w:szCs w:val="24"/>
          <w:lang w:val="ro-RO"/>
        </w:rPr>
        <w:t>i refugia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 xml:space="preserve">ii </w:t>
      </w:r>
      <w:r w:rsidR="008C2D97" w:rsidRPr="00932B08">
        <w:rPr>
          <w:color w:val="auto"/>
          <w:sz w:val="22"/>
          <w:szCs w:val="24"/>
          <w:lang w:val="ro-RO"/>
        </w:rPr>
        <w:t>c</w:t>
      </w:r>
      <w:r w:rsidRPr="00932B08">
        <w:rPr>
          <w:color w:val="auto"/>
          <w:sz w:val="22"/>
          <w:szCs w:val="24"/>
          <w:lang w:val="ro-RO"/>
        </w:rPr>
        <w:t>are se adresau erau direc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iona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 la aceste centre. În unele cazuri</w:t>
      </w:r>
      <w:r w:rsidR="008C2D97" w:rsidRPr="00932B08">
        <w:rPr>
          <w:color w:val="auto"/>
          <w:sz w:val="22"/>
          <w:szCs w:val="24"/>
          <w:lang w:val="ro-RO"/>
        </w:rPr>
        <w:t>,</w:t>
      </w:r>
      <w:r w:rsidRPr="00932B08">
        <w:rPr>
          <w:color w:val="auto"/>
          <w:sz w:val="22"/>
          <w:szCs w:val="24"/>
          <w:lang w:val="ro-RO"/>
        </w:rPr>
        <w:t xml:space="preserve"> persoanele au schimbat centrul de plasament pentru că nu erau mul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umi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 de condi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 xml:space="preserve">iile din primul CPTR. </w:t>
      </w:r>
    </w:p>
    <w:p w14:paraId="28A12778" w14:textId="283A1CA7" w:rsidR="009F11FE" w:rsidRPr="00932B08" w:rsidRDefault="00C42F7B" w:rsidP="000E6F3F">
      <w:pPr>
        <w:pStyle w:val="Graphbullet"/>
        <w:spacing w:after="240" w:line="276" w:lineRule="auto"/>
        <w:ind w:left="284" w:hanging="284"/>
        <w:jc w:val="both"/>
        <w:rPr>
          <w:color w:val="auto"/>
          <w:sz w:val="22"/>
          <w:lang w:val="ro-RO"/>
        </w:rPr>
      </w:pPr>
      <w:r w:rsidRPr="00932B08">
        <w:rPr>
          <w:rStyle w:val="Bold"/>
          <w:color w:val="auto"/>
          <w:sz w:val="22"/>
          <w:lang w:val="ro-RO"/>
        </w:rPr>
        <w:t>Persoanele</w:t>
      </w:r>
      <w:r w:rsidRPr="00932B08">
        <w:rPr>
          <w:b/>
          <w:bCs/>
          <w:color w:val="auto"/>
          <w:sz w:val="22"/>
          <w:lang w:val="ro-RO"/>
        </w:rPr>
        <w:t xml:space="preserve"> cu dizabilită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 din Ucraina se confruntă cu un nivel</w:t>
      </w:r>
      <w:r w:rsidR="000E6F3F" w:rsidRPr="00932B08">
        <w:rPr>
          <w:b/>
          <w:bCs/>
          <w:color w:val="auto"/>
          <w:sz w:val="22"/>
          <w:lang w:val="ro-RO"/>
        </w:rPr>
        <w:t xml:space="preserve"> redus de accesibilitate atât a</w:t>
      </w:r>
      <w:r w:rsidRPr="00932B08">
        <w:rPr>
          <w:b/>
          <w:bCs/>
          <w:color w:val="auto"/>
          <w:sz w:val="22"/>
          <w:lang w:val="ro-RO"/>
        </w:rPr>
        <w:t xml:space="preserve"> clădirilor CPTR, dar </w:t>
      </w:r>
      <w:r w:rsidR="00CC736A" w:rsidRPr="00932B08">
        <w:rPr>
          <w:b/>
          <w:bCs/>
          <w:color w:val="auto"/>
          <w:sz w:val="22"/>
          <w:lang w:val="ro-RO"/>
        </w:rPr>
        <w:t>ș</w:t>
      </w:r>
      <w:r w:rsidRPr="00932B08">
        <w:rPr>
          <w:b/>
          <w:bCs/>
          <w:color w:val="auto"/>
          <w:sz w:val="22"/>
          <w:lang w:val="ro-RO"/>
        </w:rPr>
        <w:t>i a locuin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0E6F3F" w:rsidRPr="00932B08">
        <w:rPr>
          <w:b/>
          <w:bCs/>
          <w:color w:val="auto"/>
          <w:sz w:val="22"/>
          <w:lang w:val="ro-RO"/>
        </w:rPr>
        <w:t xml:space="preserve">elor private. </w:t>
      </w:r>
      <w:r w:rsidRPr="00932B08">
        <w:rPr>
          <w:color w:val="auto"/>
          <w:sz w:val="22"/>
          <w:lang w:val="ro-RO"/>
        </w:rPr>
        <w:t>Din cauza inaccesibilită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ii,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au fost nevoi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să schimbe mai multe loca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ii pentru a găsi </w:t>
      </w:r>
      <w:r w:rsidR="000E6F3F" w:rsidRPr="00932B08">
        <w:rPr>
          <w:color w:val="auto"/>
          <w:sz w:val="22"/>
          <w:lang w:val="ro-RO"/>
        </w:rPr>
        <w:t xml:space="preserve">o </w:t>
      </w:r>
      <w:r w:rsidRPr="00932B08">
        <w:rPr>
          <w:color w:val="auto"/>
          <w:sz w:val="22"/>
          <w:lang w:val="ro-RO"/>
        </w:rPr>
        <w:t>loca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ie </w:t>
      </w:r>
      <w:r w:rsidR="008740D9" w:rsidRPr="00932B08">
        <w:rPr>
          <w:color w:val="auto"/>
          <w:sz w:val="22"/>
          <w:lang w:val="ro-RO"/>
        </w:rPr>
        <w:t xml:space="preserve">mai </w:t>
      </w:r>
      <w:r w:rsidR="000E6F3F" w:rsidRPr="00932B08">
        <w:rPr>
          <w:color w:val="auto"/>
          <w:sz w:val="22"/>
          <w:lang w:val="ro-RO"/>
        </w:rPr>
        <w:t>accesibilă</w:t>
      </w:r>
      <w:r w:rsidRPr="00932B08">
        <w:rPr>
          <w:color w:val="auto"/>
          <w:sz w:val="22"/>
          <w:lang w:val="ro-RO"/>
        </w:rPr>
        <w:t xml:space="preserve"> sau sunt constrân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să stea în anumite </w:t>
      </w:r>
      <w:r w:rsidR="008740D9" w:rsidRPr="00932B08">
        <w:rPr>
          <w:color w:val="auto"/>
          <w:sz w:val="22"/>
          <w:lang w:val="ro-RO"/>
        </w:rPr>
        <w:t>centre</w:t>
      </w:r>
      <w:r w:rsidRPr="00932B08">
        <w:rPr>
          <w:color w:val="auto"/>
          <w:sz w:val="22"/>
          <w:lang w:val="ro-RO"/>
        </w:rPr>
        <w:t xml:space="preserve"> pentru că oferă un minim de accesibilitate, de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îi dezavantajează din alte puncte de vedere. 46% din</w:t>
      </w:r>
      <w:r w:rsidR="008F09F4" w:rsidRPr="00932B08">
        <w:rPr>
          <w:color w:val="auto"/>
          <w:sz w:val="22"/>
          <w:lang w:val="ro-RO"/>
        </w:rPr>
        <w:t>tre</w:t>
      </w:r>
      <w:r w:rsidRPr="00932B08">
        <w:rPr>
          <w:color w:val="auto"/>
          <w:sz w:val="22"/>
          <w:lang w:val="ro-RO"/>
        </w:rPr>
        <w:t xml:space="preserve"> CPTR se aflau în institu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de învă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ământ sau cămine studen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e</w:t>
      </w:r>
      <w:r w:rsidR="00CC736A" w:rsidRPr="00932B08">
        <w:rPr>
          <w:color w:val="auto"/>
          <w:sz w:val="22"/>
          <w:lang w:val="ro-RO"/>
        </w:rPr>
        <w:t>ș</w:t>
      </w:r>
      <w:r w:rsidR="000E6F3F" w:rsidRPr="00932B08">
        <w:rPr>
          <w:color w:val="auto"/>
          <w:sz w:val="22"/>
          <w:lang w:val="ro-RO"/>
        </w:rPr>
        <w:t>ti, 17%</w:t>
      </w:r>
      <w:r w:rsidR="000E6F3F" w:rsidRPr="00932B08">
        <w:rPr>
          <w:color w:val="auto"/>
          <w:sz w:val="22"/>
          <w:szCs w:val="24"/>
          <w:lang w:val="ro-RO"/>
        </w:rPr>
        <w:t xml:space="preserve"> – </w:t>
      </w:r>
      <w:r w:rsidRPr="00932B08">
        <w:rPr>
          <w:color w:val="auto"/>
          <w:sz w:val="22"/>
          <w:lang w:val="ro-RO"/>
        </w:rPr>
        <w:t>în institu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specializate.</w:t>
      </w:r>
    </w:p>
    <w:p w14:paraId="3CE283BC" w14:textId="45BD2AE1" w:rsidR="009F11FE" w:rsidRPr="00932B08" w:rsidRDefault="009F11FE" w:rsidP="000E6F3F">
      <w:pPr>
        <w:pStyle w:val="Graphbullet"/>
        <w:numPr>
          <w:ilvl w:val="0"/>
          <w:numId w:val="0"/>
        </w:numPr>
        <w:spacing w:after="240" w:line="276" w:lineRule="auto"/>
        <w:ind w:left="284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Studiul </w:t>
      </w:r>
      <w:proofErr w:type="spellStart"/>
      <w:r w:rsidRPr="00932B08">
        <w:rPr>
          <w:color w:val="auto"/>
          <w:sz w:val="22"/>
          <w:lang w:val="ro-RO"/>
        </w:rPr>
        <w:t>Help</w:t>
      </w:r>
      <w:proofErr w:type="spellEnd"/>
      <w:r w:rsidRPr="00932B08">
        <w:rPr>
          <w:color w:val="auto"/>
          <w:sz w:val="22"/>
          <w:lang w:val="ro-RO"/>
        </w:rPr>
        <w:t xml:space="preserve"> </w:t>
      </w:r>
      <w:proofErr w:type="spellStart"/>
      <w:r w:rsidRPr="00932B08">
        <w:rPr>
          <w:color w:val="auto"/>
          <w:sz w:val="22"/>
          <w:lang w:val="ro-RO"/>
        </w:rPr>
        <w:t>Age</w:t>
      </w:r>
      <w:proofErr w:type="spellEnd"/>
      <w:r w:rsidRPr="00932B08">
        <w:rPr>
          <w:color w:val="auto"/>
          <w:sz w:val="22"/>
          <w:lang w:val="ro-RO"/>
        </w:rPr>
        <w:t>, de asemenea</w:t>
      </w:r>
      <w:r w:rsidR="000E6F3F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confirmă că CPTR sunt</w:t>
      </w:r>
      <w:r w:rsidR="000E6F3F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de obicei</w:t>
      </w:r>
      <w:r w:rsidR="000E6F3F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deschise în clădiri reutiliza</w:t>
      </w:r>
      <w:r w:rsidR="000E6F3F" w:rsidRPr="00932B08">
        <w:rPr>
          <w:color w:val="auto"/>
          <w:sz w:val="22"/>
          <w:lang w:val="ro-RO"/>
        </w:rPr>
        <w:t>bil</w:t>
      </w:r>
      <w:r w:rsidRPr="00932B08">
        <w:rPr>
          <w:color w:val="auto"/>
          <w:sz w:val="22"/>
          <w:lang w:val="ro-RO"/>
        </w:rPr>
        <w:t>e</w:t>
      </w:r>
      <w:r w:rsidR="000E6F3F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care au fost institu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de învă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ământ, institu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specializate (de exemplu, pentru persoane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i), hoteluri sau cămine pentru studen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i. Prin urmare, există o variabilitate substan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ială în ceea ce prive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te adecvarea lor pentru sejururi mai lungi, de exemplu, este posibil să nu aibă o bucătărie accesibilă sau suficiente toalete. De asemenea, unele persoane în vârstă s-au plâns că le este greu să urce pe scări (întrucât camerele lor sunt la etaje</w:t>
      </w:r>
      <w:r w:rsidR="000E6F3F" w:rsidRPr="00932B08">
        <w:rPr>
          <w:color w:val="auto"/>
          <w:sz w:val="22"/>
          <w:lang w:val="ro-RO"/>
        </w:rPr>
        <w:t>le</w:t>
      </w:r>
      <w:r w:rsidRPr="00932B08">
        <w:rPr>
          <w:color w:val="auto"/>
          <w:sz w:val="22"/>
          <w:lang w:val="ro-RO"/>
        </w:rPr>
        <w:t xml:space="preserve"> superioare) sau că au probleme în utilizarea facilită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ilor din baie (au doar cadă, dar au probleme la articula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ii, a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a că nu </w:t>
      </w:r>
      <w:r w:rsidR="000E6F3F" w:rsidRPr="00932B08">
        <w:rPr>
          <w:color w:val="auto"/>
          <w:sz w:val="22"/>
          <w:lang w:val="ro-RO"/>
        </w:rPr>
        <w:t>o pot accesa</w:t>
      </w:r>
      <w:r w:rsidRPr="00932B08">
        <w:rPr>
          <w:color w:val="auto"/>
          <w:sz w:val="22"/>
          <w:lang w:val="ro-RO"/>
        </w:rPr>
        <w:t>)</w:t>
      </w:r>
      <w:r w:rsidR="000E6F3F" w:rsidRPr="00932B08">
        <w:rPr>
          <w:color w:val="auto"/>
          <w:sz w:val="22"/>
          <w:lang w:val="ro-RO"/>
        </w:rPr>
        <w:t>.</w:t>
      </w:r>
      <w:r w:rsidRPr="00932B08">
        <w:rPr>
          <w:rStyle w:val="FootnoteReference"/>
          <w:color w:val="auto"/>
          <w:sz w:val="22"/>
          <w:lang w:val="ro-RO"/>
        </w:rPr>
        <w:footnoteReference w:id="22"/>
      </w:r>
    </w:p>
    <w:p w14:paraId="1BC026A8" w14:textId="4B4CD1D2" w:rsidR="00B26136" w:rsidRPr="00932B08" w:rsidRDefault="00B26136" w:rsidP="00A41961">
      <w:pPr>
        <w:pStyle w:val="Graphbullet"/>
        <w:numPr>
          <w:ilvl w:val="0"/>
          <w:numId w:val="0"/>
        </w:numPr>
        <w:spacing w:line="276" w:lineRule="auto"/>
        <w:ind w:left="284"/>
        <w:jc w:val="both"/>
        <w:rPr>
          <w:color w:val="auto"/>
          <w:sz w:val="22"/>
          <w:lang w:val="ro-RO"/>
        </w:rPr>
      </w:pPr>
    </w:p>
    <w:p w14:paraId="066DAF3D" w14:textId="77777777" w:rsidR="00521001" w:rsidRPr="00932B08" w:rsidRDefault="00521001" w:rsidP="007F3D19">
      <w:pPr>
        <w:pStyle w:val="ListParagraph"/>
        <w:spacing w:line="360" w:lineRule="auto"/>
        <w:rPr>
          <w:rStyle w:val="Strong"/>
          <w:b w:val="0"/>
          <w:bCs w:val="0"/>
          <w:i/>
          <w:iCs/>
          <w:lang w:val="ro-RO"/>
        </w:rPr>
      </w:pPr>
    </w:p>
    <w:p w14:paraId="5D1A3B88" w14:textId="38F0E2BE" w:rsidR="00B26136" w:rsidRPr="00932B08" w:rsidRDefault="008F09F4" w:rsidP="007F3D19">
      <w:pPr>
        <w:pStyle w:val="ListParagraph"/>
        <w:spacing w:line="360" w:lineRule="auto"/>
        <w:rPr>
          <w:rStyle w:val="Strong"/>
          <w:b w:val="0"/>
          <w:bCs w:val="0"/>
          <w:i/>
          <w:iCs/>
          <w:color w:val="auto"/>
          <w:lang w:val="ro-RO"/>
        </w:rPr>
      </w:pPr>
      <w:r w:rsidRPr="00932B08">
        <w:rPr>
          <w:rStyle w:val="Strong"/>
          <w:b w:val="0"/>
          <w:bCs w:val="0"/>
          <w:i/>
          <w:iCs/>
          <w:color w:val="auto"/>
          <w:lang w:val="ro-RO"/>
        </w:rPr>
        <w:t>D</w:t>
      </w:r>
      <w:r w:rsidR="00B26136" w:rsidRPr="00932B08">
        <w:rPr>
          <w:rStyle w:val="Strong"/>
          <w:b w:val="0"/>
          <w:bCs w:val="0"/>
          <w:i/>
          <w:iCs/>
          <w:color w:val="auto"/>
          <w:lang w:val="ro-RO"/>
        </w:rPr>
        <w:t xml:space="preserve">oamna </w:t>
      </w:r>
      <w:r w:rsidR="00521001" w:rsidRPr="00932B08">
        <w:rPr>
          <w:rStyle w:val="Strong"/>
          <w:b w:val="0"/>
          <w:bCs w:val="0"/>
          <w:i/>
          <w:iCs/>
          <w:color w:val="auto"/>
          <w:lang w:val="ro-RO"/>
        </w:rPr>
        <w:t>A</w:t>
      </w:r>
      <w:r w:rsidR="00B26136" w:rsidRPr="00932B08">
        <w:rPr>
          <w:rStyle w:val="Strong"/>
          <w:b w:val="0"/>
          <w:bCs w:val="0"/>
          <w:i/>
          <w:iCs/>
          <w:color w:val="auto"/>
          <w:lang w:val="ro-RO"/>
        </w:rPr>
        <w:t>. (</w:t>
      </w:r>
      <w:proofErr w:type="spellStart"/>
      <w:r w:rsidR="00B26136" w:rsidRPr="00932B08">
        <w:rPr>
          <w:rStyle w:val="Strong"/>
          <w:b w:val="0"/>
          <w:bCs w:val="0"/>
          <w:i/>
          <w:iCs/>
          <w:color w:val="auto"/>
          <w:lang w:val="ro-RO"/>
        </w:rPr>
        <w:t>Ni</w:t>
      </w:r>
      <w:r w:rsidR="00293345" w:rsidRPr="00932B08">
        <w:rPr>
          <w:rStyle w:val="Strong"/>
          <w:b w:val="0"/>
          <w:bCs w:val="0"/>
          <w:i/>
          <w:iCs/>
          <w:color w:val="auto"/>
          <w:lang w:val="ro-RO"/>
        </w:rPr>
        <w:t>k</w:t>
      </w:r>
      <w:r w:rsidR="00B26136" w:rsidRPr="00932B08">
        <w:rPr>
          <w:rStyle w:val="Strong"/>
          <w:b w:val="0"/>
          <w:bCs w:val="0"/>
          <w:i/>
          <w:iCs/>
          <w:color w:val="auto"/>
          <w:lang w:val="ro-RO"/>
        </w:rPr>
        <w:t>olaev</w:t>
      </w:r>
      <w:proofErr w:type="spellEnd"/>
      <w:r w:rsidR="00B26136" w:rsidRPr="00932B08">
        <w:rPr>
          <w:rStyle w:val="Strong"/>
          <w:b w:val="0"/>
          <w:bCs w:val="0"/>
          <w:i/>
          <w:iCs/>
          <w:color w:val="auto"/>
          <w:lang w:val="ro-RO"/>
        </w:rPr>
        <w:t xml:space="preserve">): </w:t>
      </w:r>
      <w:r w:rsidRPr="00932B08">
        <w:rPr>
          <w:rStyle w:val="Strong"/>
          <w:b w:val="0"/>
          <w:bCs w:val="0"/>
          <w:i/>
          <w:iCs/>
          <w:color w:val="auto"/>
          <w:lang w:val="ro-RO"/>
        </w:rPr>
        <w:t>„</w:t>
      </w:r>
      <w:r w:rsidR="00B26136" w:rsidRPr="00932B08">
        <w:rPr>
          <w:rStyle w:val="Strong"/>
          <w:b w:val="0"/>
          <w:bCs w:val="0"/>
          <w:i/>
          <w:iCs/>
          <w:color w:val="auto"/>
          <w:lang w:val="ro-RO"/>
        </w:rPr>
        <w:t>Mi</w:t>
      </w:r>
      <w:r w:rsidR="007F3D19" w:rsidRPr="00932B08">
        <w:rPr>
          <w:rStyle w:val="Strong"/>
          <w:b w:val="0"/>
          <w:bCs w:val="0"/>
          <w:i/>
          <w:iCs/>
          <w:color w:val="auto"/>
          <w:lang w:val="ro-RO"/>
        </w:rPr>
        <w:t xml:space="preserve"> s-</w:t>
      </w:r>
      <w:r w:rsidR="00B26136" w:rsidRPr="00932B08">
        <w:rPr>
          <w:rStyle w:val="Strong"/>
          <w:b w:val="0"/>
          <w:bCs w:val="0"/>
          <w:i/>
          <w:iCs/>
          <w:color w:val="auto"/>
          <w:lang w:val="ro-RO"/>
        </w:rPr>
        <w:t xml:space="preserve">a propus să </w:t>
      </w:r>
      <w:r w:rsidR="007F3D19" w:rsidRPr="00932B08">
        <w:rPr>
          <w:rStyle w:val="Strong"/>
          <w:b w:val="0"/>
          <w:bCs w:val="0"/>
          <w:i/>
          <w:iCs/>
          <w:color w:val="auto"/>
          <w:lang w:val="ro-RO"/>
        </w:rPr>
        <w:t>trec</w:t>
      </w:r>
      <w:r w:rsidR="00B26136" w:rsidRPr="00932B08">
        <w:rPr>
          <w:rStyle w:val="Strong"/>
          <w:b w:val="0"/>
          <w:bCs w:val="0"/>
          <w:i/>
          <w:iCs/>
          <w:color w:val="auto"/>
          <w:lang w:val="ro-RO"/>
        </w:rPr>
        <w:t xml:space="preserve"> în alt centru c</w:t>
      </w:r>
      <w:r w:rsidR="007F3D19" w:rsidRPr="00932B08">
        <w:rPr>
          <w:rStyle w:val="Strong"/>
          <w:b w:val="0"/>
          <w:bCs w:val="0"/>
          <w:i/>
          <w:iCs/>
          <w:color w:val="auto"/>
          <w:lang w:val="ro-RO"/>
        </w:rPr>
        <w:t xml:space="preserve">e are </w:t>
      </w:r>
      <w:r w:rsidR="00B26136" w:rsidRPr="00932B08">
        <w:rPr>
          <w:rStyle w:val="Strong"/>
          <w:b w:val="0"/>
          <w:bCs w:val="0"/>
          <w:i/>
          <w:iCs/>
          <w:color w:val="auto"/>
          <w:lang w:val="ro-RO"/>
        </w:rPr>
        <w:t>condi</w:t>
      </w:r>
      <w:r w:rsidR="00CC736A" w:rsidRPr="00932B08">
        <w:rPr>
          <w:rStyle w:val="Strong"/>
          <w:b w:val="0"/>
          <w:bCs w:val="0"/>
          <w:i/>
          <w:iCs/>
          <w:color w:val="auto"/>
          <w:lang w:val="ro-RO"/>
        </w:rPr>
        <w:t>ț</w:t>
      </w:r>
      <w:r w:rsidR="00B26136" w:rsidRPr="00932B08">
        <w:rPr>
          <w:rStyle w:val="Strong"/>
          <w:b w:val="0"/>
          <w:bCs w:val="0"/>
          <w:i/>
          <w:iCs/>
          <w:color w:val="auto"/>
          <w:lang w:val="ro-RO"/>
        </w:rPr>
        <w:t xml:space="preserve">ii mai bune, e mai cald, dar am refuzat, pentru că acolo sunt scări la etajul 1. </w:t>
      </w:r>
      <w:r w:rsidR="00CC736A" w:rsidRPr="00932B08">
        <w:rPr>
          <w:rStyle w:val="Strong"/>
          <w:b w:val="0"/>
          <w:bCs w:val="0"/>
          <w:i/>
          <w:iCs/>
          <w:color w:val="auto"/>
          <w:lang w:val="ro-RO"/>
        </w:rPr>
        <w:t>Ș</w:t>
      </w:r>
      <w:r w:rsidR="00B26136" w:rsidRPr="00932B08">
        <w:rPr>
          <w:rStyle w:val="Strong"/>
          <w:b w:val="0"/>
          <w:bCs w:val="0"/>
          <w:i/>
          <w:iCs/>
          <w:color w:val="auto"/>
          <w:lang w:val="ro-RO"/>
        </w:rPr>
        <w:t>i eu nu pot urca scările</w:t>
      </w:r>
      <w:r w:rsidRPr="00932B08">
        <w:rPr>
          <w:rStyle w:val="Strong"/>
          <w:b w:val="0"/>
          <w:bCs w:val="0"/>
          <w:i/>
          <w:iCs/>
          <w:color w:val="auto"/>
          <w:lang w:val="ro-RO"/>
        </w:rPr>
        <w:t>”</w:t>
      </w:r>
      <w:r w:rsidR="00B26136" w:rsidRPr="00932B08">
        <w:rPr>
          <w:rStyle w:val="Strong"/>
          <w:b w:val="0"/>
          <w:bCs w:val="0"/>
          <w:i/>
          <w:iCs/>
          <w:color w:val="auto"/>
          <w:lang w:val="ro-RO"/>
        </w:rPr>
        <w:t>.</w:t>
      </w:r>
    </w:p>
    <w:p w14:paraId="1BE56B29" w14:textId="77777777" w:rsidR="00B26136" w:rsidRPr="00932B08" w:rsidRDefault="00B26136" w:rsidP="00A41961">
      <w:pPr>
        <w:pStyle w:val="Graphbullet"/>
        <w:numPr>
          <w:ilvl w:val="0"/>
          <w:numId w:val="0"/>
        </w:numPr>
        <w:spacing w:line="276" w:lineRule="auto"/>
        <w:ind w:left="284"/>
        <w:jc w:val="both"/>
        <w:rPr>
          <w:color w:val="auto"/>
          <w:sz w:val="22"/>
          <w:lang w:val="ro-RO"/>
        </w:rPr>
      </w:pPr>
    </w:p>
    <w:p w14:paraId="1E1408DC" w14:textId="53BAEEEC" w:rsidR="00307741" w:rsidRPr="00932B08" w:rsidRDefault="0036226E" w:rsidP="00CF7BCB">
      <w:pPr>
        <w:pStyle w:val="Graphbullet"/>
        <w:spacing w:after="240" w:line="276" w:lineRule="auto"/>
        <w:ind w:left="284"/>
        <w:jc w:val="both"/>
        <w:rPr>
          <w:b/>
          <w:bCs/>
          <w:color w:val="auto"/>
          <w:sz w:val="22"/>
          <w:szCs w:val="24"/>
          <w:lang w:val="ro-RO"/>
        </w:rPr>
      </w:pPr>
      <w:r w:rsidRPr="00932B08">
        <w:rPr>
          <w:b/>
          <w:bCs/>
          <w:color w:val="auto"/>
          <w:sz w:val="22"/>
          <w:szCs w:val="24"/>
          <w:lang w:val="ro-RO"/>
        </w:rPr>
        <w:t>Persoanele îngrijite la pat, persoanele cu dizabilită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i mintale, copi</w:t>
      </w:r>
      <w:r w:rsidR="000E6F3F" w:rsidRPr="00932B08">
        <w:rPr>
          <w:b/>
          <w:bCs/>
          <w:color w:val="auto"/>
          <w:sz w:val="22"/>
          <w:szCs w:val="24"/>
          <w:lang w:val="ro-RO"/>
        </w:rPr>
        <w:t>i</w:t>
      </w:r>
      <w:r w:rsidRPr="00932B08">
        <w:rPr>
          <w:b/>
          <w:bCs/>
          <w:color w:val="auto"/>
          <w:sz w:val="22"/>
          <w:szCs w:val="24"/>
          <w:lang w:val="ro-RO"/>
        </w:rPr>
        <w:t>i cu dizabilită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i au cerin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e speciale fa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ă de condi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iile de cazare, care trebuie luate în considera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 xml:space="preserve">ie în CPTR. </w:t>
      </w:r>
      <w:r w:rsidRPr="00932B08">
        <w:rPr>
          <w:color w:val="auto"/>
          <w:sz w:val="22"/>
          <w:szCs w:val="24"/>
          <w:lang w:val="ro-RO"/>
        </w:rPr>
        <w:t xml:space="preserve">Ei nu pot să se afle împreună cu alte persoane în camere, decât </w:t>
      </w:r>
      <w:r w:rsidR="008740D9" w:rsidRPr="00932B08">
        <w:rPr>
          <w:color w:val="auto"/>
          <w:sz w:val="22"/>
          <w:szCs w:val="24"/>
          <w:lang w:val="ro-RO"/>
        </w:rPr>
        <w:t xml:space="preserve">cu </w:t>
      </w:r>
      <w:r w:rsidRPr="00932B08">
        <w:rPr>
          <w:color w:val="auto"/>
          <w:sz w:val="22"/>
          <w:szCs w:val="24"/>
          <w:lang w:val="ro-RO"/>
        </w:rPr>
        <w:t>membri apropia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 de familie.</w:t>
      </w:r>
      <w:r w:rsidR="000E6F3F" w:rsidRPr="00932B08">
        <w:rPr>
          <w:color w:val="auto"/>
          <w:sz w:val="22"/>
          <w:szCs w:val="24"/>
          <w:lang w:val="ro-RO"/>
        </w:rPr>
        <w:t xml:space="preserve"> </w:t>
      </w:r>
      <w:r w:rsidRPr="00932B08">
        <w:rPr>
          <w:color w:val="auto"/>
          <w:sz w:val="22"/>
          <w:szCs w:val="24"/>
          <w:lang w:val="ro-RO"/>
        </w:rPr>
        <w:t>Nu pot să stea în camere supraaglomerate.</w:t>
      </w:r>
      <w:r w:rsidR="00307741" w:rsidRPr="00932B08">
        <w:rPr>
          <w:color w:val="auto"/>
          <w:sz w:val="22"/>
          <w:szCs w:val="24"/>
          <w:lang w:val="ro-RO"/>
        </w:rPr>
        <w:t xml:space="preserve"> Conform datelor ANAS, în CPTR, sunt ocupate 66% din locurile disponibile. În cadrul vizitelor de monitorizare în CPTR administra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307741" w:rsidRPr="00932B08">
        <w:rPr>
          <w:color w:val="auto"/>
          <w:sz w:val="22"/>
          <w:szCs w:val="24"/>
          <w:lang w:val="ro-RO"/>
        </w:rPr>
        <w:t>ia a men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307741" w:rsidRPr="00932B08">
        <w:rPr>
          <w:color w:val="auto"/>
          <w:sz w:val="22"/>
          <w:szCs w:val="24"/>
          <w:lang w:val="ro-RO"/>
        </w:rPr>
        <w:t>ionat că aproape toate camerele sunt ocupate, iar locuri disponibile sunt doar împreună cu alte persoane/familii</w:t>
      </w:r>
      <w:r w:rsidR="00373A00" w:rsidRPr="00932B08">
        <w:rPr>
          <w:color w:val="auto"/>
          <w:sz w:val="22"/>
          <w:szCs w:val="24"/>
          <w:lang w:val="ro-RO"/>
        </w:rPr>
        <w:t>,</w:t>
      </w:r>
      <w:r w:rsidR="00307741" w:rsidRPr="00932B08">
        <w:rPr>
          <w:color w:val="auto"/>
          <w:sz w:val="22"/>
          <w:szCs w:val="24"/>
          <w:lang w:val="ro-RO"/>
        </w:rPr>
        <w:t xml:space="preserve"> în aceea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307741" w:rsidRPr="00932B08">
        <w:rPr>
          <w:color w:val="auto"/>
          <w:sz w:val="22"/>
          <w:szCs w:val="24"/>
          <w:lang w:val="ro-RO"/>
        </w:rPr>
        <w:t>i odaie.</w:t>
      </w:r>
    </w:p>
    <w:p w14:paraId="226AD87B" w14:textId="6EC171B8" w:rsidR="009F4016" w:rsidRPr="00932B08" w:rsidRDefault="00052439" w:rsidP="00CF7BCB">
      <w:pPr>
        <w:pStyle w:val="Graphbullet"/>
        <w:spacing w:after="240" w:line="276" w:lineRule="auto"/>
        <w:ind w:left="284"/>
        <w:jc w:val="both"/>
        <w:rPr>
          <w:color w:val="auto"/>
          <w:sz w:val="22"/>
          <w:szCs w:val="24"/>
          <w:lang w:val="ro-RO"/>
        </w:rPr>
      </w:pPr>
      <w:r w:rsidRPr="00932B08">
        <w:rPr>
          <w:b/>
          <w:bCs/>
          <w:color w:val="auto"/>
          <w:sz w:val="22"/>
          <w:szCs w:val="24"/>
          <w:lang w:val="ro-RO"/>
        </w:rPr>
        <w:t>În CPTR sunt condi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ii de bază de comoditate.</w:t>
      </w:r>
      <w:r w:rsidR="00293345" w:rsidRPr="00932B08">
        <w:rPr>
          <w:color w:val="auto"/>
          <w:sz w:val="22"/>
          <w:szCs w:val="24"/>
          <w:lang w:val="ro-RO"/>
        </w:rPr>
        <w:t xml:space="preserve"> </w:t>
      </w:r>
      <w:r w:rsidR="00373A00" w:rsidRPr="00932B08">
        <w:rPr>
          <w:b/>
          <w:bCs/>
          <w:color w:val="auto"/>
          <w:sz w:val="22"/>
          <w:szCs w:val="24"/>
          <w:lang w:val="ro-RO"/>
        </w:rPr>
        <w:t>Dar</w:t>
      </w:r>
      <w:r w:rsidR="00293345" w:rsidRPr="00932B08">
        <w:rPr>
          <w:b/>
          <w:bCs/>
          <w:color w:val="auto"/>
          <w:sz w:val="22"/>
          <w:szCs w:val="24"/>
          <w:lang w:val="ro-RO"/>
        </w:rPr>
        <w:t xml:space="preserve"> copi</w:t>
      </w:r>
      <w:r w:rsidR="00373A00" w:rsidRPr="00932B08">
        <w:rPr>
          <w:b/>
          <w:bCs/>
          <w:color w:val="auto"/>
          <w:sz w:val="22"/>
          <w:szCs w:val="24"/>
          <w:lang w:val="ro-RO"/>
        </w:rPr>
        <w:t>i</w:t>
      </w:r>
      <w:r w:rsidR="00293345" w:rsidRPr="00932B08">
        <w:rPr>
          <w:b/>
          <w:bCs/>
          <w:color w:val="auto"/>
          <w:sz w:val="22"/>
          <w:szCs w:val="24"/>
          <w:lang w:val="ro-RO"/>
        </w:rPr>
        <w:t>i mici, persoane</w:t>
      </w:r>
      <w:r w:rsidR="00373A00" w:rsidRPr="00932B08">
        <w:rPr>
          <w:b/>
          <w:bCs/>
          <w:color w:val="auto"/>
          <w:sz w:val="22"/>
          <w:szCs w:val="24"/>
          <w:lang w:val="ro-RO"/>
        </w:rPr>
        <w:t>le</w:t>
      </w:r>
      <w:r w:rsidR="00293345" w:rsidRPr="00932B08">
        <w:rPr>
          <w:b/>
          <w:bCs/>
          <w:color w:val="auto"/>
          <w:sz w:val="22"/>
          <w:szCs w:val="24"/>
          <w:lang w:val="ro-RO"/>
        </w:rPr>
        <w:t xml:space="preserve"> în etate, persoane</w:t>
      </w:r>
      <w:r w:rsidR="00373A00" w:rsidRPr="00932B08">
        <w:rPr>
          <w:b/>
          <w:bCs/>
          <w:color w:val="auto"/>
          <w:sz w:val="22"/>
          <w:szCs w:val="24"/>
          <w:lang w:val="ro-RO"/>
        </w:rPr>
        <w:t>le</w:t>
      </w:r>
      <w:r w:rsidR="00293345" w:rsidRPr="00932B08">
        <w:rPr>
          <w:b/>
          <w:bCs/>
          <w:color w:val="auto"/>
          <w:sz w:val="22"/>
          <w:szCs w:val="24"/>
          <w:lang w:val="ro-RO"/>
        </w:rPr>
        <w:t xml:space="preserve"> cu dizabilită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="00293345" w:rsidRPr="00932B08">
        <w:rPr>
          <w:b/>
          <w:bCs/>
          <w:color w:val="auto"/>
          <w:sz w:val="22"/>
          <w:szCs w:val="24"/>
          <w:lang w:val="ro-RO"/>
        </w:rPr>
        <w:t>i de mobilitate, de vedere, au necesită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="00293345" w:rsidRPr="00932B08">
        <w:rPr>
          <w:b/>
          <w:bCs/>
          <w:color w:val="auto"/>
          <w:sz w:val="22"/>
          <w:szCs w:val="24"/>
          <w:lang w:val="ro-RO"/>
        </w:rPr>
        <w:t xml:space="preserve">i speciale legate de acces la servicii de apă 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ș</w:t>
      </w:r>
      <w:r w:rsidR="00293345" w:rsidRPr="00932B08">
        <w:rPr>
          <w:b/>
          <w:bCs/>
          <w:color w:val="auto"/>
          <w:sz w:val="22"/>
          <w:szCs w:val="24"/>
          <w:lang w:val="ro-RO"/>
        </w:rPr>
        <w:t>i sanita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="00373A00" w:rsidRPr="00932B08">
        <w:rPr>
          <w:b/>
          <w:bCs/>
          <w:color w:val="auto"/>
          <w:sz w:val="22"/>
          <w:szCs w:val="24"/>
          <w:lang w:val="ro-RO"/>
        </w:rPr>
        <w:t>ie, care ar</w:t>
      </w:r>
      <w:r w:rsidR="00293345" w:rsidRPr="00932B08">
        <w:rPr>
          <w:b/>
          <w:bCs/>
          <w:color w:val="auto"/>
          <w:sz w:val="22"/>
          <w:szCs w:val="24"/>
          <w:lang w:val="ro-RO"/>
        </w:rPr>
        <w:t xml:space="preserve"> trebui luate în considera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="00293345" w:rsidRPr="00932B08">
        <w:rPr>
          <w:b/>
          <w:bCs/>
          <w:color w:val="auto"/>
          <w:sz w:val="22"/>
          <w:szCs w:val="24"/>
          <w:lang w:val="ro-RO"/>
        </w:rPr>
        <w:t xml:space="preserve">ie. </w:t>
      </w:r>
    </w:p>
    <w:p w14:paraId="535C3AAC" w14:textId="1DFA8E04" w:rsidR="0036226E" w:rsidRPr="00932B08" w:rsidRDefault="00052439" w:rsidP="00B730E6">
      <w:pPr>
        <w:pStyle w:val="Graphbullet"/>
        <w:numPr>
          <w:ilvl w:val="0"/>
          <w:numId w:val="0"/>
        </w:numPr>
        <w:spacing w:after="240" w:line="276" w:lineRule="auto"/>
        <w:ind w:left="284"/>
        <w:jc w:val="both"/>
        <w:rPr>
          <w:color w:val="auto"/>
          <w:sz w:val="22"/>
          <w:szCs w:val="24"/>
          <w:lang w:val="ro-RO"/>
        </w:rPr>
      </w:pPr>
      <w:r w:rsidRPr="00932B08">
        <w:rPr>
          <w:color w:val="auto"/>
          <w:sz w:val="22"/>
          <w:szCs w:val="24"/>
          <w:lang w:val="ro-RO"/>
        </w:rPr>
        <w:t>Refugia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 xml:space="preserve">ii </w:t>
      </w:r>
      <w:r w:rsidR="009F4016" w:rsidRPr="00932B08">
        <w:rPr>
          <w:color w:val="auto"/>
          <w:sz w:val="22"/>
          <w:szCs w:val="24"/>
          <w:lang w:val="ro-RO"/>
        </w:rPr>
        <w:t xml:space="preserve">din </w:t>
      </w:r>
      <w:r w:rsidRPr="00932B08">
        <w:rPr>
          <w:color w:val="auto"/>
          <w:sz w:val="22"/>
          <w:szCs w:val="24"/>
          <w:lang w:val="ro-RO"/>
        </w:rPr>
        <w:t>CPTR spun că au condi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ii minime: e cald, nu plătesc pentru cazare, sunt hrăni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 de 2 ori pe zi, au apă caldă, WC, du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Pr="00932B08">
        <w:rPr>
          <w:color w:val="auto"/>
          <w:sz w:val="22"/>
          <w:szCs w:val="24"/>
          <w:lang w:val="ro-RO"/>
        </w:rPr>
        <w:t xml:space="preserve">. </w:t>
      </w:r>
      <w:r w:rsidR="009F4016" w:rsidRPr="00932B08">
        <w:rPr>
          <w:color w:val="auto"/>
          <w:sz w:val="22"/>
          <w:szCs w:val="24"/>
          <w:lang w:val="ro-RO"/>
        </w:rPr>
        <w:t xml:space="preserve">La unele CPTR </w:t>
      </w:r>
      <w:r w:rsidR="0036226E" w:rsidRPr="00932B08">
        <w:rPr>
          <w:color w:val="auto"/>
          <w:sz w:val="22"/>
          <w:szCs w:val="24"/>
          <w:lang w:val="ro-RO"/>
        </w:rPr>
        <w:t>a</w:t>
      </w:r>
      <w:r w:rsidR="009F4016" w:rsidRPr="00932B08">
        <w:rPr>
          <w:color w:val="auto"/>
          <w:sz w:val="22"/>
          <w:szCs w:val="24"/>
          <w:lang w:val="ro-RO"/>
        </w:rPr>
        <w:t>u</w:t>
      </w:r>
      <w:r w:rsidR="0036226E" w:rsidRPr="00932B08">
        <w:rPr>
          <w:color w:val="auto"/>
          <w:sz w:val="22"/>
          <w:szCs w:val="24"/>
          <w:lang w:val="ro-RO"/>
        </w:rPr>
        <w:t xml:space="preserve"> fost instalate bare de suport, scaun</w:t>
      </w:r>
      <w:r w:rsidR="00373A00" w:rsidRPr="00932B08">
        <w:rPr>
          <w:color w:val="auto"/>
          <w:sz w:val="22"/>
          <w:szCs w:val="24"/>
          <w:lang w:val="ro-RO"/>
        </w:rPr>
        <w:t>e</w:t>
      </w:r>
      <w:r w:rsidR="0036226E" w:rsidRPr="00932B08">
        <w:rPr>
          <w:color w:val="auto"/>
          <w:sz w:val="22"/>
          <w:szCs w:val="24"/>
          <w:lang w:val="ro-RO"/>
        </w:rPr>
        <w:t xml:space="preserve"> în du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36226E" w:rsidRPr="00932B08">
        <w:rPr>
          <w:color w:val="auto"/>
          <w:sz w:val="22"/>
          <w:szCs w:val="24"/>
          <w:lang w:val="ro-RO"/>
        </w:rPr>
        <w:t>, pentru persoan</w:t>
      </w:r>
      <w:r w:rsidR="009F4016" w:rsidRPr="00932B08">
        <w:rPr>
          <w:color w:val="auto"/>
          <w:sz w:val="22"/>
          <w:szCs w:val="24"/>
          <w:lang w:val="ro-RO"/>
        </w:rPr>
        <w:t>e</w:t>
      </w:r>
      <w:r w:rsidR="00373A00" w:rsidRPr="00932B08">
        <w:rPr>
          <w:color w:val="auto"/>
          <w:sz w:val="22"/>
          <w:szCs w:val="24"/>
          <w:lang w:val="ro-RO"/>
        </w:rPr>
        <w:t>le</w:t>
      </w:r>
      <w:r w:rsidR="0036226E" w:rsidRPr="00932B08">
        <w:rPr>
          <w:color w:val="auto"/>
          <w:sz w:val="22"/>
          <w:szCs w:val="24"/>
          <w:lang w:val="ro-RO"/>
        </w:rPr>
        <w:t xml:space="preserve"> cu dizabilit</w:t>
      </w:r>
      <w:r w:rsidR="00373A00" w:rsidRPr="00932B08">
        <w:rPr>
          <w:color w:val="auto"/>
          <w:sz w:val="22"/>
          <w:szCs w:val="24"/>
          <w:lang w:val="ro-RO"/>
        </w:rPr>
        <w:t>ăți</w:t>
      </w:r>
      <w:r w:rsidR="0036226E" w:rsidRPr="00932B08">
        <w:rPr>
          <w:color w:val="auto"/>
          <w:sz w:val="22"/>
          <w:szCs w:val="24"/>
          <w:lang w:val="ro-RO"/>
        </w:rPr>
        <w:t xml:space="preserve"> de mobilitate, care facilitează accesul la WC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36226E" w:rsidRPr="00932B08">
        <w:rPr>
          <w:color w:val="auto"/>
          <w:sz w:val="22"/>
          <w:szCs w:val="24"/>
          <w:lang w:val="ro-RO"/>
        </w:rPr>
        <w:t>i du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36226E" w:rsidRPr="00932B08">
        <w:rPr>
          <w:color w:val="auto"/>
          <w:sz w:val="22"/>
          <w:szCs w:val="24"/>
          <w:lang w:val="ro-RO"/>
        </w:rPr>
        <w:t xml:space="preserve">. </w:t>
      </w:r>
      <w:r w:rsidR="0019303F" w:rsidRPr="00932B08">
        <w:rPr>
          <w:color w:val="auto"/>
          <w:sz w:val="22"/>
          <w:szCs w:val="24"/>
          <w:lang w:val="ro-RO"/>
        </w:rPr>
        <w:t>Totu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19303F" w:rsidRPr="00932B08">
        <w:rPr>
          <w:color w:val="auto"/>
          <w:sz w:val="22"/>
          <w:szCs w:val="24"/>
          <w:lang w:val="ro-RO"/>
        </w:rPr>
        <w:t>i, î</w:t>
      </w:r>
      <w:r w:rsidR="00A6284E" w:rsidRPr="00932B08">
        <w:rPr>
          <w:color w:val="auto"/>
          <w:sz w:val="22"/>
          <w:szCs w:val="24"/>
          <w:lang w:val="ro-RO"/>
        </w:rPr>
        <w:t>n cadrul unor CPTR vizitate, aflate în cămine studen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A6284E" w:rsidRPr="00932B08">
        <w:rPr>
          <w:color w:val="auto"/>
          <w:sz w:val="22"/>
          <w:szCs w:val="24"/>
          <w:lang w:val="ro-RO"/>
        </w:rPr>
        <w:t>e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A6284E" w:rsidRPr="00932B08">
        <w:rPr>
          <w:color w:val="auto"/>
          <w:sz w:val="22"/>
          <w:szCs w:val="24"/>
          <w:lang w:val="ro-RO"/>
        </w:rPr>
        <w:t>ti, am constatat că este un singur du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A6284E" w:rsidRPr="00932B08">
        <w:rPr>
          <w:color w:val="auto"/>
          <w:sz w:val="22"/>
          <w:szCs w:val="24"/>
          <w:lang w:val="ro-RO"/>
        </w:rPr>
        <w:t xml:space="preserve"> la parter</w:t>
      </w:r>
      <w:r w:rsidR="00B730E6" w:rsidRPr="00932B08">
        <w:rPr>
          <w:color w:val="auto"/>
          <w:sz w:val="22"/>
          <w:szCs w:val="24"/>
          <w:lang w:val="ro-RO"/>
        </w:rPr>
        <w:t>,</w:t>
      </w:r>
      <w:r w:rsidR="00A6284E" w:rsidRPr="00932B08">
        <w:rPr>
          <w:color w:val="auto"/>
          <w:sz w:val="22"/>
          <w:szCs w:val="24"/>
          <w:lang w:val="ro-RO"/>
        </w:rPr>
        <w:t xml:space="preserve"> </w:t>
      </w:r>
      <w:r w:rsidR="00845445" w:rsidRPr="00932B08">
        <w:rPr>
          <w:color w:val="auto"/>
          <w:sz w:val="22"/>
          <w:szCs w:val="24"/>
          <w:lang w:val="ro-RO"/>
        </w:rPr>
        <w:t xml:space="preserve">folosit de </w:t>
      </w:r>
      <w:r w:rsidR="00A6284E" w:rsidRPr="00932B08">
        <w:rPr>
          <w:color w:val="auto"/>
          <w:sz w:val="22"/>
          <w:szCs w:val="24"/>
          <w:lang w:val="ro-RO"/>
        </w:rPr>
        <w:t>to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A6284E" w:rsidRPr="00932B08">
        <w:rPr>
          <w:color w:val="auto"/>
          <w:sz w:val="22"/>
          <w:szCs w:val="24"/>
          <w:lang w:val="ro-RO"/>
        </w:rPr>
        <w:t xml:space="preserve">i </w:t>
      </w:r>
      <w:r w:rsidR="00845445" w:rsidRPr="00932B08">
        <w:rPr>
          <w:color w:val="auto"/>
          <w:sz w:val="22"/>
          <w:szCs w:val="24"/>
          <w:lang w:val="ro-RO"/>
        </w:rPr>
        <w:t xml:space="preserve">pe baza unui </w:t>
      </w:r>
      <w:r w:rsidR="00A6284E" w:rsidRPr="00932B08">
        <w:rPr>
          <w:color w:val="auto"/>
          <w:sz w:val="22"/>
          <w:szCs w:val="24"/>
          <w:lang w:val="ro-RO"/>
        </w:rPr>
        <w:t>grafic</w:t>
      </w:r>
      <w:r w:rsidR="00845445" w:rsidRPr="00932B08">
        <w:rPr>
          <w:color w:val="auto"/>
          <w:sz w:val="22"/>
          <w:szCs w:val="24"/>
          <w:lang w:val="ro-RO"/>
        </w:rPr>
        <w:t xml:space="preserve">. </w:t>
      </w:r>
      <w:r w:rsidR="00A6284E" w:rsidRPr="00932B08">
        <w:rPr>
          <w:color w:val="auto"/>
          <w:sz w:val="22"/>
          <w:szCs w:val="24"/>
          <w:lang w:val="ro-RO"/>
        </w:rPr>
        <w:t>Reziden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A6284E" w:rsidRPr="00932B08">
        <w:rPr>
          <w:color w:val="auto"/>
          <w:sz w:val="22"/>
          <w:szCs w:val="24"/>
          <w:lang w:val="ro-RO"/>
        </w:rPr>
        <w:t xml:space="preserve">ii </w:t>
      </w:r>
      <w:r w:rsidR="0036226E" w:rsidRPr="00932B08">
        <w:rPr>
          <w:color w:val="auto"/>
          <w:sz w:val="22"/>
          <w:szCs w:val="24"/>
          <w:lang w:val="ro-RO"/>
        </w:rPr>
        <w:t>s</w:t>
      </w:r>
      <w:r w:rsidR="00B730E6" w:rsidRPr="00932B08">
        <w:rPr>
          <w:color w:val="auto"/>
          <w:sz w:val="22"/>
          <w:szCs w:val="24"/>
          <w:lang w:val="ro-RO"/>
        </w:rPr>
        <w:t>-</w:t>
      </w:r>
      <w:r w:rsidR="0036226E" w:rsidRPr="00932B08">
        <w:rPr>
          <w:color w:val="auto"/>
          <w:sz w:val="22"/>
          <w:szCs w:val="24"/>
          <w:lang w:val="ro-RO"/>
        </w:rPr>
        <w:t>au plâns că e dificil accesul la apă caldă</w:t>
      </w:r>
      <w:r w:rsidR="009C1D73" w:rsidRPr="00932B08">
        <w:rPr>
          <w:color w:val="auto"/>
          <w:sz w:val="22"/>
          <w:szCs w:val="24"/>
          <w:lang w:val="ro-RO"/>
        </w:rPr>
        <w:t>/</w:t>
      </w:r>
      <w:r w:rsidR="0036226E" w:rsidRPr="00932B08">
        <w:rPr>
          <w:color w:val="auto"/>
          <w:sz w:val="22"/>
          <w:szCs w:val="24"/>
          <w:lang w:val="ro-RO"/>
        </w:rPr>
        <w:t>du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9C1D73" w:rsidRPr="00932B08">
        <w:rPr>
          <w:color w:val="auto"/>
          <w:sz w:val="22"/>
          <w:szCs w:val="24"/>
          <w:lang w:val="ro-RO"/>
        </w:rPr>
        <w:t xml:space="preserve">, </w:t>
      </w:r>
      <w:r w:rsidR="00841E89" w:rsidRPr="00932B08">
        <w:rPr>
          <w:color w:val="auto"/>
          <w:sz w:val="22"/>
          <w:szCs w:val="24"/>
          <w:lang w:val="ro-RO"/>
        </w:rPr>
        <w:t>iată de ce</w:t>
      </w:r>
      <w:r w:rsidR="009C1D73" w:rsidRPr="00932B08">
        <w:rPr>
          <w:color w:val="auto"/>
          <w:sz w:val="22"/>
          <w:szCs w:val="24"/>
          <w:lang w:val="ro-RO"/>
        </w:rPr>
        <w:t xml:space="preserve"> majoritatea fac baie în camere.</w:t>
      </w:r>
      <w:r w:rsidR="0036226E" w:rsidRPr="00932B08">
        <w:rPr>
          <w:color w:val="auto"/>
          <w:sz w:val="22"/>
          <w:szCs w:val="24"/>
          <w:lang w:val="ro-RO"/>
        </w:rPr>
        <w:t xml:space="preserve"> La etaj 2 sunt încălzitoare la robinet</w:t>
      </w:r>
      <w:r w:rsidR="00A6284E" w:rsidRPr="00932B08">
        <w:rPr>
          <w:color w:val="auto"/>
          <w:sz w:val="22"/>
          <w:szCs w:val="24"/>
          <w:lang w:val="ro-RO"/>
        </w:rPr>
        <w:t>e</w:t>
      </w:r>
      <w:r w:rsidR="0036226E" w:rsidRPr="00932B08">
        <w:rPr>
          <w:color w:val="auto"/>
          <w:sz w:val="22"/>
          <w:szCs w:val="24"/>
          <w:lang w:val="ro-RO"/>
        </w:rPr>
        <w:t>, dar ele nu fac fa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36226E" w:rsidRPr="00932B08">
        <w:rPr>
          <w:color w:val="auto"/>
          <w:sz w:val="22"/>
          <w:szCs w:val="24"/>
          <w:lang w:val="ro-RO"/>
        </w:rPr>
        <w:t xml:space="preserve">ă. Copii mici nu </w:t>
      </w:r>
      <w:r w:rsidR="00A6284E" w:rsidRPr="00932B08">
        <w:rPr>
          <w:color w:val="auto"/>
          <w:sz w:val="22"/>
          <w:szCs w:val="24"/>
          <w:lang w:val="ro-RO"/>
        </w:rPr>
        <w:t>pot fi du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A6284E" w:rsidRPr="00932B08">
        <w:rPr>
          <w:color w:val="auto"/>
          <w:sz w:val="22"/>
          <w:szCs w:val="24"/>
          <w:lang w:val="ro-RO"/>
        </w:rPr>
        <w:t>i la baia comună de la parter</w:t>
      </w:r>
      <w:r w:rsidR="00CE1091" w:rsidRPr="00932B08">
        <w:rPr>
          <w:color w:val="auto"/>
          <w:sz w:val="22"/>
          <w:szCs w:val="24"/>
          <w:lang w:val="ro-RO"/>
        </w:rPr>
        <w:t xml:space="preserve"> (folosită de circa </w:t>
      </w:r>
      <w:r w:rsidR="00B730E6" w:rsidRPr="00932B08">
        <w:rPr>
          <w:color w:val="auto"/>
          <w:sz w:val="22"/>
          <w:szCs w:val="24"/>
          <w:lang w:val="ro-RO"/>
        </w:rPr>
        <w:t xml:space="preserve">50 persoane plasate în centru) </w:t>
      </w:r>
      <w:r w:rsidR="00CE1091" w:rsidRPr="00932B08">
        <w:rPr>
          <w:color w:val="auto"/>
          <w:sz w:val="22"/>
          <w:szCs w:val="24"/>
          <w:lang w:val="ro-RO"/>
        </w:rPr>
        <w:t xml:space="preserve">din </w:t>
      </w:r>
      <w:r w:rsidR="0036226E" w:rsidRPr="00932B08">
        <w:rPr>
          <w:color w:val="auto"/>
          <w:sz w:val="22"/>
          <w:szCs w:val="24"/>
          <w:lang w:val="ro-RO"/>
        </w:rPr>
        <w:t>considerente igienice. De asemenea</w:t>
      </w:r>
      <w:r w:rsidR="00B730E6" w:rsidRPr="00932B08">
        <w:rPr>
          <w:color w:val="auto"/>
          <w:sz w:val="22"/>
          <w:szCs w:val="24"/>
          <w:lang w:val="ro-RO"/>
        </w:rPr>
        <w:t>,</w:t>
      </w:r>
      <w:r w:rsidR="0036226E" w:rsidRPr="00932B08">
        <w:rPr>
          <w:color w:val="auto"/>
          <w:sz w:val="22"/>
          <w:szCs w:val="24"/>
          <w:lang w:val="ro-RO"/>
        </w:rPr>
        <w:t xml:space="preserve"> </w:t>
      </w:r>
      <w:r w:rsidR="00B730E6" w:rsidRPr="00932B08">
        <w:rPr>
          <w:color w:val="auto"/>
          <w:sz w:val="22"/>
          <w:szCs w:val="24"/>
          <w:lang w:val="ro-RO"/>
        </w:rPr>
        <w:t>persoanele intervievate</w:t>
      </w:r>
      <w:r w:rsidR="0036226E" w:rsidRPr="00932B08">
        <w:rPr>
          <w:color w:val="auto"/>
          <w:sz w:val="22"/>
          <w:szCs w:val="24"/>
          <w:lang w:val="ro-RO"/>
        </w:rPr>
        <w:t xml:space="preserve"> cred că </w:t>
      </w:r>
      <w:r w:rsidR="00B730E6" w:rsidRPr="00932B08">
        <w:rPr>
          <w:color w:val="auto"/>
          <w:sz w:val="22"/>
          <w:szCs w:val="24"/>
          <w:lang w:val="ro-RO"/>
        </w:rPr>
        <w:t xml:space="preserve">perioada de iarnă va fi dificilă </w:t>
      </w:r>
      <w:r w:rsidR="0036226E" w:rsidRPr="00932B08">
        <w:rPr>
          <w:color w:val="auto"/>
          <w:sz w:val="22"/>
          <w:szCs w:val="24"/>
          <w:lang w:val="ro-RO"/>
        </w:rPr>
        <w:t>pentru copii</w:t>
      </w:r>
      <w:r w:rsidR="00B730E6" w:rsidRPr="00932B08">
        <w:rPr>
          <w:color w:val="auto"/>
          <w:sz w:val="22"/>
          <w:szCs w:val="24"/>
          <w:lang w:val="ro-RO"/>
        </w:rPr>
        <w:t>, deoarece, urcând pe scări după baie,</w:t>
      </w:r>
      <w:r w:rsidR="00E879EC" w:rsidRPr="00932B08">
        <w:rPr>
          <w:color w:val="auto"/>
          <w:sz w:val="22"/>
          <w:szCs w:val="24"/>
          <w:lang w:val="ro-RO"/>
        </w:rPr>
        <w:t xml:space="preserve"> pot răci</w:t>
      </w:r>
      <w:r w:rsidR="00CE1091" w:rsidRPr="00932B08">
        <w:rPr>
          <w:color w:val="auto"/>
          <w:sz w:val="22"/>
          <w:szCs w:val="24"/>
          <w:lang w:val="ro-RO"/>
        </w:rPr>
        <w:t>.</w:t>
      </w:r>
      <w:r w:rsidR="0036226E" w:rsidRPr="00932B08">
        <w:rPr>
          <w:color w:val="auto"/>
          <w:sz w:val="22"/>
          <w:szCs w:val="24"/>
          <w:lang w:val="ro-RO"/>
        </w:rPr>
        <w:t xml:space="preserve"> </w:t>
      </w:r>
    </w:p>
    <w:p w14:paraId="15986280" w14:textId="5A01B3F1" w:rsidR="00A41961" w:rsidRPr="00932B08" w:rsidRDefault="00924FC8" w:rsidP="00CF7BCB">
      <w:pPr>
        <w:pStyle w:val="Graphbullet"/>
        <w:spacing w:after="240" w:line="276" w:lineRule="auto"/>
        <w:ind w:left="284"/>
        <w:jc w:val="both"/>
        <w:rPr>
          <w:color w:val="auto"/>
          <w:sz w:val="22"/>
          <w:szCs w:val="24"/>
          <w:lang w:val="ro-RO"/>
        </w:rPr>
      </w:pPr>
      <w:r w:rsidRPr="00932B08">
        <w:rPr>
          <w:b/>
          <w:bCs/>
          <w:color w:val="auto"/>
          <w:sz w:val="22"/>
          <w:szCs w:val="24"/>
          <w:lang w:val="ro-RO"/>
        </w:rPr>
        <w:t xml:space="preserve">Persoanele preferă să stea în comunitate, dar nu sunt în stare să achite costurile pentru închiriere 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ș</w:t>
      </w:r>
      <w:r w:rsidRPr="00932B08">
        <w:rPr>
          <w:b/>
          <w:bCs/>
          <w:color w:val="auto"/>
          <w:sz w:val="22"/>
          <w:szCs w:val="24"/>
          <w:lang w:val="ro-RO"/>
        </w:rPr>
        <w:t xml:space="preserve">i servicii comunale. </w:t>
      </w:r>
      <w:r w:rsidR="00A14C6C" w:rsidRPr="00932B08">
        <w:rPr>
          <w:b/>
          <w:bCs/>
          <w:color w:val="auto"/>
          <w:sz w:val="22"/>
          <w:lang w:val="ro-RO"/>
        </w:rPr>
        <w:t>Persoanele care stau în locuin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A14C6C" w:rsidRPr="00932B08">
        <w:rPr>
          <w:b/>
          <w:bCs/>
          <w:color w:val="auto"/>
          <w:sz w:val="22"/>
          <w:lang w:val="ro-RO"/>
        </w:rPr>
        <w:t>e închiriate se confruntă cu dificultă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A14C6C" w:rsidRPr="00932B08">
        <w:rPr>
          <w:b/>
          <w:bCs/>
          <w:color w:val="auto"/>
          <w:sz w:val="22"/>
          <w:lang w:val="ro-RO"/>
        </w:rPr>
        <w:t xml:space="preserve">i semnificative în perioada de iarnă pentru plata serviciilor pentru sursele energetice. </w:t>
      </w:r>
      <w:r w:rsidR="00A14C6C" w:rsidRPr="00932B08">
        <w:rPr>
          <w:color w:val="auto"/>
          <w:sz w:val="22"/>
          <w:lang w:val="ro-RO"/>
        </w:rPr>
        <w:t>Din numărul total de persoane care au apelat la suportul CDPD</w:t>
      </w:r>
      <w:r w:rsidR="00B730E6" w:rsidRPr="00932B08">
        <w:rPr>
          <w:color w:val="auto"/>
          <w:sz w:val="22"/>
          <w:lang w:val="ro-RO"/>
        </w:rPr>
        <w:t>,</w:t>
      </w:r>
      <w:r w:rsidR="00A14C6C" w:rsidRPr="00932B08">
        <w:rPr>
          <w:color w:val="auto"/>
          <w:sz w:val="22"/>
          <w:lang w:val="ro-RO"/>
        </w:rPr>
        <w:t xml:space="preserve"> 4% au solicitat asisten</w:t>
      </w:r>
      <w:r w:rsidR="00CC736A" w:rsidRPr="00932B08">
        <w:rPr>
          <w:color w:val="auto"/>
          <w:sz w:val="22"/>
          <w:lang w:val="ro-RO"/>
        </w:rPr>
        <w:t>ț</w:t>
      </w:r>
      <w:r w:rsidR="00A14C6C" w:rsidRPr="00932B08">
        <w:rPr>
          <w:color w:val="auto"/>
          <w:sz w:val="22"/>
          <w:lang w:val="ro-RO"/>
        </w:rPr>
        <w:t>ă pentru identificarea unui loc de trai sau îmbunătă</w:t>
      </w:r>
      <w:r w:rsidR="00CC736A" w:rsidRPr="00932B08">
        <w:rPr>
          <w:color w:val="auto"/>
          <w:sz w:val="22"/>
          <w:lang w:val="ro-RO"/>
        </w:rPr>
        <w:t>ț</w:t>
      </w:r>
      <w:r w:rsidR="00A14C6C" w:rsidRPr="00932B08">
        <w:rPr>
          <w:color w:val="auto"/>
          <w:sz w:val="22"/>
          <w:lang w:val="ro-RO"/>
        </w:rPr>
        <w:t>irea condi</w:t>
      </w:r>
      <w:r w:rsidR="00CC736A" w:rsidRPr="00932B08">
        <w:rPr>
          <w:color w:val="auto"/>
          <w:sz w:val="22"/>
          <w:lang w:val="ro-RO"/>
        </w:rPr>
        <w:t>ț</w:t>
      </w:r>
      <w:r w:rsidR="00A14C6C" w:rsidRPr="00932B08">
        <w:rPr>
          <w:color w:val="auto"/>
          <w:sz w:val="22"/>
          <w:lang w:val="ro-RO"/>
        </w:rPr>
        <w:t xml:space="preserve">iilor de locuit. Unele persoane au solicitat să fie ajutate să fie plasate în CPTR pentru că nu vor fi în stare să achite serviciile pentru perioada rece a anului. </w:t>
      </w:r>
    </w:p>
    <w:p w14:paraId="039F53DD" w14:textId="182C24BD" w:rsidR="003D7B36" w:rsidRPr="00932B08" w:rsidRDefault="003D7B36" w:rsidP="008F09F4">
      <w:pPr>
        <w:pStyle w:val="Graphbullet"/>
        <w:numPr>
          <w:ilvl w:val="0"/>
          <w:numId w:val="0"/>
        </w:numPr>
        <w:spacing w:after="240" w:line="276" w:lineRule="auto"/>
        <w:ind w:left="284"/>
        <w:jc w:val="both"/>
        <w:rPr>
          <w:color w:val="auto"/>
          <w:sz w:val="22"/>
          <w:szCs w:val="24"/>
          <w:lang w:val="ro-RO"/>
        </w:rPr>
      </w:pPr>
      <w:r w:rsidRPr="00932B08">
        <w:rPr>
          <w:color w:val="auto"/>
          <w:sz w:val="22"/>
          <w:szCs w:val="24"/>
          <w:lang w:val="ro-RO"/>
        </w:rPr>
        <w:t xml:space="preserve">Conform raportului </w:t>
      </w:r>
      <w:proofErr w:type="spellStart"/>
      <w:r w:rsidRPr="00932B08">
        <w:rPr>
          <w:color w:val="auto"/>
          <w:sz w:val="22"/>
          <w:szCs w:val="24"/>
          <w:lang w:val="ro-RO"/>
        </w:rPr>
        <w:t>Help</w:t>
      </w:r>
      <w:proofErr w:type="spellEnd"/>
      <w:r w:rsidRPr="00932B08">
        <w:rPr>
          <w:color w:val="auto"/>
          <w:sz w:val="22"/>
          <w:szCs w:val="24"/>
          <w:lang w:val="ro-RO"/>
        </w:rPr>
        <w:t xml:space="preserve"> </w:t>
      </w:r>
      <w:proofErr w:type="spellStart"/>
      <w:r w:rsidRPr="00932B08">
        <w:rPr>
          <w:color w:val="auto"/>
          <w:sz w:val="22"/>
          <w:szCs w:val="24"/>
          <w:lang w:val="ro-RO"/>
        </w:rPr>
        <w:t>Age</w:t>
      </w:r>
      <w:proofErr w:type="spellEnd"/>
      <w:r w:rsidRPr="00932B08">
        <w:rPr>
          <w:color w:val="auto"/>
          <w:sz w:val="22"/>
          <w:szCs w:val="24"/>
          <w:lang w:val="ro-RO"/>
        </w:rPr>
        <w:t>, 27% dintre persoanele în vârstă chestionate</w:t>
      </w:r>
      <w:r w:rsidR="00F94D3F" w:rsidRPr="00932B08">
        <w:rPr>
          <w:color w:val="auto"/>
          <w:sz w:val="22"/>
          <w:szCs w:val="24"/>
          <w:lang w:val="ro-RO"/>
        </w:rPr>
        <w:t>,</w:t>
      </w:r>
      <w:r w:rsidRPr="00932B08">
        <w:rPr>
          <w:color w:val="auto"/>
          <w:sz w:val="22"/>
          <w:szCs w:val="24"/>
          <w:lang w:val="ro-RO"/>
        </w:rPr>
        <w:t xml:space="preserve"> care locuiesc în comunitate</w:t>
      </w:r>
      <w:r w:rsidR="00F94D3F" w:rsidRPr="00932B08">
        <w:rPr>
          <w:color w:val="auto"/>
          <w:sz w:val="22"/>
          <w:szCs w:val="24"/>
          <w:lang w:val="ro-RO"/>
        </w:rPr>
        <w:t xml:space="preserve">, au raportat că </w:t>
      </w:r>
      <w:r w:rsidRPr="00932B08">
        <w:rPr>
          <w:color w:val="auto"/>
          <w:sz w:val="22"/>
          <w:szCs w:val="24"/>
          <w:lang w:val="ro-RO"/>
        </w:rPr>
        <w:t xml:space="preserve">plătesc chirie pentru cazarea </w:t>
      </w:r>
      <w:r w:rsidR="00F94D3F" w:rsidRPr="00932B08">
        <w:rPr>
          <w:color w:val="auto"/>
          <w:sz w:val="22"/>
          <w:szCs w:val="24"/>
          <w:lang w:val="ro-RO"/>
        </w:rPr>
        <w:t>lor. Trebuie remarcat faptul că</w:t>
      </w:r>
      <w:r w:rsidRPr="00932B08">
        <w:rPr>
          <w:color w:val="auto"/>
          <w:sz w:val="22"/>
          <w:szCs w:val="24"/>
          <w:lang w:val="ro-RO"/>
        </w:rPr>
        <w:t xml:space="preserve"> acest lucru nu </w:t>
      </w:r>
      <w:r w:rsidR="008F09F4" w:rsidRPr="00932B08">
        <w:rPr>
          <w:color w:val="auto"/>
          <w:sz w:val="22"/>
          <w:szCs w:val="24"/>
          <w:lang w:val="ro-RO"/>
        </w:rPr>
        <w:t>poate fi</w:t>
      </w:r>
      <w:r w:rsidRPr="00932B08">
        <w:rPr>
          <w:color w:val="auto"/>
          <w:sz w:val="22"/>
          <w:szCs w:val="24"/>
          <w:lang w:val="ro-RO"/>
        </w:rPr>
        <w:t xml:space="preserve"> aplica</w:t>
      </w:r>
      <w:r w:rsidR="008F09F4" w:rsidRPr="00932B08">
        <w:rPr>
          <w:color w:val="auto"/>
          <w:sz w:val="22"/>
          <w:szCs w:val="24"/>
          <w:lang w:val="ro-RO"/>
        </w:rPr>
        <w:t>t</w:t>
      </w:r>
      <w:r w:rsidRPr="00932B08">
        <w:rPr>
          <w:color w:val="auto"/>
          <w:sz w:val="22"/>
          <w:szCs w:val="24"/>
          <w:lang w:val="ro-RO"/>
        </w:rPr>
        <w:t xml:space="preserve"> pentru cei care locuiesc în apartamente închiriate. Unii dintre cei (14%) care trăiesc cu rudele sau prietenii plătesc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Pr="00932B08">
        <w:rPr>
          <w:color w:val="auto"/>
          <w:sz w:val="22"/>
          <w:szCs w:val="24"/>
          <w:lang w:val="ro-RO"/>
        </w:rPr>
        <w:t>i ei chirie. În plus, 20% dintre persoanele în vârstă</w:t>
      </w:r>
      <w:r w:rsidR="00F94D3F" w:rsidRPr="00932B08">
        <w:rPr>
          <w:color w:val="auto"/>
          <w:sz w:val="22"/>
          <w:szCs w:val="24"/>
          <w:lang w:val="ro-RO"/>
        </w:rPr>
        <w:t>, cazate</w:t>
      </w:r>
      <w:r w:rsidRPr="00932B08">
        <w:rPr>
          <w:color w:val="auto"/>
          <w:sz w:val="22"/>
          <w:szCs w:val="24"/>
          <w:lang w:val="ro-RO"/>
        </w:rPr>
        <w:t xml:space="preserve"> în</w:t>
      </w:r>
      <w:r w:rsidR="001B45E9" w:rsidRPr="00932B08">
        <w:rPr>
          <w:color w:val="auto"/>
          <w:sz w:val="22"/>
          <w:szCs w:val="24"/>
          <w:lang w:val="ro-RO"/>
        </w:rPr>
        <w:t xml:space="preserve"> </w:t>
      </w:r>
      <w:r w:rsidR="00F94D3F" w:rsidRPr="00932B08">
        <w:rPr>
          <w:color w:val="auto"/>
          <w:sz w:val="22"/>
          <w:szCs w:val="24"/>
          <w:lang w:val="ro-RO"/>
        </w:rPr>
        <w:t>comunitate</w:t>
      </w:r>
      <w:r w:rsidRPr="00932B08">
        <w:rPr>
          <w:color w:val="auto"/>
          <w:sz w:val="22"/>
          <w:szCs w:val="24"/>
          <w:lang w:val="ro-RO"/>
        </w:rPr>
        <w:t xml:space="preserve"> a</w:t>
      </w:r>
      <w:r w:rsidR="00F94D3F" w:rsidRPr="00932B08">
        <w:rPr>
          <w:color w:val="auto"/>
          <w:sz w:val="22"/>
          <w:szCs w:val="24"/>
          <w:lang w:val="ro-RO"/>
        </w:rPr>
        <w:t>u</w:t>
      </w:r>
      <w:r w:rsidRPr="00932B08">
        <w:rPr>
          <w:color w:val="auto"/>
          <w:sz w:val="22"/>
          <w:szCs w:val="24"/>
          <w:lang w:val="ro-RO"/>
        </w:rPr>
        <w:t xml:space="preserve"> ra</w:t>
      </w:r>
      <w:r w:rsidR="00F94D3F" w:rsidRPr="00932B08">
        <w:rPr>
          <w:color w:val="auto"/>
          <w:sz w:val="22"/>
          <w:szCs w:val="24"/>
          <w:lang w:val="ro-RO"/>
        </w:rPr>
        <w:t>portat că nu pot plăti chiria. Î</w:t>
      </w:r>
      <w:r w:rsidRPr="00932B08">
        <w:rPr>
          <w:color w:val="auto"/>
          <w:sz w:val="22"/>
          <w:szCs w:val="24"/>
          <w:lang w:val="ro-RO"/>
        </w:rPr>
        <w:t>n unele cazuri, acest lucru poate duce la omiterea plă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 xml:space="preserve">ilor, iar în alte </w:t>
      </w:r>
      <w:r w:rsidRPr="00932B08">
        <w:rPr>
          <w:color w:val="auto"/>
          <w:sz w:val="22"/>
          <w:szCs w:val="24"/>
          <w:lang w:val="ro-RO"/>
        </w:rPr>
        <w:lastRenderedPageBreak/>
        <w:t xml:space="preserve">cazuri, persoanele în vârstă </w:t>
      </w:r>
      <w:r w:rsidR="00F94D3F" w:rsidRPr="00932B08">
        <w:rPr>
          <w:color w:val="auto"/>
          <w:sz w:val="22"/>
          <w:szCs w:val="24"/>
          <w:lang w:val="ro-RO"/>
        </w:rPr>
        <w:t>ar prefera</w:t>
      </w:r>
      <w:r w:rsidRPr="00932B08">
        <w:rPr>
          <w:color w:val="auto"/>
          <w:sz w:val="22"/>
          <w:szCs w:val="24"/>
          <w:lang w:val="ro-RO"/>
        </w:rPr>
        <w:t xml:space="preserve"> să contribuie </w:t>
      </w:r>
      <w:r w:rsidR="00924FC8" w:rsidRPr="00932B08">
        <w:rPr>
          <w:color w:val="auto"/>
          <w:sz w:val="22"/>
          <w:szCs w:val="24"/>
          <w:lang w:val="ro-RO"/>
        </w:rPr>
        <w:t xml:space="preserve">pentru </w:t>
      </w:r>
      <w:r w:rsidR="00F94D3F" w:rsidRPr="00932B08">
        <w:rPr>
          <w:color w:val="auto"/>
          <w:sz w:val="22"/>
          <w:szCs w:val="24"/>
          <w:lang w:val="ro-RO"/>
        </w:rPr>
        <w:t xml:space="preserve">achitarea </w:t>
      </w:r>
      <w:r w:rsidR="00924FC8" w:rsidRPr="00932B08">
        <w:rPr>
          <w:color w:val="auto"/>
          <w:sz w:val="22"/>
          <w:szCs w:val="24"/>
          <w:lang w:val="ro-RO"/>
        </w:rPr>
        <w:t>locuin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987E39" w:rsidRPr="00932B08">
        <w:rPr>
          <w:color w:val="auto"/>
          <w:sz w:val="22"/>
          <w:szCs w:val="24"/>
          <w:lang w:val="ro-RO"/>
        </w:rPr>
        <w:t>ei</w:t>
      </w:r>
      <w:r w:rsidR="00924FC8" w:rsidRPr="00932B08">
        <w:rPr>
          <w:color w:val="auto"/>
          <w:sz w:val="22"/>
          <w:szCs w:val="24"/>
          <w:lang w:val="ro-RO"/>
        </w:rPr>
        <w:t xml:space="preserve"> </w:t>
      </w:r>
      <w:r w:rsidR="00F94D3F" w:rsidRPr="00932B08">
        <w:rPr>
          <w:color w:val="auto"/>
          <w:sz w:val="22"/>
          <w:szCs w:val="24"/>
          <w:lang w:val="ro-RO"/>
        </w:rPr>
        <w:t>prietenilor sau membrilor</w:t>
      </w:r>
      <w:r w:rsidRPr="00932B08">
        <w:rPr>
          <w:color w:val="auto"/>
          <w:sz w:val="22"/>
          <w:szCs w:val="24"/>
          <w:lang w:val="ro-RO"/>
        </w:rPr>
        <w:t xml:space="preserve"> familiei care îi găzduiesc, dar le lipsesc resurse</w:t>
      </w:r>
      <w:r w:rsidR="00F94D3F" w:rsidRPr="00932B08">
        <w:rPr>
          <w:color w:val="auto"/>
          <w:sz w:val="22"/>
          <w:szCs w:val="24"/>
          <w:lang w:val="ro-RO"/>
        </w:rPr>
        <w:t xml:space="preserve"> materiale</w:t>
      </w:r>
      <w:r w:rsidRPr="00932B08">
        <w:rPr>
          <w:color w:val="auto"/>
          <w:sz w:val="22"/>
          <w:szCs w:val="24"/>
          <w:lang w:val="ro-RO"/>
        </w:rPr>
        <w:t xml:space="preserve"> pentru a putea face acest lucru.</w:t>
      </w:r>
      <w:r w:rsidR="001B45E9" w:rsidRPr="00932B08">
        <w:rPr>
          <w:rStyle w:val="FootnoteReference"/>
          <w:color w:val="auto"/>
          <w:sz w:val="22"/>
          <w:szCs w:val="24"/>
          <w:lang w:val="ro-RO"/>
        </w:rPr>
        <w:footnoteReference w:id="23"/>
      </w:r>
    </w:p>
    <w:p w14:paraId="4C7C6FFE" w14:textId="49F429BB" w:rsidR="00C12947" w:rsidRPr="00932B08" w:rsidRDefault="00C12947" w:rsidP="00CF7BCB">
      <w:pPr>
        <w:pStyle w:val="Graphbullet"/>
        <w:spacing w:after="240" w:line="276" w:lineRule="auto"/>
        <w:ind w:left="284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szCs w:val="24"/>
          <w:lang w:val="ro-RO"/>
        </w:rPr>
        <w:t>CPTR nu mai sunt o solu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ie de plasament temporară, deoarece majoritatea persoanelor se află aici pentru o perioadă îndelungată, unele chiar de la sosirea în Moldova.</w:t>
      </w:r>
      <w:r w:rsidRPr="00932B08">
        <w:rPr>
          <w:color w:val="auto"/>
          <w:sz w:val="22"/>
          <w:szCs w:val="24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CPTR sunt o op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iune de lungă durată de plasament pentru persoanele refugiate. Durata medie de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edere pen</w:t>
      </w:r>
      <w:r w:rsidR="00987E39" w:rsidRPr="00932B08">
        <w:rPr>
          <w:color w:val="auto"/>
          <w:sz w:val="22"/>
          <w:lang w:val="ro-RO"/>
        </w:rPr>
        <w:t>tru 89% dintre persoane în CPTR</w:t>
      </w:r>
      <w:r w:rsidRPr="00932B08">
        <w:rPr>
          <w:color w:val="auto"/>
          <w:sz w:val="22"/>
          <w:lang w:val="ro-RO"/>
        </w:rPr>
        <w:t xml:space="preserve"> depă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e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te 3 luni. Multe dintre ele se află aici de la sosirea în Moldova.</w:t>
      </w:r>
    </w:p>
    <w:p w14:paraId="047EDA23" w14:textId="37C2F807" w:rsidR="00C12947" w:rsidRPr="00932B08" w:rsidRDefault="005B04E6" w:rsidP="00CF7BCB">
      <w:pPr>
        <w:pStyle w:val="Graphbullet"/>
        <w:numPr>
          <w:ilvl w:val="0"/>
          <w:numId w:val="0"/>
        </w:numPr>
        <w:spacing w:after="240" w:line="276" w:lineRule="auto"/>
        <w:ind w:left="284"/>
        <w:jc w:val="both"/>
        <w:rPr>
          <w:color w:val="auto"/>
          <w:sz w:val="22"/>
          <w:szCs w:val="24"/>
          <w:lang w:val="ro-RO"/>
        </w:rPr>
      </w:pPr>
      <w:r w:rsidRPr="00932B08">
        <w:rPr>
          <w:color w:val="auto"/>
          <w:sz w:val="22"/>
          <w:szCs w:val="24"/>
          <w:lang w:val="ro-RO"/>
        </w:rPr>
        <w:t xml:space="preserve">Din acest motiv, </w:t>
      </w:r>
      <w:r w:rsidR="00C12947" w:rsidRPr="00932B08">
        <w:rPr>
          <w:color w:val="auto"/>
          <w:sz w:val="22"/>
          <w:szCs w:val="24"/>
          <w:lang w:val="ro-RO"/>
        </w:rPr>
        <w:t>re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12947" w:rsidRPr="00932B08">
        <w:rPr>
          <w:color w:val="auto"/>
          <w:sz w:val="22"/>
          <w:szCs w:val="24"/>
          <w:lang w:val="ro-RO"/>
        </w:rPr>
        <w:t>eaua centrelor de plasament pentru grupurile vulnerabile ar trebui regândită, astfel ca aceste centre să ofere servicii mai bune (cazare, alimenta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12947" w:rsidRPr="00932B08">
        <w:rPr>
          <w:color w:val="auto"/>
          <w:sz w:val="22"/>
          <w:szCs w:val="24"/>
          <w:lang w:val="ro-RO"/>
        </w:rPr>
        <w:t xml:space="preserve">ie, apă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C12947" w:rsidRPr="00932B08">
        <w:rPr>
          <w:color w:val="auto"/>
          <w:sz w:val="22"/>
          <w:szCs w:val="24"/>
          <w:lang w:val="ro-RO"/>
        </w:rPr>
        <w:t>i sanita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12947" w:rsidRPr="00932B08">
        <w:rPr>
          <w:color w:val="auto"/>
          <w:sz w:val="22"/>
          <w:szCs w:val="24"/>
          <w:lang w:val="ro-RO"/>
        </w:rPr>
        <w:t>ie), clădirile să fie mai accesibile persoanelor cu dizabilită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12947" w:rsidRPr="00932B08">
        <w:rPr>
          <w:color w:val="auto"/>
          <w:sz w:val="22"/>
          <w:szCs w:val="24"/>
          <w:lang w:val="ro-RO"/>
        </w:rPr>
        <w:t>i, să fie amplasate în loca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ii care</w:t>
      </w:r>
      <w:r w:rsidR="00C12947" w:rsidRPr="00932B08">
        <w:rPr>
          <w:color w:val="auto"/>
          <w:sz w:val="22"/>
          <w:szCs w:val="24"/>
          <w:lang w:val="ro-RO"/>
        </w:rPr>
        <w:t xml:space="preserve"> să ofere acces la transport</w:t>
      </w:r>
      <w:r w:rsidRPr="00932B08">
        <w:rPr>
          <w:color w:val="auto"/>
          <w:sz w:val="22"/>
          <w:szCs w:val="24"/>
          <w:lang w:val="ro-RO"/>
        </w:rPr>
        <w:t xml:space="preserve"> public, la servicii</w:t>
      </w:r>
      <w:r w:rsidR="00C12947" w:rsidRPr="00932B08">
        <w:rPr>
          <w:color w:val="auto"/>
          <w:sz w:val="22"/>
          <w:szCs w:val="24"/>
          <w:lang w:val="ro-RO"/>
        </w:rPr>
        <w:t xml:space="preserve"> din comunitate, educa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12947" w:rsidRPr="00932B08">
        <w:rPr>
          <w:color w:val="auto"/>
          <w:sz w:val="22"/>
          <w:szCs w:val="24"/>
          <w:lang w:val="ro-RO"/>
        </w:rPr>
        <w:t>ie, angajare, servicii medicale etc.</w:t>
      </w:r>
      <w:r w:rsidRPr="00932B08">
        <w:rPr>
          <w:color w:val="auto"/>
          <w:sz w:val="22"/>
          <w:szCs w:val="24"/>
          <w:lang w:val="ro-RO"/>
        </w:rPr>
        <w:t xml:space="preserve"> Alternativ ar trebui</w:t>
      </w:r>
      <w:r w:rsidR="00C2588B" w:rsidRPr="00932B08">
        <w:rPr>
          <w:color w:val="auto"/>
          <w:sz w:val="22"/>
          <w:szCs w:val="24"/>
          <w:lang w:val="ro-RO"/>
        </w:rPr>
        <w:t xml:space="preserve"> analizat</w:t>
      </w:r>
      <w:r w:rsidRPr="00932B08">
        <w:rPr>
          <w:color w:val="auto"/>
          <w:sz w:val="22"/>
          <w:szCs w:val="24"/>
          <w:lang w:val="ro-RO"/>
        </w:rPr>
        <w:t>ă</w:t>
      </w:r>
      <w:r w:rsidR="00C2588B" w:rsidRPr="00932B08">
        <w:rPr>
          <w:color w:val="auto"/>
          <w:sz w:val="22"/>
          <w:szCs w:val="24"/>
          <w:lang w:val="ro-RO"/>
        </w:rPr>
        <w:t xml:space="preserve"> posibilitate</w:t>
      </w:r>
      <w:r w:rsidRPr="00932B08">
        <w:rPr>
          <w:color w:val="auto"/>
          <w:sz w:val="22"/>
          <w:szCs w:val="24"/>
          <w:lang w:val="ro-RO"/>
        </w:rPr>
        <w:t>a</w:t>
      </w:r>
      <w:r w:rsidR="00C2588B" w:rsidRPr="00932B08">
        <w:rPr>
          <w:color w:val="auto"/>
          <w:sz w:val="22"/>
          <w:szCs w:val="24"/>
          <w:lang w:val="ro-RO"/>
        </w:rPr>
        <w:t xml:space="preserve"> suportului pentru închiriere</w:t>
      </w:r>
      <w:r w:rsidRPr="00932B08">
        <w:rPr>
          <w:color w:val="auto"/>
          <w:sz w:val="22"/>
          <w:szCs w:val="24"/>
          <w:lang w:val="ro-RO"/>
        </w:rPr>
        <w:t>a</w:t>
      </w:r>
      <w:r w:rsidR="00C2588B" w:rsidRPr="00932B08">
        <w:rPr>
          <w:color w:val="auto"/>
          <w:sz w:val="22"/>
          <w:szCs w:val="24"/>
          <w:lang w:val="ro-RO"/>
        </w:rPr>
        <w:t xml:space="preserve"> de locuin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2588B" w:rsidRPr="00932B08">
        <w:rPr>
          <w:color w:val="auto"/>
          <w:sz w:val="22"/>
          <w:szCs w:val="24"/>
          <w:lang w:val="ro-RO"/>
        </w:rPr>
        <w:t>e în comunitate pentru grupurile vulnerabile.</w:t>
      </w:r>
    </w:p>
    <w:p w14:paraId="1183173B" w14:textId="40DFF4C6" w:rsidR="00C12947" w:rsidRPr="00932B08" w:rsidRDefault="00C12947" w:rsidP="00CF7BCB">
      <w:pPr>
        <w:pStyle w:val="Graphbullet"/>
        <w:spacing w:after="240" w:line="276" w:lineRule="auto"/>
        <w:ind w:left="284"/>
        <w:jc w:val="both"/>
        <w:rPr>
          <w:b/>
          <w:bCs/>
          <w:color w:val="auto"/>
          <w:sz w:val="22"/>
          <w:szCs w:val="24"/>
          <w:lang w:val="ro-RO"/>
        </w:rPr>
      </w:pPr>
      <w:r w:rsidRPr="00932B08">
        <w:rPr>
          <w:b/>
          <w:bCs/>
          <w:color w:val="auto"/>
          <w:sz w:val="22"/>
          <w:szCs w:val="24"/>
          <w:lang w:val="ro-RO"/>
        </w:rPr>
        <w:t>Procedura de finan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are din bugetul de stat a cheltuielilor CPTR administrate de organiza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ii necomerciale este prea greoaie, din care motiv mai multe organiza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ii necomerciale au renun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 xml:space="preserve">at la cooperarea cu MMPS 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ș</w:t>
      </w:r>
      <w:r w:rsidRPr="00932B08">
        <w:rPr>
          <w:b/>
          <w:bCs/>
          <w:color w:val="auto"/>
          <w:sz w:val="22"/>
          <w:szCs w:val="24"/>
          <w:lang w:val="ro-RO"/>
        </w:rPr>
        <w:t>i se bazează pe suportul din partea organiza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iilor interna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 xml:space="preserve">ionale 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ș</w:t>
      </w:r>
      <w:r w:rsidRPr="00932B08">
        <w:rPr>
          <w:b/>
          <w:bCs/>
          <w:color w:val="auto"/>
          <w:sz w:val="22"/>
          <w:szCs w:val="24"/>
          <w:lang w:val="ro-RO"/>
        </w:rPr>
        <w:t xml:space="preserve">i donatorilor proprii. </w:t>
      </w:r>
    </w:p>
    <w:p w14:paraId="6E063934" w14:textId="3F21272F" w:rsidR="006065C9" w:rsidRPr="00932B08" w:rsidRDefault="0010151B" w:rsidP="00714CBB">
      <w:pPr>
        <w:pStyle w:val="Graphbullet"/>
        <w:numPr>
          <w:ilvl w:val="0"/>
          <w:numId w:val="0"/>
        </w:numPr>
        <w:spacing w:after="240" w:line="276" w:lineRule="auto"/>
        <w:ind w:left="284"/>
        <w:jc w:val="both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CPRT beneficiază de suportul organiza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iilor interna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ionale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MMPS/ANAS. </w:t>
      </w:r>
      <w:r w:rsidR="00243DA1" w:rsidRPr="00932B08">
        <w:rPr>
          <w:color w:val="auto"/>
          <w:sz w:val="22"/>
          <w:lang w:val="ro-RO"/>
        </w:rPr>
        <w:t>În cadrul interviurilor realizate, ni s-a comunicat că p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rocedura de finan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are a activită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ii centrelor pentru refugia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i este greoaie, multe ONG-uri au renun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at de a solicita compensarea cheltuielilor</w:t>
      </w:r>
      <w:r w:rsidR="00B87426" w:rsidRPr="00932B08">
        <w:rPr>
          <w:rStyle w:val="Bold"/>
          <w:b w:val="0"/>
          <w:bCs w:val="0"/>
          <w:color w:val="auto"/>
          <w:sz w:val="22"/>
          <w:lang w:val="ro-RO"/>
        </w:rPr>
        <w:t>,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de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i continuă să cazeze refugia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i înce</w:t>
      </w:r>
      <w:r w:rsidR="00B87426" w:rsidRPr="00932B08">
        <w:rPr>
          <w:rStyle w:val="Bold"/>
          <w:b w:val="0"/>
          <w:bCs w:val="0"/>
          <w:color w:val="auto"/>
          <w:sz w:val="22"/>
          <w:lang w:val="ro-RO"/>
        </w:rPr>
        <w:t>rcând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să se descurce din cont propriu.</w:t>
      </w:r>
      <w:r w:rsidR="006065C9" w:rsidRPr="00932B08">
        <w:rPr>
          <w:color w:val="auto"/>
          <w:sz w:val="22"/>
          <w:lang w:val="ro-RO"/>
        </w:rPr>
        <w:t xml:space="preserve"> În prezent majoritatea cheltuielilor de între</w:t>
      </w:r>
      <w:r w:rsidR="00CC736A" w:rsidRPr="00932B08">
        <w:rPr>
          <w:color w:val="auto"/>
          <w:sz w:val="22"/>
          <w:lang w:val="ro-RO"/>
        </w:rPr>
        <w:t>ț</w:t>
      </w:r>
      <w:r w:rsidR="006065C9" w:rsidRPr="00932B08">
        <w:rPr>
          <w:color w:val="auto"/>
          <w:sz w:val="22"/>
          <w:lang w:val="ro-RO"/>
        </w:rPr>
        <w:t xml:space="preserve">inere a acestor centre sunt acoperite din proiecte </w:t>
      </w:r>
      <w:r w:rsidR="00CC736A" w:rsidRPr="00932B08">
        <w:rPr>
          <w:color w:val="auto"/>
          <w:sz w:val="22"/>
          <w:lang w:val="ro-RO"/>
        </w:rPr>
        <w:t>ș</w:t>
      </w:r>
      <w:r w:rsidR="006065C9" w:rsidRPr="00932B08">
        <w:rPr>
          <w:color w:val="auto"/>
          <w:sz w:val="22"/>
          <w:lang w:val="ro-RO"/>
        </w:rPr>
        <w:t>i de organiza</w:t>
      </w:r>
      <w:r w:rsidR="00CC736A" w:rsidRPr="00932B08">
        <w:rPr>
          <w:color w:val="auto"/>
          <w:sz w:val="22"/>
          <w:lang w:val="ro-RO"/>
        </w:rPr>
        <w:t>ț</w:t>
      </w:r>
      <w:r w:rsidR="006065C9" w:rsidRPr="00932B08">
        <w:rPr>
          <w:color w:val="auto"/>
          <w:sz w:val="22"/>
          <w:lang w:val="ro-RO"/>
        </w:rPr>
        <w:t>ii interna</w:t>
      </w:r>
      <w:r w:rsidR="00CC736A" w:rsidRPr="00932B08">
        <w:rPr>
          <w:color w:val="auto"/>
          <w:sz w:val="22"/>
          <w:lang w:val="ro-RO"/>
        </w:rPr>
        <w:t>ț</w:t>
      </w:r>
      <w:r w:rsidR="006065C9" w:rsidRPr="00932B08">
        <w:rPr>
          <w:color w:val="auto"/>
          <w:sz w:val="22"/>
          <w:lang w:val="ro-RO"/>
        </w:rPr>
        <w:t>ionale, în special cheltuielile de salarizare a personalului centrelor.</w:t>
      </w:r>
      <w:r w:rsidR="001660F9" w:rsidRPr="00932B08">
        <w:rPr>
          <w:color w:val="auto"/>
          <w:sz w:val="22"/>
          <w:lang w:val="ro-RO"/>
        </w:rPr>
        <w:t xml:space="preserve"> Durează circa 2 luni până MMPS rambursează cheltuielile suportate de CPTR. 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În luna decembrie 2022</w:t>
      </w:r>
      <w:r w:rsidR="001B65CE" w:rsidRPr="00932B08">
        <w:rPr>
          <w:rStyle w:val="Bold"/>
          <w:b w:val="0"/>
          <w:bCs w:val="0"/>
          <w:color w:val="auto"/>
          <w:sz w:val="22"/>
          <w:lang w:val="ro-RO"/>
        </w:rPr>
        <w:t>,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Comisia pentru </w:t>
      </w:r>
      <w:r w:rsidR="00714CBB" w:rsidRPr="00932B08">
        <w:rPr>
          <w:rStyle w:val="Bold"/>
          <w:b w:val="0"/>
          <w:bCs w:val="0"/>
          <w:color w:val="auto"/>
          <w:sz w:val="22"/>
          <w:lang w:val="ro-RO"/>
        </w:rPr>
        <w:t xml:space="preserve">Situații Excepționale 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a aprobat alocări financiare pentru CPTR pentru perioada octombrie-septembrie 2022</w:t>
      </w:r>
      <w:r w:rsidR="006065C9" w:rsidRPr="00932B08">
        <w:rPr>
          <w:rStyle w:val="FootnoteReference"/>
          <w:color w:val="auto"/>
          <w:sz w:val="22"/>
          <w:lang w:val="ro-RO"/>
        </w:rPr>
        <w:footnoteReference w:id="24"/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. În această listă figurează doar 5 ONG-uri</w:t>
      </w:r>
      <w:r w:rsidR="00714CBB" w:rsidRPr="00932B08">
        <w:rPr>
          <w:rStyle w:val="Bold"/>
          <w:b w:val="0"/>
          <w:bCs w:val="0"/>
          <w:color w:val="auto"/>
          <w:sz w:val="22"/>
          <w:lang w:val="ro-RO"/>
        </w:rPr>
        <w:t>, d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e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i</w:t>
      </w:r>
      <w:r w:rsidR="00714CBB" w:rsidRPr="00932B08">
        <w:rPr>
          <w:rStyle w:val="Bold"/>
          <w:b w:val="0"/>
          <w:bCs w:val="0"/>
          <w:color w:val="auto"/>
          <w:sz w:val="22"/>
          <w:lang w:val="ro-RO"/>
        </w:rPr>
        <w:t>,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conform informa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iei publicate în buletinele săptămânale</w:t>
      </w:r>
      <w:r w:rsidR="00714CBB" w:rsidRPr="00932B08">
        <w:rPr>
          <w:rStyle w:val="Bold"/>
          <w:b w:val="0"/>
          <w:bCs w:val="0"/>
          <w:color w:val="auto"/>
          <w:sz w:val="22"/>
          <w:lang w:val="ro-RO"/>
        </w:rPr>
        <w:t>,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14 CPTR sunt gestionate de ONG</w:t>
      </w:r>
      <w:r w:rsidR="00714CBB" w:rsidRPr="00932B08">
        <w:rPr>
          <w:rStyle w:val="Bold"/>
          <w:b w:val="0"/>
          <w:bCs w:val="0"/>
          <w:color w:val="auto"/>
          <w:sz w:val="22"/>
          <w:lang w:val="ro-RO"/>
        </w:rPr>
        <w:t>-uri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, institu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ii religioase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>i alte organiza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065C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ii private.  </w:t>
      </w:r>
    </w:p>
    <w:p w14:paraId="4BE2E133" w14:textId="61A01B60" w:rsidR="00957AA6" w:rsidRPr="00932B08" w:rsidRDefault="00957AA6" w:rsidP="00CF7BCB">
      <w:pPr>
        <w:pStyle w:val="Graphbullet"/>
        <w:spacing w:after="240" w:line="276" w:lineRule="auto"/>
        <w:ind w:left="284" w:hanging="284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Anumite costuri legate de între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inerea CPTR, au fost preluate progresiv de către organiza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ii interna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ionale/ONG, cum ar fi programele de a</w:t>
      </w:r>
      <w:r w:rsidR="006065C9" w:rsidRPr="00932B08">
        <w:rPr>
          <w:b/>
          <w:bCs/>
          <w:color w:val="auto"/>
          <w:sz w:val="22"/>
          <w:lang w:val="ro-RO"/>
        </w:rPr>
        <w:t>limenta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6065C9" w:rsidRPr="00932B08">
        <w:rPr>
          <w:b/>
          <w:bCs/>
          <w:color w:val="auto"/>
          <w:sz w:val="22"/>
          <w:lang w:val="ro-RO"/>
        </w:rPr>
        <w:t>ie</w:t>
      </w:r>
      <w:r w:rsidRPr="00932B08">
        <w:rPr>
          <w:b/>
          <w:bCs/>
          <w:color w:val="auto"/>
          <w:sz w:val="22"/>
          <w:lang w:val="ro-RO"/>
        </w:rPr>
        <w:t>, achitarea serviciilor comunale, asigurarea cu produse igienice, renovări</w:t>
      </w:r>
      <w:r w:rsidR="00714CBB" w:rsidRPr="00932B08">
        <w:rPr>
          <w:b/>
          <w:bCs/>
          <w:color w:val="auto"/>
          <w:sz w:val="22"/>
          <w:lang w:val="ro-RO"/>
        </w:rPr>
        <w:t>le</w:t>
      </w:r>
      <w:r w:rsidRPr="00932B08">
        <w:rPr>
          <w:b/>
          <w:bCs/>
          <w:color w:val="auto"/>
          <w:sz w:val="22"/>
          <w:lang w:val="ro-RO"/>
        </w:rPr>
        <w:t xml:space="preserve"> etc.</w:t>
      </w:r>
    </w:p>
    <w:p w14:paraId="4648C3EE" w14:textId="28C3E00B" w:rsidR="006065C9" w:rsidRPr="00932B08" w:rsidRDefault="007B084A" w:rsidP="00CF7BCB">
      <w:pPr>
        <w:pStyle w:val="Graphbullet"/>
        <w:numPr>
          <w:ilvl w:val="0"/>
          <w:numId w:val="0"/>
        </w:numPr>
        <w:spacing w:after="240" w:line="276" w:lineRule="auto"/>
        <w:ind w:left="284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lastRenderedPageBreak/>
        <w:t>Centrele-</w:t>
      </w:r>
      <w:r w:rsidR="006065C9" w:rsidRPr="00932B08">
        <w:rPr>
          <w:color w:val="auto"/>
          <w:sz w:val="22"/>
          <w:lang w:val="ro-RO"/>
        </w:rPr>
        <w:t>plasament sunt asigurate gratuit cu hrană prin intermediul Programul</w:t>
      </w:r>
      <w:r w:rsidR="00E827A1" w:rsidRPr="00932B08">
        <w:rPr>
          <w:color w:val="auto"/>
          <w:sz w:val="22"/>
          <w:lang w:val="ro-RO"/>
        </w:rPr>
        <w:t>ui</w:t>
      </w:r>
      <w:r w:rsidR="006065C9" w:rsidRPr="00932B08">
        <w:rPr>
          <w:color w:val="auto"/>
          <w:sz w:val="22"/>
          <w:lang w:val="ro-RO"/>
        </w:rPr>
        <w:t xml:space="preserve"> Alimentar Mondial</w:t>
      </w:r>
      <w:r w:rsidR="00957AA6" w:rsidRPr="00932B08">
        <w:rPr>
          <w:color w:val="auto"/>
          <w:sz w:val="22"/>
          <w:lang w:val="ro-RO"/>
        </w:rPr>
        <w:t xml:space="preserve"> </w:t>
      </w:r>
      <w:r w:rsidR="00CC736A" w:rsidRPr="00932B08">
        <w:rPr>
          <w:color w:val="auto"/>
          <w:sz w:val="22"/>
          <w:lang w:val="ro-RO"/>
        </w:rPr>
        <w:t>ș</w:t>
      </w:r>
      <w:r w:rsidR="00957AA6" w:rsidRPr="00932B08">
        <w:rPr>
          <w:color w:val="auto"/>
          <w:sz w:val="22"/>
          <w:lang w:val="ro-RO"/>
        </w:rPr>
        <w:t xml:space="preserve">i </w:t>
      </w:r>
      <w:r w:rsidR="006065C9" w:rsidRPr="00932B08">
        <w:rPr>
          <w:color w:val="auto"/>
          <w:sz w:val="22"/>
          <w:lang w:val="ro-RO"/>
        </w:rPr>
        <w:t>CRS, Ca</w:t>
      </w:r>
      <w:r w:rsidR="00283B24" w:rsidRPr="00932B08">
        <w:rPr>
          <w:color w:val="auto"/>
          <w:sz w:val="22"/>
          <w:lang w:val="ro-RO"/>
        </w:rPr>
        <w:t xml:space="preserve">ritas, </w:t>
      </w:r>
      <w:proofErr w:type="spellStart"/>
      <w:r w:rsidR="00283B24" w:rsidRPr="00932B08">
        <w:rPr>
          <w:color w:val="auto"/>
          <w:sz w:val="22"/>
          <w:lang w:val="ro-RO"/>
        </w:rPr>
        <w:t>Solidarite</w:t>
      </w:r>
      <w:proofErr w:type="spellEnd"/>
      <w:r w:rsidR="00283B24" w:rsidRPr="00932B08">
        <w:rPr>
          <w:color w:val="auto"/>
          <w:sz w:val="22"/>
          <w:lang w:val="ro-RO"/>
        </w:rPr>
        <w:t xml:space="preserve"> International</w:t>
      </w:r>
      <w:r w:rsidR="006065C9" w:rsidRPr="00932B08">
        <w:rPr>
          <w:color w:val="auto"/>
          <w:sz w:val="22"/>
          <w:lang w:val="ro-RO"/>
        </w:rPr>
        <w:t xml:space="preserve">, AAR Japan, </w:t>
      </w:r>
      <w:r w:rsidR="00E827A1" w:rsidRPr="00932B08">
        <w:rPr>
          <w:color w:val="auto"/>
          <w:sz w:val="22"/>
          <w:lang w:val="ro-RO"/>
        </w:rPr>
        <w:t>care au asigurat distribuirea a</w:t>
      </w:r>
      <w:r w:rsidR="00957AA6" w:rsidRPr="00932B08">
        <w:rPr>
          <w:color w:val="auto"/>
          <w:sz w:val="22"/>
          <w:lang w:val="ro-RO"/>
        </w:rPr>
        <w:t xml:space="preserve"> peste </w:t>
      </w:r>
      <w:r w:rsidR="006065C9" w:rsidRPr="00932B08">
        <w:rPr>
          <w:color w:val="auto"/>
          <w:sz w:val="22"/>
          <w:lang w:val="ro-RO"/>
        </w:rPr>
        <w:t xml:space="preserve">1 517 580 de mese calde pentru persoanele refugiate din Ucraina. Toate serviciile alimentare se bazează în principal pe </w:t>
      </w:r>
      <w:proofErr w:type="spellStart"/>
      <w:r w:rsidR="006065C9" w:rsidRPr="00932B08">
        <w:rPr>
          <w:color w:val="auto"/>
          <w:sz w:val="22"/>
          <w:lang w:val="ro-RO"/>
        </w:rPr>
        <w:t>catering</w:t>
      </w:r>
      <w:proofErr w:type="spellEnd"/>
      <w:r w:rsidR="006065C9" w:rsidRPr="00932B08">
        <w:rPr>
          <w:color w:val="auto"/>
          <w:sz w:val="22"/>
          <w:lang w:val="ro-RO"/>
        </w:rPr>
        <w:t xml:space="preserve">, </w:t>
      </w:r>
      <w:r w:rsidR="00957AA6" w:rsidRPr="00932B08">
        <w:rPr>
          <w:color w:val="auto"/>
          <w:sz w:val="22"/>
          <w:lang w:val="ro-RO"/>
        </w:rPr>
        <w:t xml:space="preserve">prin </w:t>
      </w:r>
      <w:r w:rsidR="006065C9" w:rsidRPr="00932B08">
        <w:rPr>
          <w:color w:val="auto"/>
          <w:sz w:val="22"/>
          <w:lang w:val="ro-RO"/>
        </w:rPr>
        <w:t>contractarea prestatorilor locali de servicii</w:t>
      </w:r>
      <w:r w:rsidR="00957AA6" w:rsidRPr="00932B08">
        <w:rPr>
          <w:color w:val="auto"/>
          <w:sz w:val="22"/>
          <w:lang w:val="ro-RO"/>
        </w:rPr>
        <w:t xml:space="preserve"> de alimenta</w:t>
      </w:r>
      <w:r w:rsidR="00CC736A" w:rsidRPr="00932B08">
        <w:rPr>
          <w:color w:val="auto"/>
          <w:sz w:val="22"/>
          <w:lang w:val="ro-RO"/>
        </w:rPr>
        <w:t>ț</w:t>
      </w:r>
      <w:r w:rsidR="00957AA6" w:rsidRPr="00932B08">
        <w:rPr>
          <w:color w:val="auto"/>
          <w:sz w:val="22"/>
          <w:lang w:val="ro-RO"/>
        </w:rPr>
        <w:t>ie publică</w:t>
      </w:r>
      <w:r w:rsidR="006065C9" w:rsidRPr="00932B08">
        <w:rPr>
          <w:color w:val="auto"/>
          <w:sz w:val="22"/>
          <w:lang w:val="ro-RO"/>
        </w:rPr>
        <w:t>.</w:t>
      </w:r>
    </w:p>
    <w:p w14:paraId="432EADAD" w14:textId="1EFEA143" w:rsidR="008A4459" w:rsidRPr="00932B08" w:rsidRDefault="008A4459" w:rsidP="00E827A1">
      <w:pPr>
        <w:pStyle w:val="ListBullet"/>
        <w:spacing w:after="0"/>
        <w:ind w:left="284" w:hanging="218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Pentru </w:t>
      </w:r>
      <w:r w:rsidRPr="00932B08">
        <w:rPr>
          <w:b/>
          <w:bCs/>
          <w:color w:val="auto"/>
          <w:sz w:val="22"/>
          <w:lang w:val="ro-RO"/>
        </w:rPr>
        <w:t>Centrele de plasament temporar pentru refugia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</w:t>
      </w:r>
      <w:r w:rsidR="00E827A1" w:rsidRPr="00932B08">
        <w:rPr>
          <w:b/>
          <w:bCs/>
          <w:color w:val="auto"/>
          <w:sz w:val="22"/>
          <w:lang w:val="ro-RO"/>
        </w:rPr>
        <w:t>,</w:t>
      </w:r>
      <w:r w:rsidRPr="00932B08">
        <w:rPr>
          <w:b/>
          <w:bCs/>
          <w:color w:val="auto"/>
          <w:sz w:val="22"/>
          <w:lang w:val="ro-RO"/>
        </w:rPr>
        <w:t xml:space="preserve"> create de întreprinderile de stat, societă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 xml:space="preserve">ile cu capital majoritar de stat </w:t>
      </w:r>
      <w:r w:rsidR="00CC736A" w:rsidRPr="00932B08">
        <w:rPr>
          <w:b/>
          <w:bCs/>
          <w:color w:val="auto"/>
          <w:sz w:val="22"/>
          <w:lang w:val="ro-RO"/>
        </w:rPr>
        <w:t>ș</w:t>
      </w:r>
      <w:r w:rsidRPr="00932B08">
        <w:rPr>
          <w:b/>
          <w:bCs/>
          <w:color w:val="auto"/>
          <w:sz w:val="22"/>
          <w:lang w:val="ro-RO"/>
        </w:rPr>
        <w:t>i organiza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iile necomerciale</w:t>
      </w:r>
      <w:r w:rsidRPr="00932B08">
        <w:rPr>
          <w:color w:val="auto"/>
          <w:sz w:val="22"/>
          <w:lang w:val="ro-RO"/>
        </w:rPr>
        <w:t xml:space="preserve">, cu aprobarea din partea ANAS, MMPS acoperă următoarele costuri, în baza raportării detaliate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aprobării de către Ministerul Muncii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Protec</w:t>
      </w:r>
      <w:r w:rsidR="00CC736A" w:rsidRPr="00932B08">
        <w:rPr>
          <w:color w:val="auto"/>
          <w:sz w:val="22"/>
          <w:lang w:val="ro-RO"/>
        </w:rPr>
        <w:t>ț</w:t>
      </w:r>
      <w:r w:rsidR="00E827A1" w:rsidRPr="00932B08">
        <w:rPr>
          <w:color w:val="auto"/>
          <w:sz w:val="22"/>
          <w:lang w:val="ro-RO"/>
        </w:rPr>
        <w:t>iei Sociale</w:t>
      </w:r>
      <w:r w:rsidRPr="00932B08">
        <w:rPr>
          <w:color w:val="auto"/>
          <w:sz w:val="22"/>
          <w:vertAlign w:val="superscript"/>
          <w:lang w:val="ro-RO"/>
        </w:rPr>
        <w:footnoteReference w:id="25"/>
      </w:r>
      <w:r w:rsidR="00E827A1" w:rsidRPr="00932B08">
        <w:rPr>
          <w:color w:val="auto"/>
          <w:sz w:val="22"/>
          <w:lang w:val="ro-RO"/>
        </w:rPr>
        <w:t>:</w:t>
      </w:r>
    </w:p>
    <w:p w14:paraId="70C9A78D" w14:textId="372E5236" w:rsidR="008A4459" w:rsidRPr="00932B08" w:rsidRDefault="008A4459" w:rsidP="00E827A1">
      <w:pPr>
        <w:pStyle w:val="Graphbullet"/>
        <w:numPr>
          <w:ilvl w:val="2"/>
          <w:numId w:val="3"/>
        </w:numPr>
        <w:spacing w:line="276" w:lineRule="auto"/>
        <w:ind w:left="1418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obiecte de igienă personală, mă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ti de protec</w:t>
      </w:r>
      <w:r w:rsidR="00CC736A" w:rsidRPr="00932B08">
        <w:rPr>
          <w:color w:val="auto"/>
          <w:sz w:val="22"/>
          <w:lang w:val="ro-RO"/>
        </w:rPr>
        <w:t>ț</w:t>
      </w:r>
      <w:r w:rsidR="00E827A1" w:rsidRPr="00932B08">
        <w:rPr>
          <w:color w:val="auto"/>
          <w:sz w:val="22"/>
          <w:lang w:val="ro-RO"/>
        </w:rPr>
        <w:t>ie, dezinfectant; scutece</w:t>
      </w:r>
      <w:r w:rsidRPr="00932B08">
        <w:rPr>
          <w:color w:val="auto"/>
          <w:sz w:val="22"/>
          <w:lang w:val="ro-RO"/>
        </w:rPr>
        <w:t>,</w:t>
      </w:r>
      <w:r w:rsidR="00E827A1" w:rsidRPr="00932B08">
        <w:rPr>
          <w:color w:val="auto"/>
          <w:sz w:val="22"/>
          <w:lang w:val="ro-RO"/>
        </w:rPr>
        <w:t xml:space="preserve"> lapte</w:t>
      </w:r>
      <w:r w:rsidRPr="00932B08">
        <w:rPr>
          <w:color w:val="auto"/>
          <w:sz w:val="22"/>
          <w:lang w:val="ro-RO"/>
        </w:rPr>
        <w:t xml:space="preserve"> praf pentru sugari; condi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ii pentru pregătirea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</w:t>
      </w:r>
      <w:r w:rsidR="00E827A1" w:rsidRPr="00932B08">
        <w:rPr>
          <w:color w:val="auto"/>
          <w:sz w:val="22"/>
          <w:lang w:val="ro-RO"/>
        </w:rPr>
        <w:t>/sau servirea hranei, produse</w:t>
      </w:r>
      <w:r w:rsidRPr="00932B08">
        <w:rPr>
          <w:color w:val="auto"/>
          <w:sz w:val="22"/>
          <w:lang w:val="ro-RO"/>
        </w:rPr>
        <w:t xml:space="preserve"> alimentare sau servicii de </w:t>
      </w:r>
      <w:proofErr w:type="spellStart"/>
      <w:r w:rsidRPr="00932B08">
        <w:rPr>
          <w:color w:val="auto"/>
          <w:sz w:val="22"/>
          <w:lang w:val="ro-RO"/>
        </w:rPr>
        <w:t>catering</w:t>
      </w:r>
      <w:proofErr w:type="spellEnd"/>
      <w:r w:rsidRPr="00932B08">
        <w:rPr>
          <w:color w:val="auto"/>
          <w:sz w:val="22"/>
          <w:lang w:val="ro-RO"/>
        </w:rPr>
        <w:t>.</w:t>
      </w:r>
    </w:p>
    <w:p w14:paraId="032DC709" w14:textId="2C0DE0B7" w:rsidR="008A4459" w:rsidRPr="00932B08" w:rsidRDefault="00E827A1" w:rsidP="008A4459">
      <w:pPr>
        <w:pStyle w:val="Graphbullet"/>
        <w:numPr>
          <w:ilvl w:val="2"/>
          <w:numId w:val="3"/>
        </w:numPr>
        <w:spacing w:line="276" w:lineRule="auto"/>
        <w:ind w:left="1418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cheltuieli</w:t>
      </w:r>
      <w:r w:rsidR="008A4459" w:rsidRPr="00932B08">
        <w:rPr>
          <w:color w:val="auto"/>
          <w:sz w:val="22"/>
          <w:lang w:val="ro-RO"/>
        </w:rPr>
        <w:t xml:space="preserve"> de personal în limita sumei de 4250 lei per angajat cu normă deplină pe lună</w:t>
      </w:r>
      <w:r w:rsidRPr="00932B08">
        <w:rPr>
          <w:color w:val="auto"/>
          <w:sz w:val="22"/>
          <w:lang w:val="ro-RO"/>
        </w:rPr>
        <w:t>.</w:t>
      </w:r>
    </w:p>
    <w:p w14:paraId="0E394CA9" w14:textId="31DF5C05" w:rsidR="008A4459" w:rsidRPr="00932B08" w:rsidRDefault="00E827A1" w:rsidP="00E827A1">
      <w:pPr>
        <w:pStyle w:val="Graphbullet"/>
        <w:numPr>
          <w:ilvl w:val="2"/>
          <w:numId w:val="3"/>
        </w:numPr>
        <w:spacing w:line="276" w:lineRule="auto"/>
        <w:ind w:left="1418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cheltuieli ce țin de</w:t>
      </w:r>
      <w:r w:rsidR="008A4459" w:rsidRPr="00932B08">
        <w:rPr>
          <w:color w:val="auto"/>
          <w:sz w:val="22"/>
          <w:lang w:val="ro-RO"/>
        </w:rPr>
        <w:t xml:space="preserve"> impozitele cauzate </w:t>
      </w:r>
      <w:r w:rsidRPr="00932B08">
        <w:rPr>
          <w:color w:val="auto"/>
          <w:sz w:val="22"/>
          <w:lang w:val="ro-RO"/>
        </w:rPr>
        <w:t xml:space="preserve">nemijlocit </w:t>
      </w:r>
      <w:r w:rsidR="008A4459" w:rsidRPr="00932B08">
        <w:rPr>
          <w:color w:val="auto"/>
          <w:sz w:val="22"/>
          <w:lang w:val="ro-RO"/>
        </w:rPr>
        <w:t>de activitatea Centrelor de plasament temporar pentru refugia</w:t>
      </w:r>
      <w:r w:rsidR="00CC736A" w:rsidRPr="00932B08">
        <w:rPr>
          <w:color w:val="auto"/>
          <w:sz w:val="22"/>
          <w:lang w:val="ro-RO"/>
        </w:rPr>
        <w:t>ț</w:t>
      </w:r>
      <w:r w:rsidR="008A4459" w:rsidRPr="00932B08">
        <w:rPr>
          <w:color w:val="auto"/>
          <w:sz w:val="22"/>
          <w:lang w:val="ro-RO"/>
        </w:rPr>
        <w:t xml:space="preserve">i; </w:t>
      </w:r>
    </w:p>
    <w:p w14:paraId="473E9F33" w14:textId="50F531F9" w:rsidR="008A4459" w:rsidRPr="00932B08" w:rsidRDefault="008A4459" w:rsidP="008A4459">
      <w:pPr>
        <w:pStyle w:val="ListBullet"/>
        <w:numPr>
          <w:ilvl w:val="0"/>
          <w:numId w:val="0"/>
        </w:numPr>
        <w:ind w:left="426"/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lang w:val="ro-RO"/>
        </w:rPr>
        <w:t>În scopul acoperirii costurilor de</w:t>
      </w:r>
      <w:r w:rsidRPr="00932B08">
        <w:rPr>
          <w:color w:val="auto"/>
          <w:sz w:val="22"/>
          <w:szCs w:val="20"/>
          <w:lang w:val="ro-RO"/>
        </w:rPr>
        <w:t xml:space="preserve"> func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ionare a CPTR, create de institu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iile publice din subordinea autorită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ilor publice centrale, întreprinderile de stat, societă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 xml:space="preserve">ile cu capital majoritar de stat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>i organiza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iile necomerciale, în limita</w:t>
      </w:r>
      <w:r w:rsidR="00E827A1" w:rsidRPr="00932B08">
        <w:rPr>
          <w:color w:val="auto"/>
          <w:sz w:val="22"/>
          <w:szCs w:val="20"/>
          <w:lang w:val="ro-RO"/>
        </w:rPr>
        <w:t xml:space="preserve"> Normelor de cheltuieli, MMPS </w:t>
      </w:r>
      <w:r w:rsidRPr="00932B08">
        <w:rPr>
          <w:color w:val="auto"/>
          <w:sz w:val="22"/>
          <w:szCs w:val="20"/>
          <w:lang w:val="ro-RO"/>
        </w:rPr>
        <w:t>achizi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ionează servicii de asigurare prin utilizarea procedurii de negociere fără publicarea prealabilă a unui anun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 xml:space="preserve"> de participare, confo</w:t>
      </w:r>
      <w:r w:rsidR="00886B37" w:rsidRPr="00932B08">
        <w:rPr>
          <w:color w:val="auto"/>
          <w:sz w:val="22"/>
          <w:szCs w:val="20"/>
          <w:lang w:val="ro-RO"/>
        </w:rPr>
        <w:t>rm prevederilor art. 56 alin. (</w:t>
      </w:r>
      <w:r w:rsidRPr="00932B08">
        <w:rPr>
          <w:color w:val="auto"/>
          <w:sz w:val="22"/>
          <w:szCs w:val="20"/>
          <w:lang w:val="ro-RO"/>
        </w:rPr>
        <w:t>1) lit. b) al Legii nr. 131/2015 privind achizi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iile publice.</w:t>
      </w:r>
      <w:r w:rsidRPr="00932B08">
        <w:rPr>
          <w:rStyle w:val="FootnoteReference"/>
          <w:color w:val="auto"/>
          <w:sz w:val="22"/>
          <w:szCs w:val="20"/>
          <w:lang w:val="ro-RO"/>
        </w:rPr>
        <w:footnoteReference w:id="26"/>
      </w:r>
    </w:p>
    <w:p w14:paraId="486E5406" w14:textId="716E019E" w:rsidR="008A4459" w:rsidRPr="00932B08" w:rsidRDefault="008A4459" w:rsidP="00886B37">
      <w:pPr>
        <w:pStyle w:val="ListBullet"/>
        <w:ind w:left="284" w:hanging="284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Începând cu data de 30 martie, în scopul evitării riscurilor legate de traficul de fiin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e umane, nu este permisă cazarea organizată a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ilor în centre fără în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tiin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area ANAS. Centrele neaprobate</w:t>
      </w:r>
      <w:r w:rsidR="00886B37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care vor func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iona fără în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tiin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area Agen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iei 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ionale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Socială</w:t>
      </w:r>
      <w:r w:rsidR="00886B37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vor fi închise din oficiu.</w:t>
      </w:r>
    </w:p>
    <w:p w14:paraId="4B9A449E" w14:textId="3418CD58" w:rsidR="008A4459" w:rsidRPr="00932B08" w:rsidRDefault="008A4459" w:rsidP="00886B37">
      <w:pPr>
        <w:pStyle w:val="ListBullet"/>
        <w:ind w:left="284" w:hanging="284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Încetarea sau sistarea activită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Centrelor de plasament temporar 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a căror creare</w:t>
      </w:r>
      <w:r w:rsidR="00886B37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a fost aprobată de către ANAS se dispune prin act administrativ al conducătorilor entită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ilor sau structurilor cu drept de creare, cu notificarea ANAS.</w:t>
      </w:r>
      <w:r w:rsidRPr="00932B08">
        <w:rPr>
          <w:color w:val="auto"/>
          <w:sz w:val="22"/>
          <w:szCs w:val="20"/>
          <w:vertAlign w:val="superscript"/>
          <w:lang w:val="ro-RO"/>
        </w:rPr>
        <w:footnoteReference w:id="27"/>
      </w:r>
    </w:p>
    <w:p w14:paraId="78474473" w14:textId="78F8C2E6" w:rsidR="008A4459" w:rsidRPr="00932B08" w:rsidRDefault="008A4459" w:rsidP="008A4459">
      <w:pPr>
        <w:pStyle w:val="ListBullet"/>
        <w:ind w:left="284" w:hanging="284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O provocare majoră pentru CPTR este achitarea facturilor pentru perioada rece a anului. În acest scop prin Dispozi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ia CSE</w:t>
      </w:r>
      <w:r w:rsidRPr="00932B08">
        <w:rPr>
          <w:rStyle w:val="FootnoteReference"/>
          <w:color w:val="auto"/>
          <w:sz w:val="22"/>
          <w:lang w:val="ro-RO"/>
        </w:rPr>
        <w:footnoteReference w:id="28"/>
      </w:r>
      <w:r w:rsidRPr="00932B08">
        <w:rPr>
          <w:color w:val="auto"/>
          <w:sz w:val="22"/>
          <w:lang w:val="ro-RO"/>
        </w:rPr>
        <w:t xml:space="preserve"> se interzice, pe perioada rece a anului, debran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area Centrelor de plasament temporar 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de la serviciile comunale. Facturile pentru serviciile comunale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alte cheltuieli generate nemijlocit de activitatea CPTR</w:t>
      </w:r>
      <w:r w:rsidR="00886B37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efectuate în perioada rece a anului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autorizate de ANAS</w:t>
      </w:r>
      <w:r w:rsidR="00886B37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pot fi achitate de UNHCR prin ACTED în limita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ei de 13 00 000 USD pentru lunile noiembrie </w:t>
      </w:r>
      <w:r w:rsidR="00CC736A" w:rsidRPr="00932B08">
        <w:rPr>
          <w:color w:val="auto"/>
          <w:sz w:val="22"/>
          <w:lang w:val="ro-RO"/>
        </w:rPr>
        <w:lastRenderedPageBreak/>
        <w:t>ș</w:t>
      </w:r>
      <w:r w:rsidRPr="00932B08">
        <w:rPr>
          <w:color w:val="auto"/>
          <w:sz w:val="22"/>
          <w:lang w:val="ro-RO"/>
        </w:rPr>
        <w:t xml:space="preserve">i decembrie 2022, precum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de către OIM în limita asisten</w:t>
      </w:r>
      <w:r w:rsidR="00CC736A" w:rsidRPr="00932B08">
        <w:rPr>
          <w:color w:val="auto"/>
          <w:sz w:val="22"/>
          <w:lang w:val="ro-RO"/>
        </w:rPr>
        <w:t>ț</w:t>
      </w:r>
      <w:r w:rsidR="00886B37" w:rsidRPr="00932B08">
        <w:rPr>
          <w:color w:val="auto"/>
          <w:sz w:val="22"/>
          <w:lang w:val="ro-RO"/>
        </w:rPr>
        <w:t>ei de 450 000 USD pentru</w:t>
      </w:r>
      <w:r w:rsidRPr="00932B08">
        <w:rPr>
          <w:color w:val="auto"/>
          <w:sz w:val="22"/>
          <w:lang w:val="ro-RO"/>
        </w:rPr>
        <w:t xml:space="preserve"> lunile ianuarie-martie.</w:t>
      </w:r>
    </w:p>
    <w:p w14:paraId="1219FE12" w14:textId="24D14E61" w:rsidR="006D655E" w:rsidRPr="00932B08" w:rsidRDefault="003F0D23" w:rsidP="00CF7BCB">
      <w:pPr>
        <w:pStyle w:val="Graphbullet"/>
        <w:spacing w:after="240" w:line="276" w:lineRule="auto"/>
        <w:ind w:left="284" w:hanging="284"/>
        <w:jc w:val="both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color w:val="auto"/>
          <w:sz w:val="22"/>
          <w:lang w:val="ro-RO"/>
        </w:rPr>
        <w:t>Probleme cu datele statistice despre locul aflării persoanelor cu dizabilită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 xml:space="preserve">i, inclusiv despre cele plasate în CPTR. </w:t>
      </w:r>
      <w:r w:rsidR="006D655E" w:rsidRPr="00932B08">
        <w:rPr>
          <w:rStyle w:val="Bold"/>
          <w:color w:val="auto"/>
          <w:sz w:val="22"/>
          <w:lang w:val="ro-RO"/>
        </w:rPr>
        <w:t xml:space="preserve">ANAS </w:t>
      </w:r>
      <w:r w:rsidR="00CC736A" w:rsidRPr="00932B08">
        <w:rPr>
          <w:rStyle w:val="Bold"/>
          <w:color w:val="auto"/>
          <w:sz w:val="22"/>
          <w:lang w:val="ro-RO"/>
        </w:rPr>
        <w:t>ș</w:t>
      </w:r>
      <w:r w:rsidR="006D655E" w:rsidRPr="00932B08">
        <w:rPr>
          <w:rStyle w:val="Bold"/>
          <w:color w:val="auto"/>
          <w:sz w:val="22"/>
          <w:lang w:val="ro-RO"/>
        </w:rPr>
        <w:t>i UNCHR în rapoartele periodice nu publică numărul persoanelor cu dizabilită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="006D655E" w:rsidRPr="00932B08">
        <w:rPr>
          <w:rStyle w:val="Bold"/>
          <w:color w:val="auto"/>
          <w:sz w:val="22"/>
          <w:lang w:val="ro-RO"/>
        </w:rPr>
        <w:t>i care sunt plasate</w:t>
      </w:r>
      <w:r w:rsidR="008A4459" w:rsidRPr="00932B08">
        <w:rPr>
          <w:rStyle w:val="Bold"/>
          <w:color w:val="auto"/>
          <w:sz w:val="22"/>
          <w:lang w:val="ro-RO"/>
        </w:rPr>
        <w:t xml:space="preserve">. </w:t>
      </w:r>
    </w:p>
    <w:p w14:paraId="7A4F93D1" w14:textId="5632093C" w:rsidR="00051B51" w:rsidRPr="00932B08" w:rsidRDefault="00671188" w:rsidP="00CF7BCB">
      <w:pPr>
        <w:pStyle w:val="Graphbullet"/>
        <w:numPr>
          <w:ilvl w:val="0"/>
          <w:numId w:val="0"/>
        </w:numPr>
        <w:spacing w:after="240" w:line="276" w:lineRule="auto"/>
        <w:ind w:left="284"/>
        <w:jc w:val="both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 xml:space="preserve">Moldova </w:t>
      </w:r>
      <w:proofErr w:type="spellStart"/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>Refugee</w:t>
      </w:r>
      <w:proofErr w:type="spellEnd"/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 xml:space="preserve"> </w:t>
      </w:r>
      <w:proofErr w:type="spellStart"/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>Accommodation</w:t>
      </w:r>
      <w:proofErr w:type="spellEnd"/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 xml:space="preserve"> Centre (RAC) </w:t>
      </w:r>
      <w:proofErr w:type="spellStart"/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>Weekly</w:t>
      </w:r>
      <w:proofErr w:type="spellEnd"/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 xml:space="preserve"> </w:t>
      </w:r>
      <w:proofErr w:type="spellStart"/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>Needs</w:t>
      </w:r>
      <w:proofErr w:type="spellEnd"/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 xml:space="preserve"> Monitoring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, publi</w:t>
      </w:r>
      <w:r w:rsidR="00886B37" w:rsidRPr="00932B08">
        <w:rPr>
          <w:rStyle w:val="Bold"/>
          <w:b w:val="0"/>
          <w:bCs w:val="0"/>
          <w:color w:val="auto"/>
          <w:sz w:val="22"/>
          <w:lang w:val="ro-RO"/>
        </w:rPr>
        <w:t>cat de ANAS, UNHCR, REACH, nu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con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ine informa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ia despre numărul/procentul persoanelor cu dizabilită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 plasate în aceste centre. Singura informa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886B37" w:rsidRPr="00932B08">
        <w:rPr>
          <w:rStyle w:val="Bold"/>
          <w:b w:val="0"/>
          <w:bCs w:val="0"/>
          <w:color w:val="auto"/>
          <w:sz w:val="22"/>
          <w:lang w:val="ro-RO"/>
        </w:rPr>
        <w:t>ie publicată, încă din luna m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artie 2022 este procentul centrelor care au raportat că au persoane cu dizabilită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i. Acest </w:t>
      </w:r>
      <w:r w:rsidR="00D964FB" w:rsidRPr="00932B08">
        <w:rPr>
          <w:rStyle w:val="Bold"/>
          <w:b w:val="0"/>
          <w:bCs w:val="0"/>
          <w:color w:val="auto"/>
          <w:sz w:val="22"/>
          <w:lang w:val="ro-RO"/>
        </w:rPr>
        <w:t>procentaj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a </w:t>
      </w:r>
      <w:r w:rsidR="00D964FB" w:rsidRPr="00932B08">
        <w:rPr>
          <w:rStyle w:val="Bold"/>
          <w:b w:val="0"/>
          <w:bCs w:val="0"/>
          <w:color w:val="auto"/>
          <w:sz w:val="22"/>
          <w:lang w:val="ro-RO"/>
        </w:rPr>
        <w:t>crescut progresiv de la 20% în luna martie 2022</w:t>
      </w:r>
      <w:r w:rsidR="00D00E7D" w:rsidRPr="00932B08">
        <w:rPr>
          <w:rStyle w:val="FootnoteReference"/>
          <w:color w:val="auto"/>
          <w:sz w:val="22"/>
          <w:lang w:val="ro-RO"/>
        </w:rPr>
        <w:footnoteReference w:id="29"/>
      </w:r>
      <w:r w:rsidR="00D964FB" w:rsidRPr="00932B08">
        <w:rPr>
          <w:rStyle w:val="Bold"/>
          <w:b w:val="0"/>
          <w:bCs w:val="0"/>
          <w:color w:val="auto"/>
          <w:sz w:val="22"/>
          <w:lang w:val="ro-RO"/>
        </w:rPr>
        <w:t>, la 30% în luna iu</w:t>
      </w:r>
      <w:r w:rsidR="00D00E7D" w:rsidRPr="00932B08">
        <w:rPr>
          <w:rStyle w:val="Bold"/>
          <w:b w:val="0"/>
          <w:bCs w:val="0"/>
          <w:color w:val="auto"/>
          <w:sz w:val="22"/>
          <w:lang w:val="ro-RO"/>
        </w:rPr>
        <w:t>lie</w:t>
      </w:r>
      <w:r w:rsidR="00D00E7D" w:rsidRPr="00932B08">
        <w:rPr>
          <w:rStyle w:val="FootnoteReference"/>
          <w:color w:val="auto"/>
          <w:sz w:val="22"/>
          <w:lang w:val="ro-RO"/>
        </w:rPr>
        <w:footnoteReference w:id="30"/>
      </w:r>
      <w:r w:rsidR="00D964FB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D964FB" w:rsidRPr="00932B08">
        <w:rPr>
          <w:rStyle w:val="Bold"/>
          <w:b w:val="0"/>
          <w:bCs w:val="0"/>
          <w:color w:val="auto"/>
          <w:sz w:val="22"/>
          <w:lang w:val="ro-RO"/>
        </w:rPr>
        <w:t>i a ajuns la 42% în decembrie 2022.</w:t>
      </w:r>
      <w:r w:rsidR="00D00E7D" w:rsidRPr="00932B08">
        <w:rPr>
          <w:rStyle w:val="FootnoteReference"/>
          <w:b/>
          <w:bCs/>
          <w:color w:val="auto"/>
          <w:sz w:val="22"/>
          <w:lang w:val="ro-RO"/>
        </w:rPr>
        <w:footnoteReference w:id="31"/>
      </w:r>
      <w:r w:rsidR="00051B51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</w:p>
    <w:p w14:paraId="20006969" w14:textId="65A672FF" w:rsidR="00671188" w:rsidRPr="00932B08" w:rsidRDefault="00051B51" w:rsidP="00886B37">
      <w:pPr>
        <w:pStyle w:val="Graphbullet"/>
        <w:numPr>
          <w:ilvl w:val="0"/>
          <w:numId w:val="0"/>
        </w:numPr>
        <w:spacing w:after="240" w:line="276" w:lineRule="auto"/>
        <w:ind w:left="284"/>
        <w:jc w:val="both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Se recomandă ca raportul </w:t>
      </w:r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 xml:space="preserve">RAC </w:t>
      </w:r>
      <w:proofErr w:type="spellStart"/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>Weekly</w:t>
      </w:r>
      <w:proofErr w:type="spellEnd"/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 xml:space="preserve"> </w:t>
      </w:r>
      <w:proofErr w:type="spellStart"/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>Needs</w:t>
      </w:r>
      <w:proofErr w:type="spellEnd"/>
      <w:r w:rsidRPr="00932B08">
        <w:rPr>
          <w:rStyle w:val="Bold"/>
          <w:b w:val="0"/>
          <w:bCs w:val="0"/>
          <w:i/>
          <w:iCs/>
          <w:color w:val="auto"/>
          <w:sz w:val="22"/>
          <w:lang w:val="ro-RO"/>
        </w:rPr>
        <w:t xml:space="preserve"> Monitoring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să con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ină date despre persoanele cu dizabilită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 dezagregate pe raioane, femei</w:t>
      </w:r>
      <w:r w:rsidR="00886B37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–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bărba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i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 tipul de dizabilitate.</w:t>
      </w:r>
    </w:p>
    <w:p w14:paraId="091056B5" w14:textId="3643202C" w:rsidR="009776DC" w:rsidRPr="00932B08" w:rsidRDefault="00C2588B" w:rsidP="00886B37">
      <w:pPr>
        <w:pStyle w:val="Graphbullet"/>
        <w:spacing w:after="240" w:line="259" w:lineRule="auto"/>
        <w:ind w:left="284" w:hanging="284"/>
        <w:jc w:val="both"/>
        <w:rPr>
          <w:rStyle w:val="Bold"/>
          <w:lang w:val="ro-RO"/>
        </w:rPr>
      </w:pPr>
      <w:r w:rsidRPr="00932B08">
        <w:rPr>
          <w:color w:val="auto"/>
          <w:sz w:val="22"/>
          <w:szCs w:val="24"/>
          <w:lang w:val="ro-RO"/>
        </w:rPr>
        <w:t xml:space="preserve">Conform recomandărilor Comitetului ONU </w:t>
      </w:r>
      <w:r w:rsidR="00C01F19" w:rsidRPr="00932B08">
        <w:rPr>
          <w:color w:val="auto"/>
          <w:sz w:val="22"/>
          <w:szCs w:val="24"/>
          <w:lang w:val="ro-RO"/>
        </w:rPr>
        <w:t>pentru persoanele cu dizabilită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01F19" w:rsidRPr="00932B08">
        <w:rPr>
          <w:color w:val="auto"/>
          <w:sz w:val="22"/>
          <w:szCs w:val="24"/>
          <w:lang w:val="ro-RO"/>
        </w:rPr>
        <w:t xml:space="preserve">i, </w:t>
      </w:r>
      <w:r w:rsidRPr="00932B08">
        <w:rPr>
          <w:color w:val="auto"/>
          <w:sz w:val="22"/>
          <w:szCs w:val="24"/>
          <w:lang w:val="ro-RO"/>
        </w:rPr>
        <w:t>toate păr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ile implicate să se asigure că fondurile interna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ionale nu sunt investite în reconstruirea, extinderea sau renovarea institu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iilor reziden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 xml:space="preserve">iale de îngrijire </w:t>
      </w:r>
      <w:r w:rsidR="00886B37" w:rsidRPr="00932B08">
        <w:rPr>
          <w:color w:val="auto"/>
          <w:sz w:val="22"/>
          <w:szCs w:val="24"/>
          <w:lang w:val="ro-RO"/>
        </w:rPr>
        <w:t>a</w:t>
      </w:r>
      <w:r w:rsidRPr="00932B08">
        <w:rPr>
          <w:color w:val="auto"/>
          <w:sz w:val="22"/>
          <w:szCs w:val="24"/>
          <w:lang w:val="ro-RO"/>
        </w:rPr>
        <w:t xml:space="preserve"> persoane</w:t>
      </w:r>
      <w:r w:rsidR="00886B37" w:rsidRPr="00932B08">
        <w:rPr>
          <w:color w:val="auto"/>
          <w:sz w:val="22"/>
          <w:szCs w:val="24"/>
          <w:lang w:val="ro-RO"/>
        </w:rPr>
        <w:t>lor</w:t>
      </w:r>
      <w:r w:rsidRPr="00932B08">
        <w:rPr>
          <w:color w:val="auto"/>
          <w:sz w:val="22"/>
          <w:szCs w:val="24"/>
          <w:lang w:val="ro-RO"/>
        </w:rPr>
        <w:t xml:space="preserve"> cu dizabilită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i, ci sunt în schimb direc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ionate către dezvoltarea unor solu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ii de via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 xml:space="preserve">ă independentă care vizează renovarea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Pr="00932B08">
        <w:rPr>
          <w:color w:val="auto"/>
          <w:sz w:val="22"/>
          <w:szCs w:val="24"/>
          <w:lang w:val="ro-RO"/>
        </w:rPr>
        <w:t>i crearea unei comunită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 xml:space="preserve">i accesibile (servicii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Pr="00932B08">
        <w:rPr>
          <w:color w:val="auto"/>
          <w:sz w:val="22"/>
          <w:szCs w:val="24"/>
          <w:lang w:val="ro-RO"/>
        </w:rPr>
        <w:t>i facilită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 de sprijin, servicii la domiciliu, suporturi personalizate, inclusiv locuin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e la pre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uri accesibile în comunitate</w:t>
      </w:r>
      <w:r w:rsidR="00886B37" w:rsidRPr="00932B08">
        <w:rPr>
          <w:color w:val="auto"/>
          <w:sz w:val="22"/>
          <w:szCs w:val="24"/>
          <w:lang w:val="ro-RO"/>
        </w:rPr>
        <w:t>,</w:t>
      </w:r>
      <w:r w:rsidRPr="00932B08">
        <w:rPr>
          <w:color w:val="auto"/>
          <w:sz w:val="22"/>
          <w:szCs w:val="24"/>
          <w:lang w:val="ro-RO"/>
        </w:rPr>
        <w:t xml:space="preserve"> în condi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ii de egalitate cu ceilal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>i).</w:t>
      </w:r>
      <w:r w:rsidR="00C01F19" w:rsidRPr="00932B08">
        <w:rPr>
          <w:rStyle w:val="FootnoteReference"/>
          <w:color w:val="auto"/>
          <w:sz w:val="22"/>
          <w:szCs w:val="24"/>
          <w:lang w:val="ro-RO"/>
        </w:rPr>
        <w:footnoteReference w:id="32"/>
      </w:r>
      <w:r w:rsidR="009776DC" w:rsidRPr="00932B08">
        <w:rPr>
          <w:rStyle w:val="Bold"/>
          <w:lang w:val="ro-RO"/>
        </w:rPr>
        <w:br w:type="page"/>
      </w:r>
      <w:bookmarkStart w:id="8" w:name="_Hlk125662231"/>
    </w:p>
    <w:bookmarkEnd w:id="8"/>
    <w:p w14:paraId="21A8CB5C" w14:textId="77777777" w:rsidR="009776DC" w:rsidRPr="00932B08" w:rsidRDefault="009776DC" w:rsidP="00543877">
      <w:pPr>
        <w:pStyle w:val="Graphbullet"/>
        <w:numPr>
          <w:ilvl w:val="0"/>
          <w:numId w:val="0"/>
        </w:numPr>
        <w:rPr>
          <w:rStyle w:val="Bold"/>
          <w:lang w:val="ro-RO"/>
        </w:rPr>
        <w:sectPr w:rsidR="009776DC" w:rsidRPr="00932B08" w:rsidSect="00AC4859">
          <w:pgSz w:w="12240" w:h="15840" w:code="1"/>
          <w:pgMar w:top="2160" w:right="1080" w:bottom="720" w:left="1080" w:header="648" w:footer="432" w:gutter="0"/>
          <w:cols w:space="708"/>
          <w:docGrid w:linePitch="360"/>
        </w:sectPr>
      </w:pPr>
    </w:p>
    <w:p w14:paraId="22592D7F" w14:textId="4ACD34EB" w:rsidR="00D27AF8" w:rsidRPr="00932B08" w:rsidRDefault="00F17A28">
      <w:pPr>
        <w:pStyle w:val="Heading1"/>
        <w:numPr>
          <w:ilvl w:val="0"/>
          <w:numId w:val="2"/>
        </w:numPr>
        <w:ind w:left="0" w:firstLine="0"/>
        <w:rPr>
          <w:rFonts w:ascii="Calibri" w:hAnsi="Calibri" w:cs="Calibri"/>
          <w:lang w:val="ro-RO"/>
        </w:rPr>
      </w:pPr>
      <w:bookmarkStart w:id="9" w:name="_Toc125841170"/>
      <w:r w:rsidRPr="00932B08">
        <w:rPr>
          <w:rFonts w:ascii="Calibri" w:hAnsi="Calibri" w:cs="Calibri"/>
          <w:lang w:val="ro-RO"/>
        </w:rPr>
        <w:lastRenderedPageBreak/>
        <w:t xml:space="preserve">Venituri </w:t>
      </w:r>
      <w:r w:rsidR="00CC736A" w:rsidRPr="00932B08">
        <w:rPr>
          <w:rFonts w:ascii="Calibri" w:hAnsi="Calibri" w:cs="Calibri"/>
          <w:lang w:val="ro-RO"/>
        </w:rPr>
        <w:t>ș</w:t>
      </w:r>
      <w:r w:rsidRPr="00932B08">
        <w:rPr>
          <w:rFonts w:ascii="Calibri" w:hAnsi="Calibri" w:cs="Calibri"/>
          <w:lang w:val="ro-RO"/>
        </w:rPr>
        <w:t>i Accesul la Muncă</w:t>
      </w:r>
      <w:bookmarkEnd w:id="9"/>
    </w:p>
    <w:p w14:paraId="11F77AED" w14:textId="5FD00EF2" w:rsidR="009F52CE" w:rsidRPr="00932B08" w:rsidRDefault="009F52CE" w:rsidP="005E54FD">
      <w:pPr>
        <w:pStyle w:val="Graphbullet"/>
        <w:spacing w:line="276" w:lineRule="auto"/>
        <w:ind w:left="360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b/>
          <w:bCs/>
          <w:color w:val="auto"/>
          <w:sz w:val="22"/>
          <w:lang w:val="ro-RO"/>
        </w:rPr>
        <w:t xml:space="preserve">Veniturile 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ș</w:t>
      </w:r>
      <w:r w:rsidRPr="00932B08">
        <w:rPr>
          <w:rFonts w:cstheme="minorHAnsi"/>
          <w:b/>
          <w:bCs/>
          <w:color w:val="auto"/>
          <w:sz w:val="22"/>
          <w:lang w:val="ro-RO"/>
        </w:rPr>
        <w:t>i accesul la muncă sunt în topul problemelor cu care se confruntă refugia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Pr="00932B08">
        <w:rPr>
          <w:rFonts w:cstheme="minorHAnsi"/>
          <w:b/>
          <w:bCs/>
          <w:color w:val="auto"/>
          <w:sz w:val="22"/>
          <w:lang w:val="ro-RO"/>
        </w:rPr>
        <w:t>ii ucraineni</w:t>
      </w:r>
      <w:r w:rsidRPr="00932B08">
        <w:rPr>
          <w:rFonts w:cstheme="minorHAnsi"/>
          <w:color w:val="auto"/>
          <w:sz w:val="22"/>
          <w:lang w:val="ro-RO"/>
        </w:rPr>
        <w:t xml:space="preserve"> </w:t>
      </w:r>
      <w:r w:rsidRPr="00932B08">
        <w:rPr>
          <w:rFonts w:cstheme="minorHAnsi"/>
          <w:b/>
          <w:bCs/>
          <w:color w:val="auto"/>
          <w:sz w:val="22"/>
          <w:lang w:val="ro-RO"/>
        </w:rPr>
        <w:t>în Moldova</w:t>
      </w:r>
      <w:r w:rsidRPr="00932B08">
        <w:rPr>
          <w:rFonts w:cstheme="minorHAnsi"/>
          <w:color w:val="auto"/>
          <w:sz w:val="22"/>
          <w:lang w:val="ro-RO"/>
        </w:rPr>
        <w:t xml:space="preserve">. </w:t>
      </w:r>
      <w:r w:rsidRPr="00932B08">
        <w:rPr>
          <w:color w:val="auto"/>
          <w:sz w:val="22"/>
          <w:lang w:val="ro-RO"/>
        </w:rPr>
        <w:t>Conform datelor UNHCHR,</w:t>
      </w:r>
      <w:r w:rsidRPr="00932B08">
        <w:rPr>
          <w:rFonts w:cstheme="minorHAnsi"/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 xml:space="preserve">ajutorul bănesc (56%), ajutorul material (25%)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angajarea (21%)</w:t>
      </w:r>
      <w:r w:rsidR="009D4932" w:rsidRPr="00932B08">
        <w:rPr>
          <w:color w:val="auto"/>
          <w:sz w:val="22"/>
          <w:lang w:val="ro-RO"/>
        </w:rPr>
        <w:t xml:space="preserve"> sunt </w:t>
      </w:r>
      <w:r w:rsidR="009D4932" w:rsidRPr="00932B08">
        <w:rPr>
          <w:rFonts w:cstheme="minorHAnsi"/>
          <w:color w:val="auto"/>
          <w:sz w:val="22"/>
          <w:lang w:val="ro-RO"/>
        </w:rPr>
        <w:t>p</w:t>
      </w:r>
      <w:r w:rsidR="009D4932" w:rsidRPr="00932B08">
        <w:rPr>
          <w:color w:val="auto"/>
          <w:sz w:val="22"/>
          <w:lang w:val="ro-RO"/>
        </w:rPr>
        <w:t>rintre cele mai importante nevoi ale refugia</w:t>
      </w:r>
      <w:r w:rsidR="00CC736A" w:rsidRPr="00932B08">
        <w:rPr>
          <w:color w:val="auto"/>
          <w:sz w:val="22"/>
          <w:lang w:val="ro-RO"/>
        </w:rPr>
        <w:t>ț</w:t>
      </w:r>
      <w:r w:rsidR="009D4932" w:rsidRPr="00932B08">
        <w:rPr>
          <w:color w:val="auto"/>
          <w:sz w:val="22"/>
          <w:lang w:val="ro-RO"/>
        </w:rPr>
        <w:t>ilor</w:t>
      </w:r>
      <w:r w:rsidRPr="00932B08">
        <w:rPr>
          <w:color w:val="auto"/>
          <w:sz w:val="22"/>
          <w:lang w:val="ro-RO"/>
        </w:rPr>
        <w:t xml:space="preserve"> (Figura 6)</w:t>
      </w:r>
      <w:r w:rsidR="005E54FD" w:rsidRPr="00932B08">
        <w:rPr>
          <w:color w:val="auto"/>
          <w:sz w:val="22"/>
          <w:lang w:val="ro-RO"/>
        </w:rPr>
        <w:t>.</w:t>
      </w:r>
      <w:r w:rsidRPr="00932B08">
        <w:rPr>
          <w:rStyle w:val="FootnoteReference"/>
          <w:color w:val="auto"/>
          <w:sz w:val="22"/>
          <w:lang w:val="ro-RO"/>
        </w:rPr>
        <w:footnoteReference w:id="33"/>
      </w:r>
    </w:p>
    <w:p w14:paraId="51F3F771" w14:textId="77777777" w:rsidR="009D4932" w:rsidRPr="00932B08" w:rsidRDefault="009D4932" w:rsidP="009D4932">
      <w:pPr>
        <w:pStyle w:val="Graphbullet"/>
        <w:numPr>
          <w:ilvl w:val="0"/>
          <w:numId w:val="0"/>
        </w:numPr>
        <w:spacing w:line="276" w:lineRule="auto"/>
        <w:ind w:left="360"/>
        <w:jc w:val="both"/>
        <w:rPr>
          <w:rFonts w:cstheme="minorHAnsi"/>
          <w:color w:val="auto"/>
          <w:sz w:val="22"/>
          <w:lang w:val="ro-RO"/>
        </w:rPr>
      </w:pPr>
    </w:p>
    <w:p w14:paraId="77808877" w14:textId="77777777" w:rsidR="009F52CE" w:rsidRPr="00932B08" w:rsidRDefault="009F52CE" w:rsidP="004E1097">
      <w:pPr>
        <w:pStyle w:val="Graphbullet"/>
        <w:numPr>
          <w:ilvl w:val="0"/>
          <w:numId w:val="0"/>
        </w:numPr>
        <w:spacing w:after="240" w:line="276" w:lineRule="auto"/>
        <w:ind w:left="284" w:hanging="284"/>
        <w:jc w:val="center"/>
        <w:rPr>
          <w:sz w:val="22"/>
          <w:lang w:val="ro-RO"/>
        </w:rPr>
      </w:pPr>
      <w:r w:rsidRPr="00932B08">
        <w:rPr>
          <w:noProof/>
          <w:lang w:val="ru-RU" w:eastAsia="ru-RU"/>
        </w:rPr>
        <w:drawing>
          <wp:inline distT="0" distB="0" distL="0" distR="0" wp14:anchorId="37927079" wp14:editId="07F1904D">
            <wp:extent cx="2953717" cy="2838450"/>
            <wp:effectExtent l="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57649" cy="284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03232" w14:textId="58DAEF95" w:rsidR="009F52CE" w:rsidRPr="00932B08" w:rsidRDefault="009F52CE" w:rsidP="004E1097">
      <w:pPr>
        <w:pStyle w:val="Graphheading2"/>
        <w:spacing w:after="240" w:line="276" w:lineRule="auto"/>
        <w:jc w:val="center"/>
        <w:rPr>
          <w:sz w:val="22"/>
          <w:szCs w:val="20"/>
          <w:lang w:val="ro-RO"/>
        </w:rPr>
      </w:pPr>
      <w:r w:rsidRPr="00932B08">
        <w:rPr>
          <w:sz w:val="22"/>
          <w:szCs w:val="20"/>
          <w:lang w:val="ro-RO"/>
        </w:rPr>
        <w:t>Figura 6. Cele mai importante nevoi ale refugia</w:t>
      </w:r>
      <w:r w:rsidR="00CC736A" w:rsidRPr="00932B08">
        <w:rPr>
          <w:sz w:val="22"/>
          <w:szCs w:val="20"/>
          <w:lang w:val="ro-RO"/>
        </w:rPr>
        <w:t>ț</w:t>
      </w:r>
      <w:r w:rsidRPr="00932B08">
        <w:rPr>
          <w:sz w:val="22"/>
          <w:szCs w:val="20"/>
          <w:lang w:val="ro-RO"/>
        </w:rPr>
        <w:t>ilor ucraineni afla</w:t>
      </w:r>
      <w:r w:rsidR="00CC736A" w:rsidRPr="00932B08">
        <w:rPr>
          <w:sz w:val="22"/>
          <w:szCs w:val="20"/>
          <w:lang w:val="ro-RO"/>
        </w:rPr>
        <w:t>ț</w:t>
      </w:r>
      <w:r w:rsidRPr="00932B08">
        <w:rPr>
          <w:sz w:val="22"/>
          <w:szCs w:val="20"/>
          <w:lang w:val="ro-RO"/>
        </w:rPr>
        <w:t xml:space="preserve">i în Moldova. Sursa: UNCHR </w:t>
      </w:r>
    </w:p>
    <w:p w14:paraId="173C69E6" w14:textId="59B22B67" w:rsidR="00C2686C" w:rsidRPr="00932B08" w:rsidRDefault="002565CF" w:rsidP="005E54FD">
      <w:pPr>
        <w:pStyle w:val="Graphbullet"/>
        <w:spacing w:after="240" w:line="276" w:lineRule="auto"/>
        <w:ind w:left="360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color w:val="auto"/>
          <w:sz w:val="22"/>
          <w:lang w:val="ro-RO"/>
        </w:rPr>
        <w:t>Prin dispozi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Pr="00932B08">
        <w:rPr>
          <w:rFonts w:cstheme="minorHAnsi"/>
          <w:color w:val="auto"/>
          <w:sz w:val="22"/>
          <w:lang w:val="ro-RO"/>
        </w:rPr>
        <w:t>ia CSE, p</w:t>
      </w:r>
      <w:r w:rsidR="00C2686C" w:rsidRPr="00932B08">
        <w:rPr>
          <w:rFonts w:cstheme="minorHAnsi"/>
          <w:color w:val="auto"/>
          <w:sz w:val="22"/>
          <w:lang w:val="ro-RO"/>
        </w:rPr>
        <w:t xml:space="preserve">e perioada </w:t>
      </w:r>
      <w:r w:rsidR="00DA4140" w:rsidRPr="00932B08">
        <w:rPr>
          <w:rFonts w:cstheme="minorHAnsi"/>
          <w:color w:val="auto"/>
          <w:sz w:val="22"/>
          <w:lang w:val="ro-RO"/>
        </w:rPr>
        <w:t>stării</w:t>
      </w:r>
      <w:r w:rsidR="00C2686C" w:rsidRPr="00932B08">
        <w:rPr>
          <w:rFonts w:cstheme="minorHAnsi"/>
          <w:color w:val="auto"/>
          <w:sz w:val="22"/>
          <w:lang w:val="ro-RO"/>
        </w:rPr>
        <w:t xml:space="preserve"> de urgenta, p</w:t>
      </w:r>
      <w:r w:rsidR="005E54FD" w:rsidRPr="00932B08">
        <w:rPr>
          <w:rFonts w:cstheme="minorHAnsi"/>
          <w:color w:val="auto"/>
          <w:sz w:val="22"/>
          <w:lang w:val="ro-RO"/>
        </w:rPr>
        <w:t>rin derogare de la Capitolul IV</w:t>
      </w:r>
      <w:r w:rsidR="00C2686C" w:rsidRPr="00932B08">
        <w:rPr>
          <w:rFonts w:cstheme="minorHAnsi"/>
          <w:color w:val="auto"/>
          <w:sz w:val="22"/>
          <w:lang w:val="ro-RO"/>
        </w:rPr>
        <w:t xml:space="preserve"> al Legii nr. 200/2010 privind regimul </w:t>
      </w:r>
      <w:r w:rsidR="00DA4140" w:rsidRPr="00932B08">
        <w:rPr>
          <w:rFonts w:cstheme="minorHAnsi"/>
          <w:color w:val="auto"/>
          <w:sz w:val="22"/>
          <w:lang w:val="ro-RO"/>
        </w:rPr>
        <w:t>străinilor</w:t>
      </w:r>
      <w:r w:rsidR="00C2686C" w:rsidRPr="00932B08">
        <w:rPr>
          <w:rFonts w:cstheme="minorHAnsi"/>
          <w:color w:val="auto"/>
          <w:sz w:val="22"/>
          <w:lang w:val="ro-RO"/>
        </w:rPr>
        <w:t xml:space="preserve"> in Republica Moldova, </w:t>
      </w:r>
      <w:r w:rsidR="00DA4140" w:rsidRPr="00932B08">
        <w:rPr>
          <w:rFonts w:cstheme="minorHAnsi"/>
          <w:b/>
          <w:bCs/>
          <w:color w:val="auto"/>
          <w:sz w:val="22"/>
          <w:lang w:val="ro-RO"/>
        </w:rPr>
        <w:t>cetă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="00DA4140" w:rsidRPr="00932B08">
        <w:rPr>
          <w:rFonts w:cstheme="minorHAnsi"/>
          <w:b/>
          <w:bCs/>
          <w:color w:val="auto"/>
          <w:sz w:val="22"/>
          <w:lang w:val="ro-RO"/>
        </w:rPr>
        <w:t>enii</w:t>
      </w:r>
      <w:r w:rsidR="00C2686C" w:rsidRPr="00932B08">
        <w:rPr>
          <w:rFonts w:cstheme="minorHAnsi"/>
          <w:b/>
          <w:bCs/>
          <w:color w:val="auto"/>
          <w:sz w:val="22"/>
          <w:lang w:val="ro-RO"/>
        </w:rPr>
        <w:t xml:space="preserve"> ucraineni au dreptul de a munci pe teritoriul Republicii Moldova </w:t>
      </w:r>
      <w:r w:rsidRPr="00932B08">
        <w:rPr>
          <w:rFonts w:cstheme="minorHAnsi"/>
          <w:b/>
          <w:bCs/>
          <w:color w:val="auto"/>
          <w:sz w:val="22"/>
          <w:lang w:val="ro-RO"/>
        </w:rPr>
        <w:t>fă</w:t>
      </w:r>
      <w:r w:rsidR="00C2686C" w:rsidRPr="00932B08">
        <w:rPr>
          <w:rFonts w:cstheme="minorHAnsi"/>
          <w:b/>
          <w:bCs/>
          <w:color w:val="auto"/>
          <w:sz w:val="22"/>
          <w:lang w:val="ro-RO"/>
        </w:rPr>
        <w:t>r</w:t>
      </w:r>
      <w:r w:rsidRPr="00932B08">
        <w:rPr>
          <w:rFonts w:cstheme="minorHAnsi"/>
          <w:b/>
          <w:bCs/>
          <w:color w:val="auto"/>
          <w:sz w:val="22"/>
          <w:lang w:val="ro-RO"/>
        </w:rPr>
        <w:t>ă</w:t>
      </w:r>
      <w:r w:rsidR="00C2686C" w:rsidRPr="00932B08">
        <w:rPr>
          <w:rFonts w:cstheme="minorHAnsi"/>
          <w:b/>
          <w:bCs/>
          <w:color w:val="auto"/>
          <w:sz w:val="22"/>
          <w:lang w:val="ro-RO"/>
        </w:rPr>
        <w:t xml:space="preserve"> ob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ț</w:t>
      </w:r>
      <w:r w:rsidR="00DA4140" w:rsidRPr="00932B08">
        <w:rPr>
          <w:rFonts w:cstheme="minorHAnsi"/>
          <w:b/>
          <w:bCs/>
          <w:color w:val="auto"/>
          <w:sz w:val="22"/>
          <w:lang w:val="ro-RO"/>
        </w:rPr>
        <w:t>i</w:t>
      </w:r>
      <w:r w:rsidR="00C2686C" w:rsidRPr="00932B08">
        <w:rPr>
          <w:rFonts w:cstheme="minorHAnsi"/>
          <w:b/>
          <w:bCs/>
          <w:color w:val="auto"/>
          <w:sz w:val="22"/>
          <w:lang w:val="ro-RO"/>
        </w:rPr>
        <w:t xml:space="preserve">nerea dreptului de </w:t>
      </w:r>
      <w:r w:rsidR="00CC736A" w:rsidRPr="00932B08">
        <w:rPr>
          <w:rFonts w:cstheme="minorHAnsi"/>
          <w:b/>
          <w:bCs/>
          <w:color w:val="auto"/>
          <w:sz w:val="22"/>
          <w:lang w:val="ro-RO"/>
        </w:rPr>
        <w:t>ș</w:t>
      </w:r>
      <w:r w:rsidR="005E54FD" w:rsidRPr="00932B08">
        <w:rPr>
          <w:rFonts w:cstheme="minorHAnsi"/>
          <w:b/>
          <w:bCs/>
          <w:color w:val="auto"/>
          <w:sz w:val="22"/>
          <w:lang w:val="ro-RO"/>
        </w:rPr>
        <w:t>edere provizorie în scop de muncă</w:t>
      </w:r>
      <w:r w:rsidR="00C2686C" w:rsidRPr="00932B08">
        <w:rPr>
          <w:rFonts w:cstheme="minorHAnsi"/>
          <w:color w:val="auto"/>
          <w:sz w:val="22"/>
          <w:lang w:val="ro-RO"/>
        </w:rPr>
        <w:t>.</w:t>
      </w:r>
      <w:r w:rsidR="00C2686C" w:rsidRPr="00932B08">
        <w:rPr>
          <w:rFonts w:cstheme="minorHAnsi"/>
          <w:color w:val="auto"/>
          <w:sz w:val="22"/>
          <w:vertAlign w:val="superscript"/>
          <w:lang w:val="ro-RO"/>
        </w:rPr>
        <w:footnoteReference w:id="34"/>
      </w:r>
      <w:r w:rsidRPr="00932B08">
        <w:rPr>
          <w:rFonts w:cstheme="minorHAnsi"/>
          <w:color w:val="auto"/>
          <w:sz w:val="22"/>
          <w:lang w:val="ro-RO"/>
        </w:rPr>
        <w:t xml:space="preserve"> </w:t>
      </w:r>
      <w:r w:rsidR="00D67B73" w:rsidRPr="00932B08">
        <w:rPr>
          <w:rFonts w:cstheme="minorHAnsi"/>
          <w:color w:val="auto"/>
          <w:sz w:val="22"/>
          <w:lang w:val="ro-RO"/>
        </w:rPr>
        <w:t>Angajarea cet</w:t>
      </w:r>
      <w:r w:rsidR="00DA4140" w:rsidRPr="00932B08">
        <w:rPr>
          <w:rFonts w:cstheme="minorHAnsi"/>
          <w:color w:val="auto"/>
          <w:sz w:val="22"/>
          <w:lang w:val="ro-RO"/>
        </w:rPr>
        <w:t>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5E54FD" w:rsidRPr="00932B08">
        <w:rPr>
          <w:rFonts w:cstheme="minorHAnsi"/>
          <w:color w:val="auto"/>
          <w:sz w:val="22"/>
          <w:lang w:val="ro-RO"/>
        </w:rPr>
        <w:t>enilor ucraineni se face î</w:t>
      </w:r>
      <w:r w:rsidR="00D67B73" w:rsidRPr="00932B08">
        <w:rPr>
          <w:rFonts w:cstheme="minorHAnsi"/>
          <w:color w:val="auto"/>
          <w:sz w:val="22"/>
          <w:lang w:val="ro-RO"/>
        </w:rPr>
        <w:t>n baza contractului individual de munc</w:t>
      </w:r>
      <w:r w:rsidR="005E54FD" w:rsidRPr="00932B08">
        <w:rPr>
          <w:rFonts w:cstheme="minorHAnsi"/>
          <w:color w:val="auto"/>
          <w:sz w:val="22"/>
          <w:lang w:val="ro-RO"/>
        </w:rPr>
        <w:t>ă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pe durat</w:t>
      </w:r>
      <w:r w:rsidR="005E54FD" w:rsidRPr="00932B08">
        <w:rPr>
          <w:rFonts w:cstheme="minorHAnsi"/>
          <w:color w:val="auto"/>
          <w:sz w:val="22"/>
          <w:lang w:val="ro-RO"/>
        </w:rPr>
        <w:t>ă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determinat</w:t>
      </w:r>
      <w:r w:rsidR="005E54FD" w:rsidRPr="00932B08">
        <w:rPr>
          <w:rFonts w:cstheme="minorHAnsi"/>
          <w:color w:val="auto"/>
          <w:sz w:val="22"/>
          <w:lang w:val="ro-RO"/>
        </w:rPr>
        <w:t>ă,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pentru perioada st</w:t>
      </w:r>
      <w:r w:rsidR="00DA4140" w:rsidRPr="00932B08">
        <w:rPr>
          <w:rFonts w:cstheme="minorHAnsi"/>
          <w:color w:val="auto"/>
          <w:sz w:val="22"/>
          <w:lang w:val="ro-RO"/>
        </w:rPr>
        <w:t>ă</w:t>
      </w:r>
      <w:r w:rsidR="00D67B73" w:rsidRPr="00932B08">
        <w:rPr>
          <w:rFonts w:cstheme="minorHAnsi"/>
          <w:color w:val="auto"/>
          <w:sz w:val="22"/>
          <w:lang w:val="ro-RO"/>
        </w:rPr>
        <w:t>rii de urgen</w:t>
      </w:r>
      <w:r w:rsidR="005E54FD" w:rsidRPr="00932B08">
        <w:rPr>
          <w:rFonts w:cstheme="minorHAnsi"/>
          <w:color w:val="auto"/>
          <w:sz w:val="22"/>
          <w:lang w:val="ro-RO"/>
        </w:rPr>
        <w:t>ță</w:t>
      </w:r>
      <w:r w:rsidR="00D67B73" w:rsidRPr="00932B08">
        <w:rPr>
          <w:rFonts w:cstheme="minorHAnsi"/>
          <w:color w:val="auto"/>
          <w:sz w:val="22"/>
          <w:lang w:val="ro-RO"/>
        </w:rPr>
        <w:t>,</w:t>
      </w:r>
      <w:r w:rsidR="005E54FD" w:rsidRPr="00932B08">
        <w:rPr>
          <w:rFonts w:cstheme="minorHAnsi"/>
          <w:color w:val="auto"/>
          <w:sz w:val="22"/>
          <w:lang w:val="ro-RO"/>
        </w:rPr>
        <w:t xml:space="preserve"> cu notificarea obligatorie, î</w:t>
      </w:r>
      <w:r w:rsidR="00D67B73" w:rsidRPr="00932B08">
        <w:rPr>
          <w:rFonts w:cstheme="minorHAnsi"/>
          <w:color w:val="auto"/>
          <w:sz w:val="22"/>
          <w:lang w:val="ro-RO"/>
        </w:rPr>
        <w:t>n te</w:t>
      </w:r>
      <w:r w:rsidR="00DA4140" w:rsidRPr="00932B08">
        <w:rPr>
          <w:rFonts w:cstheme="minorHAnsi"/>
          <w:color w:val="auto"/>
          <w:sz w:val="22"/>
          <w:lang w:val="ro-RO"/>
        </w:rPr>
        <w:t>rm</w:t>
      </w:r>
      <w:r w:rsidR="00D67B73" w:rsidRPr="00932B08">
        <w:rPr>
          <w:rFonts w:cstheme="minorHAnsi"/>
          <w:color w:val="auto"/>
          <w:sz w:val="22"/>
          <w:lang w:val="ro-RO"/>
        </w:rPr>
        <w:t>en de p</w:t>
      </w:r>
      <w:r w:rsidR="005E54FD" w:rsidRPr="00932B08">
        <w:rPr>
          <w:rFonts w:cstheme="minorHAnsi"/>
          <w:color w:val="auto"/>
          <w:sz w:val="22"/>
          <w:lang w:val="ro-RO"/>
        </w:rPr>
        <w:t>ână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la 5 zile de la data </w:t>
      </w:r>
      <w:r w:rsidR="00DA4140" w:rsidRPr="00932B08">
        <w:rPr>
          <w:rFonts w:cstheme="minorHAnsi"/>
          <w:color w:val="auto"/>
          <w:sz w:val="22"/>
          <w:lang w:val="ro-RO"/>
        </w:rPr>
        <w:t>încheierii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contractului, a </w:t>
      </w:r>
      <w:r w:rsidR="00DA4140" w:rsidRPr="00932B08">
        <w:rPr>
          <w:rFonts w:cstheme="minorHAnsi"/>
          <w:color w:val="auto"/>
          <w:sz w:val="22"/>
          <w:lang w:val="ro-RO"/>
        </w:rPr>
        <w:t>Agen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DA4140" w:rsidRPr="00932B08">
        <w:rPr>
          <w:rFonts w:cstheme="minorHAnsi"/>
          <w:color w:val="auto"/>
          <w:sz w:val="22"/>
          <w:lang w:val="ro-RO"/>
        </w:rPr>
        <w:t>iei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</w:t>
      </w:r>
      <w:r w:rsidR="00DA4140" w:rsidRPr="00932B08">
        <w:rPr>
          <w:rFonts w:cstheme="minorHAnsi"/>
          <w:color w:val="auto"/>
          <w:sz w:val="22"/>
          <w:lang w:val="ro-RO"/>
        </w:rPr>
        <w:t>Na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DA4140" w:rsidRPr="00932B08">
        <w:rPr>
          <w:rFonts w:cstheme="minorHAnsi"/>
          <w:color w:val="auto"/>
          <w:sz w:val="22"/>
          <w:lang w:val="ro-RO"/>
        </w:rPr>
        <w:t>ionale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a </w:t>
      </w:r>
      <w:r w:rsidR="00DA4140" w:rsidRPr="00932B08">
        <w:rPr>
          <w:rFonts w:cstheme="minorHAnsi"/>
          <w:color w:val="auto"/>
          <w:sz w:val="22"/>
          <w:lang w:val="ro-RO"/>
        </w:rPr>
        <w:t>For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DA4140" w:rsidRPr="00932B08">
        <w:rPr>
          <w:rFonts w:cstheme="minorHAnsi"/>
          <w:color w:val="auto"/>
          <w:sz w:val="22"/>
          <w:lang w:val="ro-RO"/>
        </w:rPr>
        <w:t>ei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</w:t>
      </w:r>
      <w:r w:rsidR="005E54FD" w:rsidRPr="00932B08">
        <w:rPr>
          <w:rFonts w:cstheme="minorHAnsi"/>
          <w:color w:val="auto"/>
          <w:sz w:val="22"/>
          <w:lang w:val="ro-RO"/>
        </w:rPr>
        <w:t xml:space="preserve">de </w:t>
      </w:r>
      <w:r w:rsidR="00D67B73" w:rsidRPr="00932B08">
        <w:rPr>
          <w:rFonts w:cstheme="minorHAnsi"/>
          <w:color w:val="auto"/>
          <w:sz w:val="22"/>
          <w:lang w:val="ro-RO"/>
        </w:rPr>
        <w:t>Munc</w:t>
      </w:r>
      <w:r w:rsidR="005E54FD" w:rsidRPr="00932B08">
        <w:rPr>
          <w:rFonts w:cstheme="minorHAnsi"/>
          <w:color w:val="auto"/>
          <w:sz w:val="22"/>
          <w:lang w:val="ro-RO"/>
        </w:rPr>
        <w:t>ă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de </w:t>
      </w:r>
      <w:r w:rsidR="00DA4140" w:rsidRPr="00932B08">
        <w:rPr>
          <w:rFonts w:cstheme="minorHAnsi"/>
          <w:color w:val="auto"/>
          <w:sz w:val="22"/>
          <w:lang w:val="ro-RO"/>
        </w:rPr>
        <w:t>către</w:t>
      </w:r>
      <w:r w:rsidR="005E54FD" w:rsidRPr="00932B08">
        <w:rPr>
          <w:rFonts w:cstheme="minorHAnsi"/>
          <w:color w:val="auto"/>
          <w:sz w:val="22"/>
          <w:lang w:val="ro-RO"/>
        </w:rPr>
        <w:t xml:space="preserve"> angajator, cu prezentarea î</w:t>
      </w:r>
      <w:r w:rsidR="00D67B73" w:rsidRPr="00932B08">
        <w:rPr>
          <w:rFonts w:cstheme="minorHAnsi"/>
          <w:color w:val="auto"/>
          <w:sz w:val="22"/>
          <w:lang w:val="ro-RO"/>
        </w:rPr>
        <w:t>n format electronic sau pe h</w:t>
      </w:r>
      <w:r w:rsidR="00DA4140" w:rsidRPr="00932B08">
        <w:rPr>
          <w:rFonts w:cstheme="minorHAnsi"/>
          <w:color w:val="auto"/>
          <w:sz w:val="22"/>
          <w:lang w:val="ro-RO"/>
        </w:rPr>
        <w:t>ârti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e a </w:t>
      </w:r>
      <w:r w:rsidR="00DA4140" w:rsidRPr="00932B08">
        <w:rPr>
          <w:rFonts w:cstheme="minorHAnsi"/>
          <w:color w:val="auto"/>
          <w:sz w:val="22"/>
          <w:lang w:val="ro-RO"/>
        </w:rPr>
        <w:t>următoarelor</w:t>
      </w:r>
      <w:r w:rsidR="005E54FD" w:rsidRPr="00932B08">
        <w:rPr>
          <w:rFonts w:cstheme="minorHAnsi"/>
          <w:color w:val="auto"/>
          <w:sz w:val="22"/>
          <w:lang w:val="ro-RO"/>
        </w:rPr>
        <w:t xml:space="preserve"> acte</w:t>
      </w:r>
      <w:r w:rsidR="00D67B73" w:rsidRPr="00932B08">
        <w:rPr>
          <w:rFonts w:cstheme="minorHAnsi"/>
          <w:color w:val="auto"/>
          <w:sz w:val="22"/>
          <w:lang w:val="ro-RO"/>
        </w:rPr>
        <w:t>: a. copi</w:t>
      </w:r>
      <w:r w:rsidR="005E54FD" w:rsidRPr="00932B08">
        <w:rPr>
          <w:rFonts w:cstheme="minorHAnsi"/>
          <w:color w:val="auto"/>
          <w:sz w:val="22"/>
          <w:lang w:val="ro-RO"/>
        </w:rPr>
        <w:t>a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actului de identitate a </w:t>
      </w:r>
      <w:r w:rsidR="00DA4140" w:rsidRPr="00932B08">
        <w:rPr>
          <w:rFonts w:cstheme="minorHAnsi"/>
          <w:color w:val="auto"/>
          <w:sz w:val="22"/>
          <w:lang w:val="ro-RO"/>
        </w:rPr>
        <w:t>cetă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DA4140" w:rsidRPr="00932B08">
        <w:rPr>
          <w:rFonts w:cstheme="minorHAnsi"/>
          <w:color w:val="auto"/>
          <w:sz w:val="22"/>
          <w:lang w:val="ro-RO"/>
        </w:rPr>
        <w:t>eanului</w:t>
      </w:r>
      <w:r w:rsidR="005E54FD" w:rsidRPr="00932B08">
        <w:rPr>
          <w:rFonts w:cstheme="minorHAnsi"/>
          <w:color w:val="auto"/>
          <w:sz w:val="22"/>
          <w:lang w:val="ro-RO"/>
        </w:rPr>
        <w:t xml:space="preserve"> ucrainean;</w:t>
      </w:r>
      <w:r w:rsidRPr="00932B08">
        <w:rPr>
          <w:rFonts w:cstheme="minorHAnsi"/>
          <w:color w:val="auto"/>
          <w:sz w:val="22"/>
          <w:lang w:val="ro-RO"/>
        </w:rPr>
        <w:t xml:space="preserve"> </w:t>
      </w:r>
      <w:r w:rsidR="00D67B73" w:rsidRPr="00932B08">
        <w:rPr>
          <w:rFonts w:cstheme="minorHAnsi"/>
          <w:color w:val="auto"/>
          <w:sz w:val="22"/>
          <w:lang w:val="ro-RO"/>
        </w:rPr>
        <w:t>b. copi</w:t>
      </w:r>
      <w:r w:rsidR="005E54FD" w:rsidRPr="00932B08">
        <w:rPr>
          <w:rFonts w:cstheme="minorHAnsi"/>
          <w:color w:val="auto"/>
          <w:sz w:val="22"/>
          <w:lang w:val="ro-RO"/>
        </w:rPr>
        <w:t>a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contractului de munc</w:t>
      </w:r>
      <w:r w:rsidR="005E54FD" w:rsidRPr="00932B08">
        <w:rPr>
          <w:rFonts w:cstheme="minorHAnsi"/>
          <w:color w:val="auto"/>
          <w:sz w:val="22"/>
          <w:lang w:val="ro-RO"/>
        </w:rPr>
        <w:t>ă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, </w:t>
      </w:r>
      <w:r w:rsidR="00DA4140" w:rsidRPr="00932B08">
        <w:rPr>
          <w:rFonts w:cstheme="minorHAnsi"/>
          <w:color w:val="auto"/>
          <w:sz w:val="22"/>
          <w:lang w:val="ro-RO"/>
        </w:rPr>
        <w:t>î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ntocmit conform </w:t>
      </w:r>
      <w:r w:rsidR="00DA4140" w:rsidRPr="00932B08">
        <w:rPr>
          <w:rFonts w:cstheme="minorHAnsi"/>
          <w:color w:val="auto"/>
          <w:sz w:val="22"/>
          <w:lang w:val="ro-RO"/>
        </w:rPr>
        <w:t>legisla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DA4140" w:rsidRPr="00932B08">
        <w:rPr>
          <w:rFonts w:cstheme="minorHAnsi"/>
          <w:color w:val="auto"/>
          <w:sz w:val="22"/>
          <w:lang w:val="ro-RO"/>
        </w:rPr>
        <w:t>iei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aplicabile pentru </w:t>
      </w:r>
      <w:r w:rsidR="00DA4140" w:rsidRPr="00932B08">
        <w:rPr>
          <w:rFonts w:cstheme="minorHAnsi"/>
          <w:color w:val="auto"/>
          <w:sz w:val="22"/>
          <w:lang w:val="ro-RO"/>
        </w:rPr>
        <w:lastRenderedPageBreak/>
        <w:t>cetă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DA4140" w:rsidRPr="00932B08">
        <w:rPr>
          <w:rFonts w:cstheme="minorHAnsi"/>
          <w:color w:val="auto"/>
          <w:sz w:val="22"/>
          <w:lang w:val="ro-RO"/>
        </w:rPr>
        <w:t>enii</w:t>
      </w:r>
      <w:r w:rsidR="005E54FD" w:rsidRPr="00932B08">
        <w:rPr>
          <w:rFonts w:cstheme="minorHAnsi"/>
          <w:color w:val="auto"/>
          <w:sz w:val="22"/>
          <w:lang w:val="ro-RO"/>
        </w:rPr>
        <w:t xml:space="preserve"> Republicii Moldova;</w:t>
      </w:r>
      <w:r w:rsidRPr="00932B08">
        <w:rPr>
          <w:rFonts w:cstheme="minorHAnsi"/>
          <w:color w:val="auto"/>
          <w:sz w:val="22"/>
          <w:lang w:val="ro-RO"/>
        </w:rPr>
        <w:t xml:space="preserve"> 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c. </w:t>
      </w:r>
      <w:r w:rsidR="00DA4140" w:rsidRPr="00932B08">
        <w:rPr>
          <w:rFonts w:cstheme="minorHAnsi"/>
          <w:color w:val="auto"/>
          <w:sz w:val="22"/>
          <w:lang w:val="ro-RO"/>
        </w:rPr>
        <w:t>informa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DA4140" w:rsidRPr="00932B08">
        <w:rPr>
          <w:rFonts w:cstheme="minorHAnsi"/>
          <w:color w:val="auto"/>
          <w:sz w:val="22"/>
          <w:lang w:val="ro-RO"/>
        </w:rPr>
        <w:t>i</w:t>
      </w:r>
      <w:r w:rsidR="005E54FD" w:rsidRPr="00932B08">
        <w:rPr>
          <w:rFonts w:cstheme="minorHAnsi"/>
          <w:color w:val="auto"/>
          <w:sz w:val="22"/>
          <w:lang w:val="ro-RO"/>
        </w:rPr>
        <w:t>a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privind codul numeric personal (IDNP) atribuit </w:t>
      </w:r>
      <w:r w:rsidR="00DA4140" w:rsidRPr="00932B08">
        <w:rPr>
          <w:rFonts w:cstheme="minorHAnsi"/>
          <w:color w:val="auto"/>
          <w:sz w:val="22"/>
          <w:lang w:val="ro-RO"/>
        </w:rPr>
        <w:t>cetă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DA4140" w:rsidRPr="00932B08">
        <w:rPr>
          <w:rFonts w:cstheme="minorHAnsi"/>
          <w:color w:val="auto"/>
          <w:sz w:val="22"/>
          <w:lang w:val="ro-RO"/>
        </w:rPr>
        <w:t>eanului</w:t>
      </w:r>
      <w:r w:rsidR="00D67B73" w:rsidRPr="00932B08">
        <w:rPr>
          <w:rFonts w:cstheme="minorHAnsi"/>
          <w:color w:val="auto"/>
          <w:sz w:val="22"/>
          <w:lang w:val="ro-RO"/>
        </w:rPr>
        <w:t xml:space="preserve"> ucrainean</w:t>
      </w:r>
      <w:r w:rsidR="00DA4140" w:rsidRPr="00932B08">
        <w:rPr>
          <w:rFonts w:cstheme="minorHAnsi"/>
          <w:color w:val="auto"/>
          <w:sz w:val="22"/>
          <w:lang w:val="ro-RO"/>
        </w:rPr>
        <w:t>.</w:t>
      </w:r>
    </w:p>
    <w:p w14:paraId="2A1E2866" w14:textId="4767B72F" w:rsidR="00326691" w:rsidRPr="00932B08" w:rsidRDefault="0050149E" w:rsidP="005E54FD">
      <w:pPr>
        <w:pStyle w:val="Graphbullet"/>
        <w:spacing w:after="240" w:line="276" w:lineRule="auto"/>
        <w:ind w:left="360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 xml:space="preserve">Circa </w:t>
      </w:r>
      <w:r w:rsidR="00ED5AD2" w:rsidRPr="00932B08">
        <w:rPr>
          <w:b/>
          <w:bCs/>
          <w:color w:val="auto"/>
          <w:sz w:val="22"/>
          <w:lang w:val="ro-RO"/>
        </w:rPr>
        <w:t>1% din numărul total al cetă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ED5AD2" w:rsidRPr="00932B08">
        <w:rPr>
          <w:b/>
          <w:bCs/>
          <w:color w:val="auto"/>
          <w:sz w:val="22"/>
          <w:lang w:val="ro-RO"/>
        </w:rPr>
        <w:t>enilor ucraineni afla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5E54FD" w:rsidRPr="00932B08">
        <w:rPr>
          <w:b/>
          <w:bCs/>
          <w:color w:val="auto"/>
          <w:sz w:val="22"/>
          <w:lang w:val="ro-RO"/>
        </w:rPr>
        <w:t>i în Republica Moldova</w:t>
      </w:r>
      <w:r w:rsidR="00ED5AD2" w:rsidRPr="00932B08">
        <w:rPr>
          <w:b/>
          <w:bCs/>
          <w:color w:val="auto"/>
          <w:sz w:val="22"/>
          <w:lang w:val="ro-RO"/>
        </w:rPr>
        <w:t xml:space="preserve"> </w:t>
      </w:r>
      <w:r w:rsidR="005E54FD" w:rsidRPr="00932B08">
        <w:rPr>
          <w:b/>
          <w:bCs/>
          <w:color w:val="auto"/>
          <w:sz w:val="22"/>
          <w:lang w:val="ro-RO"/>
        </w:rPr>
        <w:t>este</w:t>
      </w:r>
      <w:r w:rsidR="00ED5AD2" w:rsidRPr="00932B08">
        <w:rPr>
          <w:b/>
          <w:bCs/>
          <w:color w:val="auto"/>
          <w:sz w:val="22"/>
          <w:lang w:val="ro-RO"/>
        </w:rPr>
        <w:t xml:space="preserve"> angaja</w:t>
      </w:r>
      <w:r w:rsidR="005E54FD" w:rsidRPr="00932B08">
        <w:rPr>
          <w:b/>
          <w:bCs/>
          <w:color w:val="auto"/>
          <w:sz w:val="22"/>
          <w:lang w:val="ro-RO"/>
        </w:rPr>
        <w:t>t</w:t>
      </w:r>
      <w:r w:rsidR="00ED5AD2" w:rsidRPr="00932B08">
        <w:rPr>
          <w:b/>
          <w:bCs/>
          <w:color w:val="auto"/>
          <w:sz w:val="22"/>
          <w:lang w:val="ro-RO"/>
        </w:rPr>
        <w:t xml:space="preserve"> oficial. </w:t>
      </w:r>
      <w:r w:rsidR="00326691" w:rsidRPr="00932B08">
        <w:rPr>
          <w:color w:val="auto"/>
          <w:sz w:val="22"/>
          <w:lang w:val="ro-RO"/>
        </w:rPr>
        <w:t xml:space="preserve">Conform datelor ANOFM, până la </w:t>
      </w:r>
      <w:r w:rsidR="00326691" w:rsidRPr="00932B08">
        <w:rPr>
          <w:rStyle w:val="Strong"/>
          <w:b w:val="0"/>
          <w:bCs w:val="0"/>
          <w:color w:val="auto"/>
          <w:sz w:val="22"/>
          <w:lang w:val="ro-RO"/>
        </w:rPr>
        <w:t>19.01.2023,</w:t>
      </w:r>
      <w:r w:rsidR="00326691" w:rsidRPr="00932B08">
        <w:rPr>
          <w:color w:val="auto"/>
          <w:sz w:val="22"/>
          <w:lang w:val="ro-RO"/>
        </w:rPr>
        <w:t xml:space="preserve"> au fost primite notificări de la agen</w:t>
      </w:r>
      <w:r w:rsidR="00CC736A" w:rsidRPr="00932B08">
        <w:rPr>
          <w:color w:val="auto"/>
          <w:sz w:val="22"/>
          <w:lang w:val="ro-RO"/>
        </w:rPr>
        <w:t>ț</w:t>
      </w:r>
      <w:r w:rsidR="00326691" w:rsidRPr="00932B08">
        <w:rPr>
          <w:color w:val="auto"/>
          <w:sz w:val="22"/>
          <w:lang w:val="ro-RO"/>
        </w:rPr>
        <w:t xml:space="preserve">ii economici despre angajarea a </w:t>
      </w:r>
      <w:r w:rsidR="00326691" w:rsidRPr="00932B08">
        <w:rPr>
          <w:rStyle w:val="Strong"/>
          <w:color w:val="auto"/>
          <w:sz w:val="22"/>
          <w:lang w:val="ro-RO"/>
        </w:rPr>
        <w:t>959 cetă</w:t>
      </w:r>
      <w:r w:rsidR="00CC736A" w:rsidRPr="00932B08">
        <w:rPr>
          <w:rStyle w:val="Strong"/>
          <w:color w:val="auto"/>
          <w:sz w:val="22"/>
          <w:lang w:val="ro-RO"/>
        </w:rPr>
        <w:t>ț</w:t>
      </w:r>
      <w:r w:rsidR="00326691" w:rsidRPr="00932B08">
        <w:rPr>
          <w:rStyle w:val="Strong"/>
          <w:color w:val="auto"/>
          <w:sz w:val="22"/>
          <w:lang w:val="ro-RO"/>
        </w:rPr>
        <w:t>eni din Ucraina</w:t>
      </w:r>
      <w:r w:rsidR="00326691" w:rsidRPr="00932B08">
        <w:rPr>
          <w:color w:val="auto"/>
          <w:sz w:val="22"/>
          <w:lang w:val="ro-RO"/>
        </w:rPr>
        <w:t xml:space="preserve">, dintre care </w:t>
      </w:r>
      <w:r w:rsidR="00326691" w:rsidRPr="00932B08">
        <w:rPr>
          <w:rStyle w:val="Strong"/>
          <w:b w:val="0"/>
          <w:bCs w:val="0"/>
          <w:color w:val="auto"/>
          <w:sz w:val="22"/>
          <w:lang w:val="ro-RO"/>
        </w:rPr>
        <w:t>696</w:t>
      </w:r>
      <w:r w:rsidR="00326691" w:rsidRPr="00932B08">
        <w:rPr>
          <w:rStyle w:val="Strong"/>
          <w:color w:val="auto"/>
          <w:sz w:val="22"/>
          <w:lang w:val="ro-RO"/>
        </w:rPr>
        <w:t xml:space="preserve"> </w:t>
      </w:r>
      <w:r w:rsidR="00326691" w:rsidRPr="00932B08">
        <w:rPr>
          <w:color w:val="auto"/>
          <w:sz w:val="22"/>
          <w:lang w:val="ro-RO"/>
        </w:rPr>
        <w:t xml:space="preserve">femei </w:t>
      </w:r>
      <w:r w:rsidR="00CC736A" w:rsidRPr="00932B08">
        <w:rPr>
          <w:color w:val="auto"/>
          <w:sz w:val="22"/>
          <w:lang w:val="ro-RO"/>
        </w:rPr>
        <w:t>ș</w:t>
      </w:r>
      <w:r w:rsidR="00326691" w:rsidRPr="00932B08">
        <w:rPr>
          <w:color w:val="auto"/>
          <w:sz w:val="22"/>
          <w:lang w:val="ro-RO"/>
        </w:rPr>
        <w:t xml:space="preserve">i </w:t>
      </w:r>
      <w:r w:rsidR="00326691" w:rsidRPr="00932B08">
        <w:rPr>
          <w:rStyle w:val="Strong"/>
          <w:b w:val="0"/>
          <w:bCs w:val="0"/>
          <w:color w:val="auto"/>
          <w:sz w:val="22"/>
          <w:lang w:val="ro-RO"/>
        </w:rPr>
        <w:t>253</w:t>
      </w:r>
      <w:r w:rsidR="00326691" w:rsidRPr="00932B08">
        <w:rPr>
          <w:rStyle w:val="Strong"/>
          <w:color w:val="auto"/>
          <w:sz w:val="22"/>
          <w:lang w:val="ro-RO"/>
        </w:rPr>
        <w:t xml:space="preserve"> </w:t>
      </w:r>
      <w:r w:rsidR="00326691" w:rsidRPr="00932B08">
        <w:rPr>
          <w:color w:val="auto"/>
          <w:sz w:val="22"/>
          <w:lang w:val="ro-RO"/>
        </w:rPr>
        <w:t>bărba</w:t>
      </w:r>
      <w:r w:rsidR="00CC736A" w:rsidRPr="00932B08">
        <w:rPr>
          <w:color w:val="auto"/>
          <w:sz w:val="22"/>
          <w:lang w:val="ro-RO"/>
        </w:rPr>
        <w:t>ț</w:t>
      </w:r>
      <w:r w:rsidR="00326691" w:rsidRPr="00932B08">
        <w:rPr>
          <w:color w:val="auto"/>
          <w:sz w:val="22"/>
          <w:lang w:val="ro-RO"/>
        </w:rPr>
        <w:t>i.</w:t>
      </w:r>
      <w:r w:rsidR="00326691" w:rsidRPr="00932B08">
        <w:rPr>
          <w:rFonts w:cstheme="minorHAnsi"/>
          <w:color w:val="auto"/>
          <w:sz w:val="22"/>
          <w:lang w:val="ro-RO"/>
        </w:rPr>
        <w:t xml:space="preserve"> </w:t>
      </w:r>
      <w:r w:rsidR="00326691" w:rsidRPr="00932B08">
        <w:rPr>
          <w:color w:val="auto"/>
          <w:sz w:val="22"/>
          <w:lang w:val="ro-RO"/>
        </w:rPr>
        <w:t>Cei mai mul</w:t>
      </w:r>
      <w:r w:rsidR="00CC736A" w:rsidRPr="00932B08">
        <w:rPr>
          <w:color w:val="auto"/>
          <w:sz w:val="22"/>
          <w:lang w:val="ro-RO"/>
        </w:rPr>
        <w:t>ț</w:t>
      </w:r>
      <w:r w:rsidR="00326691" w:rsidRPr="00932B08">
        <w:rPr>
          <w:color w:val="auto"/>
          <w:sz w:val="22"/>
          <w:lang w:val="ro-RO"/>
        </w:rPr>
        <w:t>i cetă</w:t>
      </w:r>
      <w:r w:rsidR="00CC736A" w:rsidRPr="00932B08">
        <w:rPr>
          <w:color w:val="auto"/>
          <w:sz w:val="22"/>
          <w:lang w:val="ro-RO"/>
        </w:rPr>
        <w:t>ț</w:t>
      </w:r>
      <w:r w:rsidR="00326691" w:rsidRPr="00932B08">
        <w:rPr>
          <w:color w:val="auto"/>
          <w:sz w:val="22"/>
          <w:lang w:val="ro-RO"/>
        </w:rPr>
        <w:t>eni ucraineni sunt angaja</w:t>
      </w:r>
      <w:r w:rsidR="00CC736A" w:rsidRPr="00932B08">
        <w:rPr>
          <w:color w:val="auto"/>
          <w:sz w:val="22"/>
          <w:lang w:val="ro-RO"/>
        </w:rPr>
        <w:t>ț</w:t>
      </w:r>
      <w:r w:rsidR="00326691" w:rsidRPr="00932B08">
        <w:rPr>
          <w:color w:val="auto"/>
          <w:sz w:val="22"/>
          <w:lang w:val="ro-RO"/>
        </w:rPr>
        <w:t>i în: Chi</w:t>
      </w:r>
      <w:r w:rsidR="00CC736A" w:rsidRPr="00932B08">
        <w:rPr>
          <w:color w:val="auto"/>
          <w:sz w:val="22"/>
          <w:lang w:val="ro-RO"/>
        </w:rPr>
        <w:t>ș</w:t>
      </w:r>
      <w:r w:rsidR="00326691" w:rsidRPr="00932B08">
        <w:rPr>
          <w:color w:val="auto"/>
          <w:sz w:val="22"/>
          <w:lang w:val="ro-RO"/>
        </w:rPr>
        <w:t>inău (</w:t>
      </w:r>
      <w:r w:rsidR="00326691" w:rsidRPr="00932B08">
        <w:rPr>
          <w:rStyle w:val="Strong"/>
          <w:b w:val="0"/>
          <w:bCs w:val="0"/>
          <w:color w:val="auto"/>
          <w:sz w:val="22"/>
          <w:lang w:val="ro-RO"/>
        </w:rPr>
        <w:t>720</w:t>
      </w:r>
      <w:r w:rsidR="00326691" w:rsidRPr="00932B08">
        <w:rPr>
          <w:color w:val="auto"/>
          <w:sz w:val="22"/>
          <w:lang w:val="ro-RO"/>
        </w:rPr>
        <w:t>), UTA Găgăuzia (</w:t>
      </w:r>
      <w:r w:rsidR="00326691" w:rsidRPr="00932B08">
        <w:rPr>
          <w:rStyle w:val="Strong"/>
          <w:b w:val="0"/>
          <w:bCs w:val="0"/>
          <w:color w:val="auto"/>
          <w:sz w:val="22"/>
          <w:lang w:val="ro-RO"/>
        </w:rPr>
        <w:t>40</w:t>
      </w:r>
      <w:r w:rsidR="00326691" w:rsidRPr="00932B08">
        <w:rPr>
          <w:color w:val="auto"/>
          <w:sz w:val="22"/>
          <w:lang w:val="ro-RO"/>
        </w:rPr>
        <w:t>), Băl</w:t>
      </w:r>
      <w:r w:rsidR="00CC736A" w:rsidRPr="00932B08">
        <w:rPr>
          <w:color w:val="auto"/>
          <w:sz w:val="22"/>
          <w:lang w:val="ro-RO"/>
        </w:rPr>
        <w:t>ț</w:t>
      </w:r>
      <w:r w:rsidR="00326691" w:rsidRPr="00932B08">
        <w:rPr>
          <w:color w:val="auto"/>
          <w:sz w:val="22"/>
          <w:lang w:val="ro-RO"/>
        </w:rPr>
        <w:t>i (</w:t>
      </w:r>
      <w:r w:rsidR="00326691" w:rsidRPr="00932B08">
        <w:rPr>
          <w:rStyle w:val="Strong"/>
          <w:b w:val="0"/>
          <w:bCs w:val="0"/>
          <w:color w:val="auto"/>
          <w:sz w:val="22"/>
          <w:lang w:val="ro-RO"/>
        </w:rPr>
        <w:t>33</w:t>
      </w:r>
      <w:r w:rsidR="00326691" w:rsidRPr="00932B08">
        <w:rPr>
          <w:color w:val="auto"/>
          <w:sz w:val="22"/>
          <w:lang w:val="ro-RO"/>
        </w:rPr>
        <w:t>), Ungheni (</w:t>
      </w:r>
      <w:r w:rsidR="00326691" w:rsidRPr="00932B08">
        <w:rPr>
          <w:rStyle w:val="Strong"/>
          <w:b w:val="0"/>
          <w:bCs w:val="0"/>
          <w:color w:val="auto"/>
          <w:sz w:val="22"/>
          <w:lang w:val="ro-RO"/>
        </w:rPr>
        <w:t>23</w:t>
      </w:r>
      <w:r w:rsidR="00326691" w:rsidRPr="00932B08">
        <w:rPr>
          <w:color w:val="auto"/>
          <w:sz w:val="22"/>
          <w:lang w:val="ro-RO"/>
        </w:rPr>
        <w:t>),Cahul (</w:t>
      </w:r>
      <w:r w:rsidR="00326691" w:rsidRPr="00932B08">
        <w:rPr>
          <w:rStyle w:val="Strong"/>
          <w:b w:val="0"/>
          <w:bCs w:val="0"/>
          <w:color w:val="auto"/>
          <w:sz w:val="22"/>
          <w:lang w:val="ro-RO"/>
        </w:rPr>
        <w:t>18</w:t>
      </w:r>
      <w:r w:rsidR="00326691" w:rsidRPr="00932B08">
        <w:rPr>
          <w:color w:val="auto"/>
          <w:sz w:val="22"/>
          <w:lang w:val="ro-RO"/>
        </w:rPr>
        <w:t>).</w:t>
      </w:r>
      <w:r w:rsidR="00ED5AD2" w:rsidRPr="00932B08">
        <w:rPr>
          <w:rFonts w:cstheme="minorHAnsi"/>
          <w:color w:val="auto"/>
          <w:sz w:val="22"/>
          <w:lang w:val="ro-RO"/>
        </w:rPr>
        <w:t xml:space="preserve"> </w:t>
      </w:r>
      <w:r w:rsidR="00326691" w:rsidRPr="00932B08">
        <w:rPr>
          <w:color w:val="auto"/>
          <w:sz w:val="22"/>
          <w:lang w:val="ro-RO"/>
        </w:rPr>
        <w:t>Conform notificărilor angajatorilor, cetă</w:t>
      </w:r>
      <w:r w:rsidR="00CC736A" w:rsidRPr="00932B08">
        <w:rPr>
          <w:color w:val="auto"/>
          <w:sz w:val="22"/>
          <w:lang w:val="ro-RO"/>
        </w:rPr>
        <w:t>ț</w:t>
      </w:r>
      <w:r w:rsidR="00326691" w:rsidRPr="00932B08">
        <w:rPr>
          <w:color w:val="auto"/>
          <w:sz w:val="22"/>
          <w:lang w:val="ro-RO"/>
        </w:rPr>
        <w:t xml:space="preserve">enii din Ucraina au ocupat locuri de muncă în următoarele profesii, meserii: programator, inginer, </w:t>
      </w:r>
      <w:proofErr w:type="spellStart"/>
      <w:r w:rsidR="00326691" w:rsidRPr="00932B08">
        <w:rPr>
          <w:color w:val="auto"/>
          <w:sz w:val="22"/>
          <w:lang w:val="ro-RO"/>
        </w:rPr>
        <w:t>cusător</w:t>
      </w:r>
      <w:proofErr w:type="spellEnd"/>
      <w:r w:rsidR="00326691" w:rsidRPr="00932B08">
        <w:rPr>
          <w:color w:val="auto"/>
          <w:sz w:val="22"/>
          <w:lang w:val="ro-RO"/>
        </w:rPr>
        <w:t>, vânzător,</w:t>
      </w:r>
      <w:r w:rsidR="00ED5AD2" w:rsidRPr="00932B08">
        <w:rPr>
          <w:color w:val="auto"/>
          <w:sz w:val="22"/>
          <w:lang w:val="ro-RO"/>
        </w:rPr>
        <w:t xml:space="preserve"> </w:t>
      </w:r>
      <w:r w:rsidR="00326691" w:rsidRPr="00932B08">
        <w:rPr>
          <w:color w:val="auto"/>
          <w:sz w:val="22"/>
          <w:lang w:val="ro-RO"/>
        </w:rPr>
        <w:t>vânzător-consultant, bucătar, chelner, medic, educator,</w:t>
      </w:r>
      <w:r w:rsidR="00ED5AD2" w:rsidRPr="00932B08">
        <w:rPr>
          <w:color w:val="auto"/>
          <w:sz w:val="22"/>
          <w:lang w:val="ro-RO"/>
        </w:rPr>
        <w:t xml:space="preserve"> </w:t>
      </w:r>
      <w:r w:rsidR="00326691" w:rsidRPr="00932B08">
        <w:rPr>
          <w:color w:val="auto"/>
          <w:sz w:val="22"/>
          <w:lang w:val="ro-RO"/>
        </w:rPr>
        <w:t>m</w:t>
      </w:r>
      <w:r w:rsidR="000F3F6D" w:rsidRPr="00932B08">
        <w:rPr>
          <w:color w:val="auto"/>
          <w:sz w:val="22"/>
          <w:lang w:val="ro-RO"/>
        </w:rPr>
        <w:t xml:space="preserve">ontator </w:t>
      </w:r>
      <w:proofErr w:type="spellStart"/>
      <w:r w:rsidR="000F3F6D" w:rsidRPr="00932B08">
        <w:rPr>
          <w:color w:val="auto"/>
          <w:sz w:val="22"/>
          <w:lang w:val="ro-RO"/>
        </w:rPr>
        <w:t>subasamblare</w:t>
      </w:r>
      <w:proofErr w:type="spellEnd"/>
      <w:r w:rsidR="000F3F6D" w:rsidRPr="00932B08">
        <w:rPr>
          <w:color w:val="auto"/>
          <w:sz w:val="22"/>
          <w:lang w:val="ro-RO"/>
        </w:rPr>
        <w:t>, infirmier</w:t>
      </w:r>
      <w:r w:rsidR="00326691" w:rsidRPr="00932B08">
        <w:rPr>
          <w:color w:val="auto"/>
          <w:sz w:val="22"/>
          <w:lang w:val="ro-RO"/>
        </w:rPr>
        <w:t>,</w:t>
      </w:r>
      <w:r w:rsidR="00ED5AD2" w:rsidRPr="00932B08">
        <w:rPr>
          <w:color w:val="auto"/>
          <w:sz w:val="22"/>
          <w:lang w:val="ro-RO"/>
        </w:rPr>
        <w:t xml:space="preserve"> </w:t>
      </w:r>
      <w:r w:rsidR="005E54FD" w:rsidRPr="00932B08">
        <w:rPr>
          <w:color w:val="auto"/>
          <w:sz w:val="22"/>
          <w:lang w:val="ro-RO"/>
        </w:rPr>
        <w:t>operator î</w:t>
      </w:r>
      <w:r w:rsidR="00326691" w:rsidRPr="00932B08">
        <w:rPr>
          <w:color w:val="auto"/>
          <w:sz w:val="22"/>
          <w:lang w:val="ro-RO"/>
        </w:rPr>
        <w:t>n sectorul de producere, agent servicii client, manager diverse domenii, operator introducere date. Circa 220 angajatori</w:t>
      </w:r>
      <w:r w:rsidR="00ED5AD2" w:rsidRPr="00932B08">
        <w:rPr>
          <w:color w:val="auto"/>
          <w:sz w:val="22"/>
          <w:lang w:val="ro-RO"/>
        </w:rPr>
        <w:t xml:space="preserve"> </w:t>
      </w:r>
      <w:r w:rsidR="00CC736A" w:rsidRPr="00932B08">
        <w:rPr>
          <w:color w:val="auto"/>
          <w:sz w:val="22"/>
          <w:lang w:val="ro-RO"/>
        </w:rPr>
        <w:t>ș</w:t>
      </w:r>
      <w:r w:rsidR="00326691" w:rsidRPr="00932B08">
        <w:rPr>
          <w:color w:val="auto"/>
          <w:sz w:val="22"/>
          <w:lang w:val="ro-RO"/>
        </w:rPr>
        <w:t>i-au arătat disponibilitatea de a încadra în muncă cetă</w:t>
      </w:r>
      <w:r w:rsidR="00CC736A" w:rsidRPr="00932B08">
        <w:rPr>
          <w:color w:val="auto"/>
          <w:sz w:val="22"/>
          <w:lang w:val="ro-RO"/>
        </w:rPr>
        <w:t>ț</w:t>
      </w:r>
      <w:r w:rsidR="00326691" w:rsidRPr="00932B08">
        <w:rPr>
          <w:color w:val="auto"/>
          <w:sz w:val="22"/>
          <w:lang w:val="ro-RO"/>
        </w:rPr>
        <w:t>eni ucraineni, declarând circa</w:t>
      </w:r>
      <w:r w:rsidR="00ED5AD2" w:rsidRPr="00932B08">
        <w:rPr>
          <w:color w:val="auto"/>
          <w:sz w:val="22"/>
          <w:lang w:val="ro-RO"/>
        </w:rPr>
        <w:t xml:space="preserve"> </w:t>
      </w:r>
      <w:r w:rsidR="000F3F6D" w:rsidRPr="00932B08">
        <w:rPr>
          <w:color w:val="auto"/>
          <w:sz w:val="22"/>
          <w:lang w:val="ro-RO"/>
        </w:rPr>
        <w:t xml:space="preserve">2080 locuri de muncă vacante, </w:t>
      </w:r>
      <w:r w:rsidR="00326691" w:rsidRPr="00932B08">
        <w:rPr>
          <w:color w:val="auto"/>
          <w:sz w:val="22"/>
          <w:lang w:val="ro-RO"/>
        </w:rPr>
        <w:t>disponibile pentru aceste persoane.</w:t>
      </w:r>
      <w:r w:rsidR="00ED5AD2" w:rsidRPr="00932B08">
        <w:rPr>
          <w:rFonts w:cstheme="minorHAnsi"/>
          <w:color w:val="auto"/>
          <w:sz w:val="22"/>
          <w:lang w:val="ro-RO"/>
        </w:rPr>
        <w:t xml:space="preserve"> </w:t>
      </w:r>
      <w:r w:rsidR="00326691" w:rsidRPr="00932B08">
        <w:rPr>
          <w:color w:val="auto"/>
          <w:sz w:val="22"/>
          <w:lang w:val="ro-RO"/>
        </w:rPr>
        <w:t>Peste 570</w:t>
      </w:r>
      <w:r w:rsidR="00ED5AD2" w:rsidRPr="00932B08">
        <w:rPr>
          <w:color w:val="auto"/>
          <w:sz w:val="22"/>
          <w:lang w:val="ro-RO"/>
        </w:rPr>
        <w:t xml:space="preserve"> </w:t>
      </w:r>
      <w:r w:rsidR="00326691" w:rsidRPr="00932B08">
        <w:rPr>
          <w:color w:val="auto"/>
          <w:sz w:val="22"/>
          <w:lang w:val="ro-RO"/>
        </w:rPr>
        <w:t>cetă</w:t>
      </w:r>
      <w:r w:rsidR="00CC736A" w:rsidRPr="00932B08">
        <w:rPr>
          <w:color w:val="auto"/>
          <w:sz w:val="22"/>
          <w:lang w:val="ro-RO"/>
        </w:rPr>
        <w:t>ț</w:t>
      </w:r>
      <w:r w:rsidR="00326691" w:rsidRPr="00932B08">
        <w:rPr>
          <w:color w:val="auto"/>
          <w:sz w:val="22"/>
          <w:lang w:val="ro-RO"/>
        </w:rPr>
        <w:t>eni ucraineni s-au înregistrat în eviden</w:t>
      </w:r>
      <w:r w:rsidR="00CC736A" w:rsidRPr="00932B08">
        <w:rPr>
          <w:color w:val="auto"/>
          <w:sz w:val="22"/>
          <w:lang w:val="ro-RO"/>
        </w:rPr>
        <w:t>ț</w:t>
      </w:r>
      <w:r w:rsidR="00326691" w:rsidRPr="00932B08">
        <w:rPr>
          <w:color w:val="auto"/>
          <w:sz w:val="22"/>
          <w:lang w:val="ro-RO"/>
        </w:rPr>
        <w:t>ele subdiviziunilor teritoriale din subordinea ANOFM pentru a primi suport la angajare.</w:t>
      </w:r>
      <w:r w:rsidR="00ED5AD2" w:rsidRPr="00932B08">
        <w:rPr>
          <w:rStyle w:val="FootnoteReference"/>
          <w:color w:val="auto"/>
          <w:sz w:val="22"/>
          <w:lang w:val="ro-RO"/>
        </w:rPr>
        <w:footnoteReference w:id="35"/>
      </w:r>
    </w:p>
    <w:p w14:paraId="6B31F355" w14:textId="259BA919" w:rsidR="00D2124B" w:rsidRPr="00932B08" w:rsidRDefault="000E6D65" w:rsidP="004E1097">
      <w:pPr>
        <w:pStyle w:val="Graphbullet"/>
        <w:spacing w:after="240" w:line="276" w:lineRule="auto"/>
        <w:ind w:left="360"/>
        <w:jc w:val="both"/>
        <w:rPr>
          <w:rFonts w:cstheme="minorHAnsi"/>
          <w:color w:val="auto"/>
          <w:sz w:val="24"/>
          <w:szCs w:val="28"/>
          <w:lang w:val="ro-RO"/>
        </w:rPr>
      </w:pPr>
      <w:r w:rsidRPr="00932B08">
        <w:rPr>
          <w:rFonts w:cstheme="minorHAnsi"/>
          <w:b/>
          <w:bCs/>
          <w:color w:val="auto"/>
          <w:sz w:val="22"/>
          <w:szCs w:val="24"/>
          <w:lang w:val="ro-RO"/>
        </w:rPr>
        <w:t>Programul de asisten</w:t>
      </w:r>
      <w:r w:rsidR="00CC736A" w:rsidRPr="00932B08">
        <w:rPr>
          <w:rFonts w:cstheme="minorHAnsi"/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rFonts w:cstheme="minorHAnsi"/>
          <w:b/>
          <w:bCs/>
          <w:color w:val="auto"/>
          <w:sz w:val="22"/>
          <w:szCs w:val="24"/>
          <w:lang w:val="ro-RO"/>
        </w:rPr>
        <w:t>ă financiară</w:t>
      </w:r>
      <w:r w:rsidR="00D2124B" w:rsidRPr="00932B08">
        <w:rPr>
          <w:rFonts w:cstheme="minorHAnsi"/>
          <w:b/>
          <w:bCs/>
          <w:color w:val="auto"/>
          <w:sz w:val="22"/>
          <w:szCs w:val="24"/>
          <w:lang w:val="ro-RO"/>
        </w:rPr>
        <w:t xml:space="preserve"> </w:t>
      </w:r>
      <w:r w:rsidRPr="00932B08">
        <w:rPr>
          <w:rFonts w:cstheme="minorHAnsi"/>
          <w:color w:val="auto"/>
          <w:sz w:val="22"/>
          <w:szCs w:val="24"/>
          <w:lang w:val="ro-RO"/>
        </w:rPr>
        <w:t>este gestionat de UNHCR prin intermediul partenerilor săi</w:t>
      </w:r>
      <w:r w:rsidRPr="00932B08">
        <w:rPr>
          <w:rFonts w:cstheme="minorHAnsi"/>
          <w:b/>
          <w:bCs/>
          <w:color w:val="auto"/>
          <w:sz w:val="22"/>
          <w:szCs w:val="24"/>
          <w:lang w:val="ro-RO"/>
        </w:rPr>
        <w:t xml:space="preserve">, </w:t>
      </w:r>
      <w:proofErr w:type="spellStart"/>
      <w:r w:rsidRPr="00932B08">
        <w:rPr>
          <w:rFonts w:cstheme="minorHAnsi"/>
          <w:color w:val="auto"/>
          <w:sz w:val="22"/>
          <w:szCs w:val="24"/>
          <w:lang w:val="ro-RO"/>
        </w:rPr>
        <w:t>Catholic</w:t>
      </w:r>
      <w:proofErr w:type="spellEnd"/>
      <w:r w:rsidRPr="00932B08">
        <w:rPr>
          <w:rFonts w:cstheme="minorHAnsi"/>
          <w:color w:val="auto"/>
          <w:sz w:val="22"/>
          <w:szCs w:val="24"/>
          <w:lang w:val="ro-RO"/>
        </w:rPr>
        <w:t xml:space="preserve"> Relief Services (CRS), Caritas Moldova </w:t>
      </w:r>
      <w:r w:rsidR="00CC736A" w:rsidRPr="00932B08">
        <w:rPr>
          <w:rFonts w:cstheme="minorHAnsi"/>
          <w:color w:val="auto"/>
          <w:sz w:val="22"/>
          <w:szCs w:val="24"/>
          <w:lang w:val="ro-RO"/>
        </w:rPr>
        <w:t>ș</w:t>
      </w:r>
      <w:r w:rsidRPr="00932B08">
        <w:rPr>
          <w:rFonts w:cstheme="minorHAnsi"/>
          <w:color w:val="auto"/>
          <w:sz w:val="22"/>
          <w:szCs w:val="24"/>
          <w:lang w:val="ro-RO"/>
        </w:rPr>
        <w:t>i Diaconia. Obiectivul său este de a oferi asisten</w:t>
      </w:r>
      <w:r w:rsidR="00CC736A" w:rsidRPr="00932B08">
        <w:rPr>
          <w:rFonts w:cstheme="minorHAnsi"/>
          <w:color w:val="auto"/>
          <w:sz w:val="22"/>
          <w:szCs w:val="24"/>
          <w:lang w:val="ro-RO"/>
        </w:rPr>
        <w:t>ț</w:t>
      </w:r>
      <w:r w:rsidRPr="00932B08">
        <w:rPr>
          <w:rFonts w:cstheme="minorHAnsi"/>
          <w:color w:val="auto"/>
          <w:sz w:val="22"/>
          <w:szCs w:val="24"/>
          <w:lang w:val="ro-RO"/>
        </w:rPr>
        <w:t>ă financiară de urgen</w:t>
      </w:r>
      <w:r w:rsidR="00CC736A" w:rsidRPr="00932B08">
        <w:rPr>
          <w:rFonts w:cstheme="minorHAnsi"/>
          <w:color w:val="auto"/>
          <w:sz w:val="22"/>
          <w:szCs w:val="24"/>
          <w:lang w:val="ro-RO"/>
        </w:rPr>
        <w:t>ț</w:t>
      </w:r>
      <w:r w:rsidRPr="00932B08">
        <w:rPr>
          <w:rFonts w:cstheme="minorHAnsi"/>
          <w:color w:val="auto"/>
          <w:sz w:val="22"/>
          <w:szCs w:val="24"/>
          <w:lang w:val="ro-RO"/>
        </w:rPr>
        <w:t xml:space="preserve">ă persoanelor care au fugit din Ucraina </w:t>
      </w:r>
      <w:r w:rsidR="00CC736A" w:rsidRPr="00932B08">
        <w:rPr>
          <w:rFonts w:cstheme="minorHAnsi"/>
          <w:color w:val="auto"/>
          <w:sz w:val="22"/>
          <w:szCs w:val="24"/>
          <w:lang w:val="ro-RO"/>
        </w:rPr>
        <w:t>ș</w:t>
      </w:r>
      <w:r w:rsidRPr="00932B08">
        <w:rPr>
          <w:rFonts w:cstheme="minorHAnsi"/>
          <w:color w:val="auto"/>
          <w:sz w:val="22"/>
          <w:szCs w:val="24"/>
          <w:lang w:val="ro-RO"/>
        </w:rPr>
        <w:t>i care locuiesc în prezent în Moldova.</w:t>
      </w:r>
      <w:r w:rsidR="00D2124B" w:rsidRPr="00932B08">
        <w:rPr>
          <w:rFonts w:cstheme="minorHAnsi"/>
          <w:color w:val="auto"/>
          <w:sz w:val="22"/>
          <w:szCs w:val="24"/>
          <w:lang w:val="ro-RO"/>
        </w:rPr>
        <w:t xml:space="preserve"> </w:t>
      </w:r>
      <w:r w:rsidRPr="00932B08">
        <w:rPr>
          <w:rFonts w:cstheme="minorHAnsi"/>
          <w:b/>
          <w:bCs/>
          <w:color w:val="auto"/>
          <w:sz w:val="22"/>
          <w:szCs w:val="24"/>
          <w:lang w:val="ro-RO"/>
        </w:rPr>
        <w:t xml:space="preserve">Sunt eligibile pentru program </w:t>
      </w:r>
      <w:r w:rsidRPr="00932B08">
        <w:rPr>
          <w:rFonts w:cstheme="minorHAnsi"/>
          <w:color w:val="auto"/>
          <w:sz w:val="22"/>
          <w:szCs w:val="24"/>
          <w:lang w:val="ro-RO"/>
        </w:rPr>
        <w:t>familiile care au fugit din Ucraina la data de 24 februarie 2022 sau după această dată. Acestea pot fi cetă</w:t>
      </w:r>
      <w:r w:rsidR="00CC736A" w:rsidRPr="00932B08">
        <w:rPr>
          <w:rFonts w:cstheme="minorHAnsi"/>
          <w:color w:val="auto"/>
          <w:sz w:val="22"/>
          <w:szCs w:val="24"/>
          <w:lang w:val="ro-RO"/>
        </w:rPr>
        <w:t>ț</w:t>
      </w:r>
      <w:r w:rsidRPr="00932B08">
        <w:rPr>
          <w:rFonts w:cstheme="minorHAnsi"/>
          <w:color w:val="auto"/>
          <w:sz w:val="22"/>
          <w:szCs w:val="24"/>
          <w:lang w:val="ro-RO"/>
        </w:rPr>
        <w:t>eni ucraineni sau cetă</w:t>
      </w:r>
      <w:r w:rsidR="00CC736A" w:rsidRPr="00932B08">
        <w:rPr>
          <w:rFonts w:cstheme="minorHAnsi"/>
          <w:color w:val="auto"/>
          <w:sz w:val="22"/>
          <w:szCs w:val="24"/>
          <w:lang w:val="ro-RO"/>
        </w:rPr>
        <w:t>ț</w:t>
      </w:r>
      <w:r w:rsidRPr="00932B08">
        <w:rPr>
          <w:rFonts w:cstheme="minorHAnsi"/>
          <w:color w:val="auto"/>
          <w:sz w:val="22"/>
          <w:szCs w:val="24"/>
          <w:lang w:val="ro-RO"/>
        </w:rPr>
        <w:t xml:space="preserve">eni ai altor </w:t>
      </w:r>
      <w:r w:rsidR="00CC736A" w:rsidRPr="00932B08">
        <w:rPr>
          <w:rFonts w:cstheme="minorHAnsi"/>
          <w:color w:val="auto"/>
          <w:sz w:val="22"/>
          <w:szCs w:val="24"/>
          <w:lang w:val="ro-RO"/>
        </w:rPr>
        <w:t>ț</w:t>
      </w:r>
      <w:r w:rsidRPr="00932B08">
        <w:rPr>
          <w:rFonts w:cstheme="minorHAnsi"/>
          <w:color w:val="auto"/>
          <w:sz w:val="22"/>
          <w:szCs w:val="24"/>
          <w:lang w:val="ro-RO"/>
        </w:rPr>
        <w:t>ări care au avut re</w:t>
      </w:r>
      <w:r w:rsidR="00CC736A" w:rsidRPr="00932B08">
        <w:rPr>
          <w:rFonts w:cstheme="minorHAnsi"/>
          <w:color w:val="auto"/>
          <w:sz w:val="22"/>
          <w:szCs w:val="24"/>
          <w:lang w:val="ro-RO"/>
        </w:rPr>
        <w:t>ș</w:t>
      </w:r>
      <w:r w:rsidRPr="00932B08">
        <w:rPr>
          <w:rFonts w:cstheme="minorHAnsi"/>
          <w:color w:val="auto"/>
          <w:sz w:val="22"/>
          <w:szCs w:val="24"/>
          <w:lang w:val="ro-RO"/>
        </w:rPr>
        <w:t>edin</w:t>
      </w:r>
      <w:r w:rsidR="00CC736A" w:rsidRPr="00932B08">
        <w:rPr>
          <w:rFonts w:cstheme="minorHAnsi"/>
          <w:color w:val="auto"/>
          <w:sz w:val="22"/>
          <w:szCs w:val="24"/>
          <w:lang w:val="ro-RO"/>
        </w:rPr>
        <w:t>ț</w:t>
      </w:r>
      <w:r w:rsidRPr="00932B08">
        <w:rPr>
          <w:rFonts w:cstheme="minorHAnsi"/>
          <w:color w:val="auto"/>
          <w:sz w:val="22"/>
          <w:szCs w:val="24"/>
          <w:lang w:val="ro-RO"/>
        </w:rPr>
        <w:t xml:space="preserve">a în Ucraina </w:t>
      </w:r>
      <w:r w:rsidR="00CC736A" w:rsidRPr="00932B08">
        <w:rPr>
          <w:rFonts w:cstheme="minorHAnsi"/>
          <w:color w:val="auto"/>
          <w:sz w:val="22"/>
          <w:szCs w:val="24"/>
          <w:lang w:val="ro-RO"/>
        </w:rPr>
        <w:t>ș</w:t>
      </w:r>
      <w:r w:rsidRPr="00932B08">
        <w:rPr>
          <w:rFonts w:cstheme="minorHAnsi"/>
          <w:color w:val="auto"/>
          <w:sz w:val="22"/>
          <w:szCs w:val="24"/>
          <w:lang w:val="ro-RO"/>
        </w:rPr>
        <w:t xml:space="preserve">i care în prezent locuiesc în Republica Moldova. </w:t>
      </w:r>
      <w:r w:rsidR="00D2124B" w:rsidRPr="00932B08">
        <w:rPr>
          <w:color w:val="auto"/>
          <w:sz w:val="22"/>
          <w:szCs w:val="24"/>
          <w:lang w:val="ro-RO"/>
        </w:rPr>
        <w:t>Interviul de verificare are loc cu prezen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D2124B" w:rsidRPr="00932B08">
        <w:rPr>
          <w:color w:val="auto"/>
          <w:sz w:val="22"/>
          <w:szCs w:val="24"/>
          <w:lang w:val="ro-RO"/>
        </w:rPr>
        <w:t>a fizică pentru to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D2124B" w:rsidRPr="00932B08">
        <w:rPr>
          <w:color w:val="auto"/>
          <w:sz w:val="22"/>
          <w:szCs w:val="24"/>
          <w:lang w:val="ro-RO"/>
        </w:rPr>
        <w:t xml:space="preserve">i membrii familiei la cel mai apropiat dintre cele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D2124B" w:rsidRPr="00932B08">
        <w:rPr>
          <w:color w:val="auto"/>
          <w:sz w:val="22"/>
          <w:szCs w:val="24"/>
          <w:lang w:val="ro-RO"/>
        </w:rPr>
        <w:t>apte Centre de înscriere din republică. Persoanele cu dizabilită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D2124B" w:rsidRPr="00932B08">
        <w:rPr>
          <w:color w:val="auto"/>
          <w:sz w:val="22"/>
          <w:szCs w:val="24"/>
          <w:lang w:val="ro-RO"/>
        </w:rPr>
        <w:t>i, cu mobilitate limitată, în etate sau cu afec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D2124B" w:rsidRPr="00932B08">
        <w:rPr>
          <w:color w:val="auto"/>
          <w:sz w:val="22"/>
          <w:szCs w:val="24"/>
          <w:lang w:val="ro-RO"/>
        </w:rPr>
        <w:t>iuni medicale grave, care nu se pot deplasa la un Centru de înscriere</w:t>
      </w:r>
      <w:r w:rsidR="00937F05" w:rsidRPr="00932B08">
        <w:rPr>
          <w:color w:val="auto"/>
          <w:sz w:val="22"/>
          <w:szCs w:val="24"/>
          <w:lang w:val="ro-RO"/>
        </w:rPr>
        <w:t>,</w:t>
      </w:r>
      <w:r w:rsidR="00D2124B" w:rsidRPr="00932B08">
        <w:rPr>
          <w:color w:val="auto"/>
          <w:sz w:val="22"/>
          <w:szCs w:val="24"/>
          <w:lang w:val="ro-RO"/>
        </w:rPr>
        <w:t xml:space="preserve"> pot apela linia de Suport financiar: 0 800 10823</w:t>
      </w:r>
      <w:r w:rsidR="00937F05" w:rsidRPr="00932B08">
        <w:rPr>
          <w:color w:val="auto"/>
          <w:sz w:val="22"/>
          <w:szCs w:val="24"/>
          <w:lang w:val="ro-RO"/>
        </w:rPr>
        <w:t>.</w:t>
      </w:r>
    </w:p>
    <w:p w14:paraId="1EE36EAA" w14:textId="2C3E08CF" w:rsidR="00720888" w:rsidRPr="00932B08" w:rsidRDefault="00720888" w:rsidP="004E1097">
      <w:pPr>
        <w:pStyle w:val="Graphbullet"/>
        <w:numPr>
          <w:ilvl w:val="0"/>
          <w:numId w:val="0"/>
        </w:numPr>
        <w:spacing w:after="240" w:line="276" w:lineRule="auto"/>
        <w:ind w:left="360"/>
        <w:jc w:val="both"/>
        <w:rPr>
          <w:rFonts w:cstheme="minorHAnsi"/>
          <w:color w:val="auto"/>
          <w:sz w:val="22"/>
          <w:szCs w:val="24"/>
          <w:lang w:val="ro-RO"/>
        </w:rPr>
      </w:pPr>
      <w:r w:rsidRPr="00932B08">
        <w:rPr>
          <w:rFonts w:cstheme="minorHAnsi"/>
          <w:color w:val="auto"/>
          <w:sz w:val="22"/>
          <w:szCs w:val="24"/>
          <w:lang w:val="ro-RO"/>
        </w:rPr>
        <w:t>Sunt eligibile pentru asisten</w:t>
      </w:r>
      <w:r w:rsidR="00CC736A" w:rsidRPr="00932B08">
        <w:rPr>
          <w:rFonts w:cstheme="minorHAnsi"/>
          <w:color w:val="auto"/>
          <w:sz w:val="22"/>
          <w:szCs w:val="24"/>
          <w:lang w:val="ro-RO"/>
        </w:rPr>
        <w:t>ț</w:t>
      </w:r>
      <w:r w:rsidRPr="00932B08">
        <w:rPr>
          <w:rFonts w:cstheme="minorHAnsi"/>
          <w:color w:val="auto"/>
          <w:sz w:val="22"/>
          <w:szCs w:val="24"/>
          <w:lang w:val="ro-RO"/>
        </w:rPr>
        <w:t xml:space="preserve">ă familiile </w:t>
      </w:r>
      <w:r w:rsidR="00CC736A" w:rsidRPr="00932B08">
        <w:rPr>
          <w:rFonts w:cstheme="minorHAnsi"/>
          <w:color w:val="auto"/>
          <w:sz w:val="22"/>
          <w:szCs w:val="24"/>
          <w:lang w:val="ro-RO"/>
        </w:rPr>
        <w:t>ș</w:t>
      </w:r>
      <w:r w:rsidRPr="00932B08">
        <w:rPr>
          <w:rFonts w:cstheme="minorHAnsi"/>
          <w:color w:val="auto"/>
          <w:sz w:val="22"/>
          <w:szCs w:val="24"/>
          <w:lang w:val="ro-RO"/>
        </w:rPr>
        <w:t>i persoanele cu următoarele caracteristici:</w:t>
      </w:r>
    </w:p>
    <w:p w14:paraId="16193A50" w14:textId="1448157E" w:rsidR="00720888" w:rsidRPr="00932B08" w:rsidRDefault="00720888" w:rsidP="00D40C05">
      <w:pPr>
        <w:pStyle w:val="Graphbullet"/>
        <w:rPr>
          <w:color w:val="auto"/>
          <w:lang w:val="ro-RO"/>
        </w:rPr>
      </w:pPr>
      <w:r w:rsidRPr="00932B08">
        <w:rPr>
          <w:color w:val="auto"/>
          <w:lang w:val="ro-RO"/>
        </w:rPr>
        <w:t>Familia cu una sau mai multe persoane în între</w:t>
      </w:r>
      <w:r w:rsidR="00CC736A" w:rsidRPr="00932B08">
        <w:rPr>
          <w:color w:val="auto"/>
          <w:lang w:val="ro-RO"/>
        </w:rPr>
        <w:t>ț</w:t>
      </w:r>
      <w:r w:rsidRPr="00932B08">
        <w:rPr>
          <w:color w:val="auto"/>
          <w:lang w:val="ro-RO"/>
        </w:rPr>
        <w:t>inere</w:t>
      </w:r>
      <w:r w:rsidR="00937F05" w:rsidRPr="00932B08">
        <w:rPr>
          <w:color w:val="auto"/>
          <w:lang w:val="ro-RO"/>
        </w:rPr>
        <w:t>;</w:t>
      </w:r>
    </w:p>
    <w:p w14:paraId="60DEDEA2" w14:textId="0F177AFE" w:rsidR="00720888" w:rsidRPr="00932B08" w:rsidRDefault="00720888" w:rsidP="00D40C05">
      <w:pPr>
        <w:pStyle w:val="Graphbullet"/>
        <w:rPr>
          <w:color w:val="auto"/>
          <w:lang w:val="ro-RO"/>
        </w:rPr>
      </w:pPr>
      <w:r w:rsidRPr="00932B08">
        <w:rPr>
          <w:color w:val="auto"/>
          <w:lang w:val="ro-RO"/>
        </w:rPr>
        <w:t>Familia cu un singur părinte</w:t>
      </w:r>
      <w:r w:rsidR="00937F05" w:rsidRPr="00932B08">
        <w:rPr>
          <w:color w:val="auto"/>
          <w:lang w:val="ro-RO"/>
        </w:rPr>
        <w:t>;</w:t>
      </w:r>
    </w:p>
    <w:p w14:paraId="610FE94E" w14:textId="390ACC68" w:rsidR="00720888" w:rsidRPr="00932B08" w:rsidRDefault="00720888" w:rsidP="00D40C05">
      <w:pPr>
        <w:pStyle w:val="Graphbullet"/>
        <w:rPr>
          <w:color w:val="auto"/>
          <w:lang w:val="ro-RO"/>
        </w:rPr>
      </w:pPr>
      <w:r w:rsidRPr="00932B08">
        <w:rPr>
          <w:color w:val="auto"/>
          <w:lang w:val="ro-RO"/>
        </w:rPr>
        <w:t>Familia c</w:t>
      </w:r>
      <w:r w:rsidR="00937F05" w:rsidRPr="00932B08">
        <w:rPr>
          <w:color w:val="auto"/>
          <w:lang w:val="ro-RO"/>
        </w:rPr>
        <w:t>ondusă de un copil (sub 18 ani);</w:t>
      </w:r>
    </w:p>
    <w:p w14:paraId="3A764A3A" w14:textId="04304D83" w:rsidR="00720888" w:rsidRPr="00932B08" w:rsidRDefault="00720888" w:rsidP="00D40C05">
      <w:pPr>
        <w:pStyle w:val="Graphbullet"/>
        <w:rPr>
          <w:color w:val="auto"/>
          <w:lang w:val="ro-RO"/>
        </w:rPr>
      </w:pPr>
      <w:r w:rsidRPr="00932B08">
        <w:rPr>
          <w:color w:val="auto"/>
          <w:lang w:val="ro-RO"/>
        </w:rPr>
        <w:t>Familia cu un copil neînso</w:t>
      </w:r>
      <w:r w:rsidR="00CC736A" w:rsidRPr="00932B08">
        <w:rPr>
          <w:color w:val="auto"/>
          <w:lang w:val="ro-RO"/>
        </w:rPr>
        <w:t>ț</w:t>
      </w:r>
      <w:r w:rsidRPr="00932B08">
        <w:rPr>
          <w:color w:val="auto"/>
          <w:lang w:val="ro-RO"/>
        </w:rPr>
        <w:t>it sau separat</w:t>
      </w:r>
      <w:r w:rsidR="00937F05" w:rsidRPr="00932B08">
        <w:rPr>
          <w:color w:val="auto"/>
          <w:lang w:val="ro-RO"/>
        </w:rPr>
        <w:t>;</w:t>
      </w:r>
    </w:p>
    <w:p w14:paraId="670A5455" w14:textId="6F7EA243" w:rsidR="00720888" w:rsidRPr="00932B08" w:rsidRDefault="00720888" w:rsidP="00D40C05">
      <w:pPr>
        <w:pStyle w:val="Graphbullet"/>
        <w:rPr>
          <w:color w:val="auto"/>
          <w:lang w:val="ro-RO"/>
        </w:rPr>
      </w:pPr>
      <w:r w:rsidRPr="00932B08">
        <w:rPr>
          <w:color w:val="auto"/>
          <w:lang w:val="ro-RO"/>
        </w:rPr>
        <w:t>Familia condusă de o persoană în vârstă (peste 60 de ani)</w:t>
      </w:r>
      <w:r w:rsidR="00937F05" w:rsidRPr="00932B08">
        <w:rPr>
          <w:color w:val="auto"/>
          <w:lang w:val="ro-RO"/>
        </w:rPr>
        <w:t>;</w:t>
      </w:r>
    </w:p>
    <w:p w14:paraId="77EA6924" w14:textId="2A9D58AD" w:rsidR="00720888" w:rsidRPr="00932B08" w:rsidRDefault="00720888" w:rsidP="00937F05">
      <w:pPr>
        <w:pStyle w:val="Graphbullet"/>
        <w:jc w:val="both"/>
        <w:rPr>
          <w:color w:val="auto"/>
          <w:lang w:val="ro-RO"/>
        </w:rPr>
      </w:pPr>
      <w:r w:rsidRPr="00932B08">
        <w:rPr>
          <w:color w:val="auto"/>
          <w:lang w:val="ro-RO"/>
        </w:rPr>
        <w:t>Familia cu una sau mai multe persoan</w:t>
      </w:r>
      <w:r w:rsidR="00937F05" w:rsidRPr="00932B08">
        <w:rPr>
          <w:color w:val="auto"/>
          <w:lang w:val="ro-RO"/>
        </w:rPr>
        <w:t xml:space="preserve">e cu nevoi speciale, inclusiv: </w:t>
      </w:r>
      <w:r w:rsidRPr="00932B08">
        <w:rPr>
          <w:color w:val="auto"/>
          <w:lang w:val="ro-RO"/>
        </w:rPr>
        <w:t>persoană cu dizabilitate, femeie însărcinată, persoană cu o afec</w:t>
      </w:r>
      <w:r w:rsidR="00CC736A" w:rsidRPr="00932B08">
        <w:rPr>
          <w:color w:val="auto"/>
          <w:lang w:val="ro-RO"/>
        </w:rPr>
        <w:t>ț</w:t>
      </w:r>
      <w:r w:rsidRPr="00932B08">
        <w:rPr>
          <w:color w:val="auto"/>
          <w:lang w:val="ro-RO"/>
        </w:rPr>
        <w:t>iune medicală gravă, femeie în situa</w:t>
      </w:r>
      <w:r w:rsidR="00CC736A" w:rsidRPr="00932B08">
        <w:rPr>
          <w:color w:val="auto"/>
          <w:lang w:val="ro-RO"/>
        </w:rPr>
        <w:t>ț</w:t>
      </w:r>
      <w:r w:rsidRPr="00932B08">
        <w:rPr>
          <w:color w:val="auto"/>
          <w:lang w:val="ro-RO"/>
        </w:rPr>
        <w:t>ie de risc, persoană cu nevoi de protec</w:t>
      </w:r>
      <w:r w:rsidR="00CC736A" w:rsidRPr="00932B08">
        <w:rPr>
          <w:color w:val="auto"/>
          <w:lang w:val="ro-RO"/>
        </w:rPr>
        <w:t>ț</w:t>
      </w:r>
      <w:r w:rsidRPr="00932B08">
        <w:rPr>
          <w:color w:val="auto"/>
          <w:lang w:val="ro-RO"/>
        </w:rPr>
        <w:t xml:space="preserve">ie juridică </w:t>
      </w:r>
      <w:r w:rsidR="00CC736A" w:rsidRPr="00932B08">
        <w:rPr>
          <w:color w:val="auto"/>
          <w:lang w:val="ro-RO"/>
        </w:rPr>
        <w:t>ș</w:t>
      </w:r>
      <w:r w:rsidRPr="00932B08">
        <w:rPr>
          <w:color w:val="auto"/>
          <w:lang w:val="ro-RO"/>
        </w:rPr>
        <w:t>i fizic</w:t>
      </w:r>
      <w:r w:rsidR="00937F05" w:rsidRPr="00932B08">
        <w:rPr>
          <w:color w:val="auto"/>
          <w:lang w:val="ro-RO"/>
        </w:rPr>
        <w:t>ă</w:t>
      </w:r>
      <w:r w:rsidRPr="00932B08">
        <w:rPr>
          <w:color w:val="auto"/>
          <w:lang w:val="ro-RO"/>
        </w:rPr>
        <w:t>, persoană LGBTI</w:t>
      </w:r>
      <w:r w:rsidR="00937F05" w:rsidRPr="00932B08">
        <w:rPr>
          <w:color w:val="auto"/>
          <w:lang w:val="ro-RO"/>
        </w:rPr>
        <w:t>.</w:t>
      </w:r>
    </w:p>
    <w:p w14:paraId="3D59A744" w14:textId="77777777" w:rsidR="00E8018C" w:rsidRPr="00932B08" w:rsidRDefault="00E8018C" w:rsidP="00E8018C">
      <w:pPr>
        <w:pStyle w:val="Graphbullet"/>
        <w:numPr>
          <w:ilvl w:val="0"/>
          <w:numId w:val="0"/>
        </w:numPr>
        <w:ind w:left="720"/>
        <w:rPr>
          <w:color w:val="auto"/>
          <w:lang w:val="ro-RO"/>
        </w:rPr>
      </w:pPr>
    </w:p>
    <w:p w14:paraId="239C9E31" w14:textId="43F2DFEA" w:rsidR="00720888" w:rsidRPr="00932B08" w:rsidRDefault="00937F05" w:rsidP="00937F05">
      <w:pPr>
        <w:pStyle w:val="Graphbullet"/>
        <w:spacing w:after="240" w:line="276" w:lineRule="auto"/>
        <w:ind w:left="360"/>
        <w:jc w:val="both"/>
        <w:rPr>
          <w:rFonts w:cstheme="minorHAnsi"/>
          <w:color w:val="auto"/>
          <w:sz w:val="22"/>
          <w:lang w:val="ro-RO"/>
        </w:rPr>
      </w:pPr>
      <w:r w:rsidRPr="00932B08">
        <w:rPr>
          <w:rFonts w:cstheme="minorHAnsi"/>
          <w:color w:val="auto"/>
          <w:sz w:val="22"/>
          <w:szCs w:val="24"/>
          <w:lang w:val="ro-RO"/>
        </w:rPr>
        <w:t xml:space="preserve">Suportul financiar se acordă </w:t>
      </w:r>
      <w:r w:rsidR="004B6956" w:rsidRPr="00932B08">
        <w:rPr>
          <w:rFonts w:cstheme="minorHAnsi"/>
          <w:color w:val="auto"/>
          <w:sz w:val="22"/>
          <w:szCs w:val="24"/>
          <w:lang w:val="ro-RO"/>
        </w:rPr>
        <w:t xml:space="preserve">în </w:t>
      </w:r>
      <w:r w:rsidR="004B6956" w:rsidRPr="00932B08">
        <w:rPr>
          <w:rFonts w:cstheme="minorHAnsi"/>
          <w:b/>
          <w:bCs/>
          <w:color w:val="auto"/>
          <w:sz w:val="22"/>
          <w:szCs w:val="24"/>
          <w:lang w:val="ro-RO"/>
        </w:rPr>
        <w:t>sum</w:t>
      </w:r>
      <w:r w:rsidRPr="00932B08">
        <w:rPr>
          <w:rFonts w:cstheme="minorHAnsi"/>
          <w:b/>
          <w:bCs/>
          <w:color w:val="auto"/>
          <w:sz w:val="22"/>
          <w:szCs w:val="24"/>
          <w:lang w:val="ro-RO"/>
        </w:rPr>
        <w:t>ă</w:t>
      </w:r>
      <w:r w:rsidR="004B6956" w:rsidRPr="00932B08">
        <w:rPr>
          <w:rFonts w:cstheme="minorHAnsi"/>
          <w:b/>
          <w:bCs/>
          <w:color w:val="auto"/>
          <w:sz w:val="22"/>
          <w:szCs w:val="24"/>
          <w:lang w:val="ro-RO"/>
        </w:rPr>
        <w:t xml:space="preserve"> de 2200 lei lunar</w:t>
      </w:r>
      <w:r w:rsidR="004B6956" w:rsidRPr="00932B08">
        <w:rPr>
          <w:rFonts w:cstheme="minorHAnsi"/>
          <w:color w:val="auto"/>
          <w:sz w:val="22"/>
          <w:szCs w:val="24"/>
          <w:lang w:val="ro-RO"/>
        </w:rPr>
        <w:t xml:space="preserve"> pentru o </w:t>
      </w:r>
      <w:r w:rsidR="004B6956" w:rsidRPr="00932B08">
        <w:rPr>
          <w:rFonts w:cstheme="minorHAnsi"/>
          <w:color w:val="auto"/>
          <w:sz w:val="22"/>
          <w:lang w:val="ro-RO"/>
        </w:rPr>
        <w:t xml:space="preserve">persoana. </w:t>
      </w:r>
      <w:r w:rsidR="004B6956" w:rsidRPr="00932B08">
        <w:rPr>
          <w:color w:val="auto"/>
          <w:sz w:val="22"/>
          <w:lang w:val="ro-RO"/>
        </w:rPr>
        <w:t>La această sumă, în perioada noiembrie-martie</w:t>
      </w:r>
      <w:r w:rsidR="00E90FA7" w:rsidRPr="00932B08">
        <w:rPr>
          <w:color w:val="auto"/>
          <w:sz w:val="22"/>
          <w:lang w:val="ro-RO"/>
        </w:rPr>
        <w:t>,</w:t>
      </w:r>
      <w:r w:rsidR="004B6956" w:rsidRPr="00932B08">
        <w:rPr>
          <w:color w:val="auto"/>
          <w:sz w:val="22"/>
          <w:lang w:val="ro-RO"/>
        </w:rPr>
        <w:t xml:space="preserve"> s-a adăugat un supliment lunar de </w:t>
      </w:r>
      <w:r w:rsidR="004B6956" w:rsidRPr="00932B08">
        <w:rPr>
          <w:b/>
          <w:bCs/>
          <w:color w:val="auto"/>
          <w:sz w:val="22"/>
          <w:lang w:val="ro-RO"/>
        </w:rPr>
        <w:t>700 lei</w:t>
      </w:r>
      <w:r w:rsidR="004B6956" w:rsidRPr="00932B08">
        <w:rPr>
          <w:color w:val="auto"/>
          <w:sz w:val="22"/>
          <w:lang w:val="ro-RO"/>
        </w:rPr>
        <w:t xml:space="preserve"> de persoană pentru </w:t>
      </w:r>
      <w:r w:rsidR="00E90FA7" w:rsidRPr="00932B08">
        <w:rPr>
          <w:color w:val="auto"/>
          <w:sz w:val="22"/>
          <w:lang w:val="ro-RO"/>
        </w:rPr>
        <w:t>cheltuieli</w:t>
      </w:r>
      <w:r w:rsidRPr="00932B08">
        <w:rPr>
          <w:color w:val="auto"/>
          <w:sz w:val="22"/>
          <w:lang w:val="ro-RO"/>
        </w:rPr>
        <w:t>le</w:t>
      </w:r>
      <w:r w:rsidR="00E90FA7" w:rsidRPr="00932B08">
        <w:rPr>
          <w:color w:val="auto"/>
          <w:sz w:val="22"/>
          <w:lang w:val="ro-RO"/>
        </w:rPr>
        <w:t xml:space="preserve"> </w:t>
      </w:r>
      <w:r w:rsidR="00E90FA7" w:rsidRPr="00932B08">
        <w:rPr>
          <w:color w:val="auto"/>
          <w:sz w:val="22"/>
          <w:lang w:val="ro-RO"/>
        </w:rPr>
        <w:lastRenderedPageBreak/>
        <w:t xml:space="preserve">din </w:t>
      </w:r>
      <w:r w:rsidR="004B6956" w:rsidRPr="00932B08">
        <w:rPr>
          <w:color w:val="auto"/>
          <w:sz w:val="22"/>
          <w:lang w:val="ro-RO"/>
        </w:rPr>
        <w:t xml:space="preserve">perioada rece a anului. </w:t>
      </w:r>
      <w:r w:rsidR="004B6956" w:rsidRPr="00932B08">
        <w:rPr>
          <w:rFonts w:cstheme="minorHAnsi"/>
          <w:color w:val="auto"/>
          <w:sz w:val="22"/>
          <w:lang w:val="ro-RO"/>
        </w:rPr>
        <w:t>În decembrie 2022, de programul de asisten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4B6956" w:rsidRPr="00932B08">
        <w:rPr>
          <w:rFonts w:cstheme="minorHAnsi"/>
          <w:color w:val="auto"/>
          <w:sz w:val="22"/>
          <w:lang w:val="ro-RO"/>
        </w:rPr>
        <w:t>ă financiară UNHCR beneficiau 60 408 refugia</w:t>
      </w:r>
      <w:r w:rsidR="00CC736A" w:rsidRPr="00932B08">
        <w:rPr>
          <w:rFonts w:cstheme="minorHAnsi"/>
          <w:color w:val="auto"/>
          <w:sz w:val="22"/>
          <w:lang w:val="ro-RO"/>
        </w:rPr>
        <w:t>ț</w:t>
      </w:r>
      <w:r w:rsidR="004B6956" w:rsidRPr="00932B08">
        <w:rPr>
          <w:rFonts w:cstheme="minorHAnsi"/>
          <w:color w:val="auto"/>
          <w:sz w:val="22"/>
          <w:lang w:val="ro-RO"/>
        </w:rPr>
        <w:t>i din Ucraina. Dintre ace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="004B6956" w:rsidRPr="00932B08">
        <w:rPr>
          <w:rFonts w:cstheme="minorHAnsi"/>
          <w:color w:val="auto"/>
          <w:sz w:val="22"/>
          <w:lang w:val="ro-RO"/>
        </w:rPr>
        <w:t xml:space="preserve">tia 68% sunt femei </w:t>
      </w:r>
      <w:r w:rsidR="00CC736A" w:rsidRPr="00932B08">
        <w:rPr>
          <w:rFonts w:cstheme="minorHAnsi"/>
          <w:color w:val="auto"/>
          <w:sz w:val="22"/>
          <w:lang w:val="ro-RO"/>
        </w:rPr>
        <w:t>ș</w:t>
      </w:r>
      <w:r w:rsidRPr="00932B08">
        <w:rPr>
          <w:rFonts w:cstheme="minorHAnsi"/>
          <w:color w:val="auto"/>
          <w:sz w:val="22"/>
          <w:lang w:val="ro-RO"/>
        </w:rPr>
        <w:t xml:space="preserve">i 21% – </w:t>
      </w:r>
      <w:r w:rsidR="004B6956" w:rsidRPr="00932B08">
        <w:rPr>
          <w:rFonts w:cstheme="minorHAnsi"/>
          <w:color w:val="auto"/>
          <w:sz w:val="22"/>
          <w:lang w:val="ro-RO"/>
        </w:rPr>
        <w:t>persoane în etate.</w:t>
      </w:r>
      <w:r w:rsidR="004B6956" w:rsidRPr="00932B08">
        <w:rPr>
          <w:rStyle w:val="FootnoteReference"/>
          <w:rFonts w:cstheme="minorHAnsi"/>
          <w:color w:val="auto"/>
          <w:sz w:val="22"/>
          <w:lang w:val="ro-RO"/>
        </w:rPr>
        <w:footnoteReference w:id="36"/>
      </w:r>
      <w:r w:rsidR="004B6956" w:rsidRPr="00932B08">
        <w:rPr>
          <w:rFonts w:cstheme="minorHAnsi"/>
          <w:color w:val="auto"/>
          <w:sz w:val="22"/>
          <w:lang w:val="ro-RO"/>
        </w:rPr>
        <w:t xml:space="preserve"> </w:t>
      </w:r>
    </w:p>
    <w:p w14:paraId="0643A811" w14:textId="0C2EFDC6" w:rsidR="00F85665" w:rsidRPr="00932B08" w:rsidRDefault="00456D03" w:rsidP="00937F05">
      <w:pPr>
        <w:pStyle w:val="Graphbullet"/>
        <w:spacing w:after="240" w:line="276" w:lineRule="auto"/>
        <w:ind w:left="360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Aproape toate persoanele cu dizabilită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 care au participat la interviuri au men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 xml:space="preserve">ionat că nu sunt angajate în câmpul muncii. </w:t>
      </w:r>
      <w:r w:rsidRPr="00932B08">
        <w:rPr>
          <w:color w:val="auto"/>
          <w:sz w:val="22"/>
          <w:lang w:val="ro-RO"/>
        </w:rPr>
        <w:t>Motivul invocat a fost că nu pot munci din cauza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sau că sunt nevoi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să îngrijească de copii</w:t>
      </w:r>
      <w:r w:rsidR="006C6885" w:rsidRPr="00932B08">
        <w:rPr>
          <w:color w:val="auto"/>
          <w:sz w:val="22"/>
          <w:lang w:val="ro-RO"/>
        </w:rPr>
        <w:t xml:space="preserve"> mici, </w:t>
      </w:r>
      <w:r w:rsidRPr="00932B08">
        <w:rPr>
          <w:color w:val="auto"/>
          <w:sz w:val="22"/>
          <w:lang w:val="ro-RO"/>
        </w:rPr>
        <w:t xml:space="preserve">membri ai familiei care sunt cu dizabilitate sau în etate. </w:t>
      </w:r>
      <w:r w:rsidR="00CA121D" w:rsidRPr="00932B08">
        <w:rPr>
          <w:color w:val="auto"/>
          <w:sz w:val="22"/>
          <w:szCs w:val="24"/>
          <w:lang w:val="ro-RO"/>
        </w:rPr>
        <w:t>Al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A121D" w:rsidRPr="00932B08">
        <w:rPr>
          <w:color w:val="auto"/>
          <w:sz w:val="22"/>
          <w:szCs w:val="24"/>
          <w:lang w:val="ro-RO"/>
        </w:rPr>
        <w:t xml:space="preserve">ii au spus că au încercat să </w:t>
      </w:r>
      <w:r w:rsidR="00EE1654" w:rsidRPr="00932B08">
        <w:rPr>
          <w:color w:val="auto"/>
          <w:sz w:val="22"/>
          <w:szCs w:val="24"/>
          <w:lang w:val="ro-RO"/>
        </w:rPr>
        <w:t>găsească</w:t>
      </w:r>
      <w:r w:rsidR="00CA121D" w:rsidRPr="00932B08">
        <w:rPr>
          <w:color w:val="auto"/>
          <w:sz w:val="22"/>
          <w:szCs w:val="24"/>
          <w:lang w:val="ro-RO"/>
        </w:rPr>
        <w:t xml:space="preserve"> de lucru</w:t>
      </w:r>
      <w:r w:rsidR="00937F05" w:rsidRPr="00932B08">
        <w:rPr>
          <w:color w:val="auto"/>
          <w:sz w:val="22"/>
          <w:szCs w:val="24"/>
          <w:lang w:val="ro-RO"/>
        </w:rPr>
        <w:t>,</w:t>
      </w:r>
      <w:r w:rsidR="00CA121D" w:rsidRPr="00932B08">
        <w:rPr>
          <w:color w:val="auto"/>
          <w:sz w:val="22"/>
          <w:szCs w:val="24"/>
          <w:lang w:val="ro-RO"/>
        </w:rPr>
        <w:t xml:space="preserve"> dar nu au reu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CA121D" w:rsidRPr="00932B08">
        <w:rPr>
          <w:color w:val="auto"/>
          <w:sz w:val="22"/>
          <w:szCs w:val="24"/>
          <w:lang w:val="ro-RO"/>
        </w:rPr>
        <w:t xml:space="preserve">it. </w:t>
      </w:r>
      <w:r w:rsidR="005609FC" w:rsidRPr="00932B08">
        <w:rPr>
          <w:color w:val="auto"/>
          <w:sz w:val="22"/>
          <w:szCs w:val="24"/>
          <w:lang w:val="ro-RO"/>
        </w:rPr>
        <w:t>Unele persoane cu dizabilită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5609FC" w:rsidRPr="00932B08">
        <w:rPr>
          <w:color w:val="auto"/>
          <w:sz w:val="22"/>
          <w:szCs w:val="24"/>
          <w:lang w:val="ro-RO"/>
        </w:rPr>
        <w:t>i, care inten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5609FC" w:rsidRPr="00932B08">
        <w:rPr>
          <w:color w:val="auto"/>
          <w:sz w:val="22"/>
          <w:szCs w:val="24"/>
          <w:lang w:val="ro-RO"/>
        </w:rPr>
        <w:t>ionează să rămână pentru o perioadă mai mare de timp în Moldova, doresc să se angajeze</w:t>
      </w:r>
      <w:r w:rsidR="00937F05" w:rsidRPr="00932B08">
        <w:rPr>
          <w:color w:val="auto"/>
          <w:sz w:val="22"/>
          <w:szCs w:val="24"/>
          <w:lang w:val="ro-RO"/>
        </w:rPr>
        <w:t xml:space="preserve">, </w:t>
      </w:r>
      <w:r w:rsidR="00CA121D" w:rsidRPr="00932B08">
        <w:rPr>
          <w:color w:val="auto"/>
          <w:sz w:val="22"/>
          <w:szCs w:val="24"/>
          <w:lang w:val="ro-RO"/>
        </w:rPr>
        <w:t>dar l</w:t>
      </w:r>
      <w:r w:rsidR="005609FC" w:rsidRPr="00932B08">
        <w:rPr>
          <w:color w:val="auto"/>
          <w:sz w:val="22"/>
          <w:szCs w:val="24"/>
          <w:lang w:val="ro-RO"/>
        </w:rPr>
        <w:t xml:space="preserve">ocurile de muncă existente nu sunt </w:t>
      </w:r>
      <w:r w:rsidR="00CA121D" w:rsidRPr="00932B08">
        <w:rPr>
          <w:color w:val="auto"/>
          <w:sz w:val="22"/>
          <w:szCs w:val="24"/>
          <w:lang w:val="ro-RO"/>
        </w:rPr>
        <w:t>prea mult</w:t>
      </w:r>
      <w:r w:rsidR="00A32058" w:rsidRPr="00932B08">
        <w:rPr>
          <w:color w:val="auto"/>
          <w:sz w:val="22"/>
          <w:szCs w:val="24"/>
          <w:lang w:val="ro-RO"/>
        </w:rPr>
        <w:t>e</w:t>
      </w:r>
      <w:r w:rsidR="00CA121D" w:rsidRPr="00932B08">
        <w:rPr>
          <w:color w:val="auto"/>
          <w:sz w:val="22"/>
          <w:szCs w:val="24"/>
          <w:lang w:val="ro-RO"/>
        </w:rPr>
        <w:t xml:space="preserve">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CA121D" w:rsidRPr="00932B08">
        <w:rPr>
          <w:color w:val="auto"/>
          <w:sz w:val="22"/>
          <w:szCs w:val="24"/>
          <w:lang w:val="ro-RO"/>
        </w:rPr>
        <w:t xml:space="preserve">i </w:t>
      </w:r>
      <w:r w:rsidR="00937F05" w:rsidRPr="00932B08">
        <w:rPr>
          <w:color w:val="auto"/>
          <w:sz w:val="22"/>
          <w:szCs w:val="24"/>
          <w:lang w:val="ro-RO"/>
        </w:rPr>
        <w:t>nu corespund</w:t>
      </w:r>
      <w:r w:rsidR="00CA121D" w:rsidRPr="00932B08">
        <w:rPr>
          <w:color w:val="auto"/>
          <w:sz w:val="22"/>
          <w:szCs w:val="24"/>
          <w:lang w:val="ro-RO"/>
        </w:rPr>
        <w:t xml:space="preserve"> necesită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A121D" w:rsidRPr="00932B08">
        <w:rPr>
          <w:color w:val="auto"/>
          <w:sz w:val="22"/>
          <w:szCs w:val="24"/>
          <w:lang w:val="ro-RO"/>
        </w:rPr>
        <w:t>ilor lor. D</w:t>
      </w:r>
      <w:r w:rsidR="005609FC" w:rsidRPr="00932B08">
        <w:rPr>
          <w:color w:val="auto"/>
          <w:sz w:val="22"/>
          <w:szCs w:val="24"/>
          <w:lang w:val="ro-RO"/>
        </w:rPr>
        <w:t>e ex.</w:t>
      </w:r>
      <w:r w:rsidR="006D13C5" w:rsidRPr="00932B08">
        <w:rPr>
          <w:color w:val="auto"/>
          <w:sz w:val="22"/>
          <w:szCs w:val="24"/>
          <w:lang w:val="ro-RO"/>
        </w:rPr>
        <w:t xml:space="preserve"> la întreprinderea</w:t>
      </w:r>
      <w:r w:rsidR="005609FC" w:rsidRPr="00932B08">
        <w:rPr>
          <w:color w:val="auto"/>
          <w:sz w:val="22"/>
          <w:szCs w:val="24"/>
          <w:lang w:val="ro-RO"/>
        </w:rPr>
        <w:t xml:space="preserve"> LEAR</w:t>
      </w:r>
      <w:r w:rsidR="006D13C5" w:rsidRPr="00932B08">
        <w:rPr>
          <w:color w:val="auto"/>
          <w:sz w:val="22"/>
          <w:szCs w:val="24"/>
          <w:lang w:val="ro-RO"/>
        </w:rPr>
        <w:t xml:space="preserve"> </w:t>
      </w:r>
      <w:r w:rsidR="005609FC" w:rsidRPr="00932B08">
        <w:rPr>
          <w:color w:val="auto"/>
          <w:sz w:val="22"/>
          <w:szCs w:val="24"/>
          <w:lang w:val="ro-RO"/>
        </w:rPr>
        <w:t xml:space="preserve">Ungheni </w:t>
      </w:r>
      <w:r w:rsidR="006D13C5" w:rsidRPr="00932B08">
        <w:rPr>
          <w:color w:val="auto"/>
          <w:sz w:val="22"/>
          <w:szCs w:val="24"/>
          <w:lang w:val="ro-RO"/>
        </w:rPr>
        <w:t xml:space="preserve">trebuie să </w:t>
      </w:r>
      <w:r w:rsidR="005609FC" w:rsidRPr="00932B08">
        <w:rPr>
          <w:color w:val="auto"/>
          <w:sz w:val="22"/>
          <w:szCs w:val="24"/>
          <w:lang w:val="ro-RO"/>
        </w:rPr>
        <w:t xml:space="preserve">lucrezi în ture, </w:t>
      </w:r>
      <w:r w:rsidR="006D13C5" w:rsidRPr="00932B08">
        <w:rPr>
          <w:color w:val="auto"/>
          <w:sz w:val="22"/>
          <w:szCs w:val="24"/>
          <w:lang w:val="ro-RO"/>
        </w:rPr>
        <w:t xml:space="preserve">munca e </w:t>
      </w:r>
      <w:r w:rsidR="005609FC" w:rsidRPr="00932B08">
        <w:rPr>
          <w:color w:val="auto"/>
          <w:sz w:val="22"/>
          <w:szCs w:val="24"/>
          <w:lang w:val="ro-RO"/>
        </w:rPr>
        <w:t>în picioare</w:t>
      </w:r>
      <w:r w:rsidR="00A32058" w:rsidRPr="00932B08">
        <w:rPr>
          <w:color w:val="auto"/>
          <w:sz w:val="22"/>
          <w:szCs w:val="24"/>
          <w:lang w:val="ro-RO"/>
        </w:rPr>
        <w:t>, c</w:t>
      </w:r>
      <w:r w:rsidR="00937F05" w:rsidRPr="00932B08">
        <w:rPr>
          <w:color w:val="auto"/>
          <w:sz w:val="22"/>
          <w:szCs w:val="24"/>
          <w:lang w:val="ro-RO"/>
        </w:rPr>
        <w:t>eea c</w:t>
      </w:r>
      <w:r w:rsidR="00A32058" w:rsidRPr="00932B08">
        <w:rPr>
          <w:color w:val="auto"/>
          <w:sz w:val="22"/>
          <w:szCs w:val="24"/>
          <w:lang w:val="ro-RO"/>
        </w:rPr>
        <w:t xml:space="preserve">e este </w:t>
      </w:r>
      <w:r w:rsidR="00937F05" w:rsidRPr="00932B08">
        <w:rPr>
          <w:color w:val="auto"/>
          <w:sz w:val="22"/>
          <w:szCs w:val="24"/>
          <w:lang w:val="ro-RO"/>
        </w:rPr>
        <w:t xml:space="preserve">foarte </w:t>
      </w:r>
      <w:r w:rsidR="00A32058" w:rsidRPr="00932B08">
        <w:rPr>
          <w:color w:val="auto"/>
          <w:sz w:val="22"/>
          <w:szCs w:val="24"/>
          <w:lang w:val="ro-RO"/>
        </w:rPr>
        <w:t>dificil pentru unele persoane cu dizabilită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A32058" w:rsidRPr="00932B08">
        <w:rPr>
          <w:color w:val="auto"/>
          <w:sz w:val="22"/>
          <w:szCs w:val="24"/>
          <w:lang w:val="ro-RO"/>
        </w:rPr>
        <w:t>i</w:t>
      </w:r>
      <w:r w:rsidR="005609FC" w:rsidRPr="00932B08">
        <w:rPr>
          <w:color w:val="auto"/>
          <w:sz w:val="22"/>
          <w:szCs w:val="24"/>
          <w:lang w:val="ro-RO"/>
        </w:rPr>
        <w:t>. Mul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5609FC" w:rsidRPr="00932B08">
        <w:rPr>
          <w:color w:val="auto"/>
          <w:sz w:val="22"/>
          <w:szCs w:val="24"/>
          <w:lang w:val="ro-RO"/>
        </w:rPr>
        <w:t>i angajatori întrebă dacă cunoa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5609FC" w:rsidRPr="00932B08">
        <w:rPr>
          <w:color w:val="auto"/>
          <w:sz w:val="22"/>
          <w:szCs w:val="24"/>
          <w:lang w:val="ro-RO"/>
        </w:rPr>
        <w:t xml:space="preserve">te limba română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5609FC" w:rsidRPr="00932B08">
        <w:rPr>
          <w:color w:val="auto"/>
          <w:sz w:val="22"/>
          <w:szCs w:val="24"/>
          <w:lang w:val="ro-RO"/>
        </w:rPr>
        <w:t>i refuză</w:t>
      </w:r>
      <w:r w:rsidR="00A9658C" w:rsidRPr="00932B08">
        <w:rPr>
          <w:color w:val="auto"/>
          <w:sz w:val="22"/>
          <w:szCs w:val="24"/>
          <w:lang w:val="ro-RO"/>
        </w:rPr>
        <w:t xml:space="preserve"> angajarea persoanei</w:t>
      </w:r>
      <w:r w:rsidR="005609FC" w:rsidRPr="00932B08">
        <w:rPr>
          <w:color w:val="auto"/>
          <w:sz w:val="22"/>
          <w:szCs w:val="24"/>
          <w:lang w:val="ro-RO"/>
        </w:rPr>
        <w:t xml:space="preserve">. </w:t>
      </w:r>
    </w:p>
    <w:p w14:paraId="0F94870C" w14:textId="6509FAC9" w:rsidR="00AD0F58" w:rsidRPr="00932B08" w:rsidRDefault="00AD0F58" w:rsidP="00F04627">
      <w:pPr>
        <w:pStyle w:val="Graphbullet"/>
        <w:spacing w:after="240" w:line="276" w:lineRule="auto"/>
        <w:ind w:left="360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Persoanele cu dizabilită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 se confruntă cu provocări supl</w:t>
      </w:r>
      <w:r w:rsidR="00BF02C4" w:rsidRPr="00932B08">
        <w:rPr>
          <w:b/>
          <w:bCs/>
          <w:color w:val="auto"/>
          <w:sz w:val="22"/>
          <w:lang w:val="ro-RO"/>
        </w:rPr>
        <w:t>i</w:t>
      </w:r>
      <w:r w:rsidRPr="00932B08">
        <w:rPr>
          <w:b/>
          <w:bCs/>
          <w:color w:val="auto"/>
          <w:sz w:val="22"/>
          <w:lang w:val="ro-RO"/>
        </w:rPr>
        <w:t xml:space="preserve">mentare în angajarea în muncă. </w:t>
      </w:r>
      <w:r w:rsidR="00A32058" w:rsidRPr="00932B08">
        <w:rPr>
          <w:color w:val="auto"/>
          <w:sz w:val="22"/>
          <w:lang w:val="ro-RO"/>
        </w:rPr>
        <w:t>1% din</w:t>
      </w:r>
      <w:r w:rsidR="00BF02C4" w:rsidRPr="00932B08">
        <w:rPr>
          <w:color w:val="auto"/>
          <w:sz w:val="22"/>
          <w:lang w:val="ro-RO"/>
        </w:rPr>
        <w:t>tre</w:t>
      </w:r>
      <w:r w:rsidR="00A32058" w:rsidRPr="00932B08">
        <w:rPr>
          <w:color w:val="auto"/>
          <w:sz w:val="22"/>
          <w:lang w:val="ro-RO"/>
        </w:rPr>
        <w:t xml:space="preserve"> persoanele care s-au adresat la linia fierbinte CDPD </w:t>
      </w:r>
      <w:r w:rsidR="00DF130E" w:rsidRPr="00932B08">
        <w:rPr>
          <w:color w:val="auto"/>
          <w:sz w:val="22"/>
          <w:lang w:val="ro-RO"/>
        </w:rPr>
        <w:t>a</w:t>
      </w:r>
      <w:r w:rsidR="00A32058" w:rsidRPr="00932B08">
        <w:rPr>
          <w:color w:val="auto"/>
          <w:sz w:val="22"/>
          <w:lang w:val="ro-RO"/>
        </w:rPr>
        <w:t xml:space="preserve"> solicitat suport în căutare</w:t>
      </w:r>
      <w:r w:rsidR="00BF02C4" w:rsidRPr="00932B08">
        <w:rPr>
          <w:color w:val="auto"/>
          <w:sz w:val="22"/>
          <w:lang w:val="ro-RO"/>
        </w:rPr>
        <w:t xml:space="preserve">a </w:t>
      </w:r>
      <w:r w:rsidR="00A32058" w:rsidRPr="00932B08">
        <w:rPr>
          <w:color w:val="auto"/>
          <w:sz w:val="22"/>
          <w:lang w:val="ro-RO"/>
        </w:rPr>
        <w:t>loc</w:t>
      </w:r>
      <w:r w:rsidR="00BF02C4" w:rsidRPr="00932B08">
        <w:rPr>
          <w:color w:val="auto"/>
          <w:sz w:val="22"/>
          <w:lang w:val="ro-RO"/>
        </w:rPr>
        <w:t>ului</w:t>
      </w:r>
      <w:r w:rsidR="00A32058" w:rsidRPr="00932B08">
        <w:rPr>
          <w:color w:val="auto"/>
          <w:sz w:val="22"/>
          <w:lang w:val="ro-RO"/>
        </w:rPr>
        <w:t xml:space="preserve"> de muncă. </w:t>
      </w:r>
      <w:r w:rsidRPr="00932B08">
        <w:rPr>
          <w:color w:val="auto"/>
          <w:sz w:val="22"/>
          <w:lang w:val="ro-RO"/>
        </w:rPr>
        <w:t>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se angajează mai u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or la munci manuale, unde nu sunt necesare studi</w:t>
      </w:r>
      <w:r w:rsidR="00F04627" w:rsidRPr="00932B08">
        <w:rPr>
          <w:color w:val="auto"/>
          <w:sz w:val="22"/>
          <w:lang w:val="ro-RO"/>
        </w:rPr>
        <w:t>i superioare. O barieră este ne</w:t>
      </w:r>
      <w:r w:rsidRPr="00932B08">
        <w:rPr>
          <w:color w:val="auto"/>
          <w:sz w:val="22"/>
          <w:lang w:val="ro-RO"/>
        </w:rPr>
        <w:t>cunoa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terea limbii române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a legisla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iei Republicii Moldova. </w:t>
      </w:r>
      <w:r w:rsidR="0038621B" w:rsidRPr="00932B08">
        <w:rPr>
          <w:color w:val="auto"/>
          <w:sz w:val="22"/>
          <w:lang w:val="ro-RO"/>
        </w:rPr>
        <w:t>Persoanele cu dizabilită</w:t>
      </w:r>
      <w:r w:rsidR="00CC736A" w:rsidRPr="00932B08">
        <w:rPr>
          <w:color w:val="auto"/>
          <w:sz w:val="22"/>
          <w:lang w:val="ro-RO"/>
        </w:rPr>
        <w:t>ț</w:t>
      </w:r>
      <w:r w:rsidR="0038621B" w:rsidRPr="00932B08">
        <w:rPr>
          <w:color w:val="auto"/>
          <w:sz w:val="22"/>
          <w:lang w:val="ro-RO"/>
        </w:rPr>
        <w:t>i au provocări supl</w:t>
      </w:r>
      <w:r w:rsidR="00F04627" w:rsidRPr="00932B08">
        <w:rPr>
          <w:color w:val="auto"/>
          <w:sz w:val="22"/>
          <w:lang w:val="ro-RO"/>
        </w:rPr>
        <w:t>i</w:t>
      </w:r>
      <w:r w:rsidR="0038621B" w:rsidRPr="00932B08">
        <w:rPr>
          <w:color w:val="auto"/>
          <w:sz w:val="22"/>
          <w:lang w:val="ro-RO"/>
        </w:rPr>
        <w:t>mentare legate de dizabilitate</w:t>
      </w:r>
      <w:r w:rsidR="00F04627" w:rsidRPr="00932B08">
        <w:rPr>
          <w:color w:val="auto"/>
          <w:sz w:val="22"/>
          <w:lang w:val="ro-RO"/>
        </w:rPr>
        <w:t>:</w:t>
      </w:r>
      <w:r w:rsidR="0038621B" w:rsidRPr="00932B08">
        <w:rPr>
          <w:color w:val="auto"/>
          <w:sz w:val="22"/>
          <w:lang w:val="ro-RO"/>
        </w:rPr>
        <w:t xml:space="preserve"> vedere, auz, mobilitate etc. </w:t>
      </w:r>
      <w:r w:rsidR="00CC736A" w:rsidRPr="00932B08">
        <w:rPr>
          <w:color w:val="auto"/>
          <w:sz w:val="22"/>
          <w:lang w:val="ro-RO"/>
        </w:rPr>
        <w:t>ș</w:t>
      </w:r>
      <w:r w:rsidR="0038621B" w:rsidRPr="00932B08">
        <w:rPr>
          <w:color w:val="auto"/>
          <w:sz w:val="22"/>
          <w:lang w:val="ro-RO"/>
        </w:rPr>
        <w:t xml:space="preserve">i se confruntă cu bariere </w:t>
      </w:r>
      <w:r w:rsidR="000A79D8" w:rsidRPr="00932B08">
        <w:rPr>
          <w:color w:val="auto"/>
          <w:sz w:val="22"/>
          <w:lang w:val="ro-RO"/>
        </w:rPr>
        <w:t>precum:</w:t>
      </w:r>
      <w:r w:rsidR="0038621B" w:rsidRPr="00932B08">
        <w:rPr>
          <w:color w:val="auto"/>
          <w:sz w:val="22"/>
          <w:lang w:val="ro-RO"/>
        </w:rPr>
        <w:t xml:space="preserve"> </w:t>
      </w:r>
      <w:r w:rsidR="000A79D8" w:rsidRPr="00932B08">
        <w:rPr>
          <w:color w:val="auto"/>
          <w:sz w:val="22"/>
          <w:lang w:val="ro-RO"/>
        </w:rPr>
        <w:t xml:space="preserve">atitudinea angajatorilor, </w:t>
      </w:r>
      <w:r w:rsidR="0038621B" w:rsidRPr="00932B08">
        <w:rPr>
          <w:color w:val="auto"/>
          <w:sz w:val="22"/>
          <w:lang w:val="ro-RO"/>
        </w:rPr>
        <w:t xml:space="preserve">lipsa adaptării locurilor de </w:t>
      </w:r>
      <w:r w:rsidR="00F04627" w:rsidRPr="00932B08">
        <w:rPr>
          <w:color w:val="auto"/>
          <w:sz w:val="22"/>
          <w:lang w:val="ro-RO"/>
        </w:rPr>
        <w:t>muncă, a echipamentelor asistive,</w:t>
      </w:r>
      <w:r w:rsidR="006037AC" w:rsidRPr="00932B08">
        <w:rPr>
          <w:color w:val="auto"/>
          <w:sz w:val="22"/>
          <w:lang w:val="ro-RO"/>
        </w:rPr>
        <w:t xml:space="preserve"> </w:t>
      </w:r>
      <w:r w:rsidR="000A79D8" w:rsidRPr="00932B08">
        <w:rPr>
          <w:color w:val="auto"/>
          <w:sz w:val="22"/>
          <w:lang w:val="ro-RO"/>
        </w:rPr>
        <w:t>a</w:t>
      </w:r>
      <w:r w:rsidR="006037AC" w:rsidRPr="00932B08">
        <w:rPr>
          <w:color w:val="auto"/>
          <w:sz w:val="22"/>
          <w:lang w:val="ro-RO"/>
        </w:rPr>
        <w:t xml:space="preserve"> unor servicii specializate de suport în angajare</w:t>
      </w:r>
      <w:r w:rsidR="0038621B" w:rsidRPr="00932B08">
        <w:rPr>
          <w:color w:val="auto"/>
          <w:sz w:val="22"/>
          <w:lang w:val="ro-RO"/>
        </w:rPr>
        <w:t xml:space="preserve"> etc.</w:t>
      </w:r>
    </w:p>
    <w:p w14:paraId="770A5AC6" w14:textId="049ABBD5" w:rsidR="000A79D8" w:rsidRPr="00932B08" w:rsidRDefault="0064340E" w:rsidP="000A79D8">
      <w:pPr>
        <w:pStyle w:val="Graphbullet"/>
        <w:spacing w:after="240" w:line="276" w:lineRule="auto"/>
        <w:ind w:left="360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Suportul</w:t>
      </w:r>
      <w:r w:rsidRPr="00932B08">
        <w:rPr>
          <w:color w:val="auto"/>
          <w:sz w:val="22"/>
          <w:lang w:val="ro-RO"/>
        </w:rPr>
        <w:t xml:space="preserve"> </w:t>
      </w:r>
      <w:r w:rsidRPr="00932B08">
        <w:rPr>
          <w:b/>
          <w:bCs/>
          <w:color w:val="auto"/>
          <w:sz w:val="22"/>
          <w:lang w:val="ro-RO"/>
        </w:rPr>
        <w:t xml:space="preserve">financiar </w:t>
      </w:r>
      <w:r w:rsidRPr="00932B08">
        <w:rPr>
          <w:color w:val="auto"/>
          <w:sz w:val="22"/>
          <w:lang w:val="ro-RO"/>
        </w:rPr>
        <w:t>lunar oferit prin p</w:t>
      </w:r>
      <w:r w:rsidR="00F04627" w:rsidRPr="00932B08">
        <w:rPr>
          <w:color w:val="auto"/>
          <w:sz w:val="22"/>
          <w:lang w:val="ro-RO"/>
        </w:rPr>
        <w:t xml:space="preserve">rogramul UNHCR Cash </w:t>
      </w:r>
      <w:proofErr w:type="spellStart"/>
      <w:r w:rsidR="00F04627" w:rsidRPr="00932B08">
        <w:rPr>
          <w:color w:val="auto"/>
          <w:sz w:val="22"/>
          <w:lang w:val="ro-RO"/>
        </w:rPr>
        <w:t>Assistance</w:t>
      </w:r>
      <w:proofErr w:type="spellEnd"/>
      <w:r w:rsidR="00F04627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 xml:space="preserve">(2200 lei lunar) </w:t>
      </w:r>
      <w:r w:rsidRPr="00932B08">
        <w:rPr>
          <w:b/>
          <w:bCs/>
          <w:color w:val="auto"/>
          <w:sz w:val="22"/>
          <w:lang w:val="ro-RO"/>
        </w:rPr>
        <w:t>este sursa principală de venit pentru majoritatea refugia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ilor cu dizabilită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</w:t>
      </w:r>
      <w:r w:rsidRPr="00932B08">
        <w:rPr>
          <w:color w:val="auto"/>
          <w:sz w:val="22"/>
          <w:lang w:val="ro-RO"/>
        </w:rPr>
        <w:t>. Mărimea acestuia acoperă în general necesită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ile minime de existen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pentru o persoană</w:t>
      </w:r>
      <w:r w:rsidR="000A79D8" w:rsidRPr="00932B08">
        <w:rPr>
          <w:color w:val="auto"/>
          <w:sz w:val="22"/>
          <w:lang w:val="ro-RO"/>
        </w:rPr>
        <w:t>, mai ales dacă locuie</w:t>
      </w:r>
      <w:r w:rsidR="00CC736A" w:rsidRPr="00932B08">
        <w:rPr>
          <w:color w:val="auto"/>
          <w:sz w:val="22"/>
          <w:lang w:val="ro-RO"/>
        </w:rPr>
        <w:t>ș</w:t>
      </w:r>
      <w:r w:rsidR="000A79D8" w:rsidRPr="00932B08">
        <w:rPr>
          <w:color w:val="auto"/>
          <w:sz w:val="22"/>
          <w:lang w:val="ro-RO"/>
        </w:rPr>
        <w:t xml:space="preserve">te în CPTR. Dar este important să </w:t>
      </w:r>
      <w:r w:rsidR="00CC736A" w:rsidRPr="00932B08">
        <w:rPr>
          <w:color w:val="auto"/>
          <w:sz w:val="22"/>
          <w:lang w:val="ro-RO"/>
        </w:rPr>
        <w:t>ț</w:t>
      </w:r>
      <w:r w:rsidR="000A79D8" w:rsidRPr="00932B08">
        <w:rPr>
          <w:color w:val="auto"/>
          <w:sz w:val="22"/>
          <w:lang w:val="ro-RO"/>
        </w:rPr>
        <w:t>inem cont că refugia</w:t>
      </w:r>
      <w:r w:rsidR="00CC736A" w:rsidRPr="00932B08">
        <w:rPr>
          <w:color w:val="auto"/>
          <w:sz w:val="22"/>
          <w:lang w:val="ro-RO"/>
        </w:rPr>
        <w:t>ț</w:t>
      </w:r>
      <w:r w:rsidR="000A79D8" w:rsidRPr="00932B08">
        <w:rPr>
          <w:color w:val="auto"/>
          <w:sz w:val="22"/>
          <w:lang w:val="ro-RO"/>
        </w:rPr>
        <w:t>ii cu dizabilită</w:t>
      </w:r>
      <w:r w:rsidR="00CC736A" w:rsidRPr="00932B08">
        <w:rPr>
          <w:color w:val="auto"/>
          <w:sz w:val="22"/>
          <w:lang w:val="ro-RO"/>
        </w:rPr>
        <w:t>ț</w:t>
      </w:r>
      <w:r w:rsidR="000A79D8" w:rsidRPr="00932B08">
        <w:rPr>
          <w:color w:val="auto"/>
          <w:sz w:val="22"/>
          <w:lang w:val="ro-RO"/>
        </w:rPr>
        <w:t xml:space="preserve">i au deseori nevoie de cheltuieli majore ce </w:t>
      </w:r>
      <w:r w:rsidR="00CC736A" w:rsidRPr="00932B08">
        <w:rPr>
          <w:color w:val="auto"/>
          <w:sz w:val="22"/>
          <w:lang w:val="ro-RO"/>
        </w:rPr>
        <w:t>ț</w:t>
      </w:r>
      <w:r w:rsidR="000A79D8" w:rsidRPr="00932B08">
        <w:rPr>
          <w:color w:val="auto"/>
          <w:sz w:val="22"/>
          <w:lang w:val="ro-RO"/>
        </w:rPr>
        <w:t>in de dizabilitate: echipamente asistive (bastoane, aparate auditive etc</w:t>
      </w:r>
      <w:r w:rsidR="00F04627" w:rsidRPr="00932B08">
        <w:rPr>
          <w:color w:val="auto"/>
          <w:sz w:val="22"/>
          <w:lang w:val="ro-RO"/>
        </w:rPr>
        <w:t>.</w:t>
      </w:r>
      <w:r w:rsidR="000A79D8" w:rsidRPr="00932B08">
        <w:rPr>
          <w:color w:val="auto"/>
          <w:sz w:val="22"/>
          <w:lang w:val="ro-RO"/>
        </w:rPr>
        <w:t xml:space="preserve">), medicamente </w:t>
      </w:r>
      <w:r w:rsidR="00CC736A" w:rsidRPr="00932B08">
        <w:rPr>
          <w:color w:val="auto"/>
          <w:sz w:val="22"/>
          <w:lang w:val="ro-RO"/>
        </w:rPr>
        <w:t>ș</w:t>
      </w:r>
      <w:r w:rsidR="000A79D8" w:rsidRPr="00932B08">
        <w:rPr>
          <w:color w:val="auto"/>
          <w:sz w:val="22"/>
          <w:lang w:val="ro-RO"/>
        </w:rPr>
        <w:t>i consumabile medicale, servicii de transport. Aceste cheltuieli nu sunt acoperite prin nici un program na</w:t>
      </w:r>
      <w:r w:rsidR="00CC736A" w:rsidRPr="00932B08">
        <w:rPr>
          <w:color w:val="auto"/>
          <w:sz w:val="22"/>
          <w:lang w:val="ro-RO"/>
        </w:rPr>
        <w:t>ț</w:t>
      </w:r>
      <w:r w:rsidR="000A79D8" w:rsidRPr="00932B08">
        <w:rPr>
          <w:color w:val="auto"/>
          <w:sz w:val="22"/>
          <w:lang w:val="ro-RO"/>
        </w:rPr>
        <w:t xml:space="preserve">ional. </w:t>
      </w:r>
    </w:p>
    <w:p w14:paraId="52EAC653" w14:textId="708C0F1D" w:rsidR="009C308A" w:rsidRPr="00932B08" w:rsidRDefault="009C308A" w:rsidP="000A79D8">
      <w:pPr>
        <w:pStyle w:val="Graphbullet"/>
        <w:numPr>
          <w:ilvl w:val="0"/>
          <w:numId w:val="0"/>
        </w:numPr>
        <w:spacing w:after="240" w:line="276" w:lineRule="auto"/>
        <w:ind w:left="360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Comparativ</w:t>
      </w:r>
      <w:r w:rsidR="00CE3108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</w:t>
      </w:r>
      <w:r w:rsidR="0064340E" w:rsidRPr="00932B08">
        <w:rPr>
          <w:color w:val="auto"/>
          <w:sz w:val="22"/>
          <w:lang w:val="ro-RO"/>
        </w:rPr>
        <w:t>p</w:t>
      </w:r>
      <w:r w:rsidRPr="00932B08">
        <w:rPr>
          <w:color w:val="auto"/>
          <w:sz w:val="22"/>
          <w:lang w:val="ro-RO"/>
        </w:rPr>
        <w:t xml:space="preserve">ensia </w:t>
      </w:r>
      <w:r w:rsidR="00E34B7D" w:rsidRPr="00932B08">
        <w:rPr>
          <w:color w:val="auto"/>
          <w:sz w:val="22"/>
          <w:lang w:val="ro-RO"/>
        </w:rPr>
        <w:t xml:space="preserve">medie </w:t>
      </w:r>
      <w:r w:rsidRPr="00932B08">
        <w:rPr>
          <w:color w:val="auto"/>
          <w:sz w:val="22"/>
          <w:lang w:val="ro-RO"/>
        </w:rPr>
        <w:t xml:space="preserve">pentru dizabilitate </w:t>
      </w:r>
      <w:r w:rsidR="00CE3108" w:rsidRPr="00932B08">
        <w:rPr>
          <w:color w:val="auto"/>
          <w:sz w:val="22"/>
          <w:lang w:val="ro-RO"/>
        </w:rPr>
        <w:t xml:space="preserve">în Republica Moldova </w:t>
      </w:r>
      <w:r w:rsidRPr="00932B08">
        <w:rPr>
          <w:color w:val="auto"/>
          <w:sz w:val="22"/>
          <w:lang w:val="ro-RO"/>
        </w:rPr>
        <w:t xml:space="preserve">în 2022 a constitui </w:t>
      </w:r>
      <w:r w:rsidR="00E34B7D" w:rsidRPr="00932B08">
        <w:rPr>
          <w:color w:val="auto"/>
          <w:sz w:val="22"/>
          <w:lang w:val="ro-RO"/>
        </w:rPr>
        <w:t>2104 lei, iar pensia medie pent</w:t>
      </w:r>
      <w:r w:rsidR="00F04627" w:rsidRPr="00932B08">
        <w:rPr>
          <w:color w:val="auto"/>
          <w:sz w:val="22"/>
          <w:lang w:val="ro-RO"/>
        </w:rPr>
        <w:t xml:space="preserve">ru limita de vârstă </w:t>
      </w:r>
      <w:r w:rsidR="00F04627" w:rsidRPr="00932B08">
        <w:rPr>
          <w:rFonts w:cstheme="minorHAnsi"/>
          <w:color w:val="auto"/>
          <w:sz w:val="22"/>
          <w:lang w:val="ro-RO"/>
        </w:rPr>
        <w:t xml:space="preserve">– </w:t>
      </w:r>
      <w:r w:rsidR="00F04627" w:rsidRPr="00932B08">
        <w:rPr>
          <w:color w:val="auto"/>
          <w:sz w:val="22"/>
          <w:lang w:val="ro-RO"/>
        </w:rPr>
        <w:t>3164 lei.</w:t>
      </w:r>
      <w:r w:rsidR="00A9207A" w:rsidRPr="00932B08">
        <w:rPr>
          <w:rStyle w:val="FootnoteReference"/>
          <w:color w:val="auto"/>
          <w:sz w:val="22"/>
          <w:lang w:val="ro-RO"/>
        </w:rPr>
        <w:footnoteReference w:id="37"/>
      </w:r>
      <w:r w:rsidR="00CE3108" w:rsidRPr="00932B08">
        <w:rPr>
          <w:color w:val="auto"/>
          <w:sz w:val="22"/>
          <w:lang w:val="ro-RO"/>
        </w:rPr>
        <w:t xml:space="preserve"> </w:t>
      </w:r>
    </w:p>
    <w:p w14:paraId="3F20CBDF" w14:textId="40450893" w:rsidR="004E1097" w:rsidRPr="00932B08" w:rsidRDefault="00953519" w:rsidP="00F04627">
      <w:pPr>
        <w:pStyle w:val="Graphbullet"/>
        <w:spacing w:after="240" w:line="276" w:lineRule="auto"/>
        <w:ind w:left="360"/>
        <w:jc w:val="both"/>
        <w:rPr>
          <w:color w:val="auto"/>
          <w:sz w:val="24"/>
          <w:szCs w:val="24"/>
          <w:lang w:val="ro-RO"/>
        </w:rPr>
      </w:pPr>
      <w:r w:rsidRPr="00932B08">
        <w:rPr>
          <w:b/>
          <w:bCs/>
          <w:color w:val="auto"/>
          <w:sz w:val="22"/>
          <w:szCs w:val="24"/>
          <w:lang w:val="ro-RO"/>
        </w:rPr>
        <w:t>Persoanele cu dizabilită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i primesc pensii sau aloca</w:t>
      </w:r>
      <w:r w:rsidR="00CC736A" w:rsidRPr="00932B08">
        <w:rPr>
          <w:b/>
          <w:bCs/>
          <w:color w:val="auto"/>
          <w:sz w:val="22"/>
          <w:szCs w:val="24"/>
          <w:lang w:val="ro-RO"/>
        </w:rPr>
        <w:t>ț</w:t>
      </w:r>
      <w:r w:rsidRPr="00932B08">
        <w:rPr>
          <w:b/>
          <w:bCs/>
          <w:color w:val="auto"/>
          <w:sz w:val="22"/>
          <w:szCs w:val="24"/>
          <w:lang w:val="ro-RO"/>
        </w:rPr>
        <w:t>ii de dizabilitate din Ucraina.</w:t>
      </w:r>
      <w:r w:rsidRPr="00932B08">
        <w:rPr>
          <w:color w:val="auto"/>
          <w:sz w:val="22"/>
          <w:szCs w:val="24"/>
          <w:lang w:val="ro-RO"/>
        </w:rPr>
        <w:t xml:space="preserve"> </w:t>
      </w:r>
      <w:r w:rsidR="00CE3108" w:rsidRPr="00932B08">
        <w:rPr>
          <w:color w:val="auto"/>
          <w:sz w:val="22"/>
          <w:szCs w:val="24"/>
          <w:lang w:val="ro-RO"/>
        </w:rPr>
        <w:t>T</w:t>
      </w:r>
      <w:r w:rsidR="00F851E8" w:rsidRPr="00932B08">
        <w:rPr>
          <w:color w:val="auto"/>
          <w:sz w:val="22"/>
          <w:szCs w:val="24"/>
          <w:lang w:val="ro-RO"/>
        </w:rPr>
        <w:t>ransfera</w:t>
      </w:r>
      <w:r w:rsidR="00CE3108" w:rsidRPr="00932B08">
        <w:rPr>
          <w:color w:val="auto"/>
          <w:sz w:val="22"/>
          <w:szCs w:val="24"/>
          <w:lang w:val="ro-RO"/>
        </w:rPr>
        <w:t>t</w:t>
      </w:r>
      <w:r w:rsidRPr="00932B08">
        <w:rPr>
          <w:color w:val="auto"/>
          <w:sz w:val="22"/>
          <w:szCs w:val="24"/>
          <w:lang w:val="ro-RO"/>
        </w:rPr>
        <w:t xml:space="preserve"> în</w:t>
      </w:r>
      <w:r w:rsidR="00F851E8" w:rsidRPr="00932B08">
        <w:rPr>
          <w:color w:val="auto"/>
          <w:sz w:val="22"/>
          <w:szCs w:val="24"/>
          <w:lang w:val="ro-RO"/>
        </w:rPr>
        <w:t xml:space="preserve"> lei moldovene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F851E8" w:rsidRPr="00932B08">
        <w:rPr>
          <w:color w:val="auto"/>
          <w:sz w:val="22"/>
          <w:szCs w:val="24"/>
          <w:lang w:val="ro-RO"/>
        </w:rPr>
        <w:t xml:space="preserve">ti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F851E8" w:rsidRPr="00932B08">
        <w:rPr>
          <w:color w:val="auto"/>
          <w:sz w:val="22"/>
          <w:szCs w:val="24"/>
          <w:lang w:val="ro-RO"/>
        </w:rPr>
        <w:t xml:space="preserve">i </w:t>
      </w:r>
      <w:r w:rsidR="00CE3108" w:rsidRPr="00932B08">
        <w:rPr>
          <w:color w:val="auto"/>
          <w:sz w:val="22"/>
          <w:szCs w:val="24"/>
          <w:lang w:val="ro-RO"/>
        </w:rPr>
        <w:t xml:space="preserve">cu aplicarea </w:t>
      </w:r>
      <w:r w:rsidR="00F851E8" w:rsidRPr="00932B08">
        <w:rPr>
          <w:color w:val="auto"/>
          <w:sz w:val="22"/>
          <w:szCs w:val="24"/>
          <w:lang w:val="ro-RO"/>
        </w:rPr>
        <w:t>comisio</w:t>
      </w:r>
      <w:r w:rsidR="00CE3108" w:rsidRPr="00932B08">
        <w:rPr>
          <w:color w:val="auto"/>
          <w:sz w:val="22"/>
          <w:szCs w:val="24"/>
          <w:lang w:val="ro-RO"/>
        </w:rPr>
        <w:t>anelor</w:t>
      </w:r>
      <w:r w:rsidR="00F851E8" w:rsidRPr="00932B08">
        <w:rPr>
          <w:color w:val="auto"/>
          <w:sz w:val="22"/>
          <w:szCs w:val="24"/>
          <w:lang w:val="ro-RO"/>
        </w:rPr>
        <w:t xml:space="preserve"> bancar</w:t>
      </w:r>
      <w:r w:rsidR="00CE3108" w:rsidRPr="00932B08">
        <w:rPr>
          <w:color w:val="auto"/>
          <w:sz w:val="22"/>
          <w:szCs w:val="24"/>
          <w:lang w:val="ro-RO"/>
        </w:rPr>
        <w:t>e</w:t>
      </w:r>
      <w:r w:rsidR="00F851E8" w:rsidRPr="00932B08">
        <w:rPr>
          <w:color w:val="auto"/>
          <w:sz w:val="22"/>
          <w:szCs w:val="24"/>
          <w:lang w:val="ro-RO"/>
        </w:rPr>
        <w:t xml:space="preserve">, </w:t>
      </w:r>
      <w:r w:rsidR="00CE3108" w:rsidRPr="00932B08">
        <w:rPr>
          <w:color w:val="auto"/>
          <w:sz w:val="22"/>
          <w:szCs w:val="24"/>
          <w:lang w:val="ro-RO"/>
        </w:rPr>
        <w:t xml:space="preserve">pensiile </w:t>
      </w:r>
      <w:r w:rsidR="00CC736A" w:rsidRPr="00932B08">
        <w:rPr>
          <w:color w:val="auto"/>
          <w:sz w:val="22"/>
          <w:szCs w:val="24"/>
          <w:lang w:val="ro-RO"/>
        </w:rPr>
        <w:t>ș</w:t>
      </w:r>
      <w:r w:rsidR="00CE3108" w:rsidRPr="00932B08">
        <w:rPr>
          <w:color w:val="auto"/>
          <w:sz w:val="22"/>
          <w:szCs w:val="24"/>
          <w:lang w:val="ro-RO"/>
        </w:rPr>
        <w:t>i aloca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E3108" w:rsidRPr="00932B08">
        <w:rPr>
          <w:color w:val="auto"/>
          <w:sz w:val="22"/>
          <w:szCs w:val="24"/>
          <w:lang w:val="ro-RO"/>
        </w:rPr>
        <w:t>ii</w:t>
      </w:r>
      <w:r w:rsidR="00F04627" w:rsidRPr="00932B08">
        <w:rPr>
          <w:color w:val="auto"/>
          <w:sz w:val="22"/>
          <w:szCs w:val="24"/>
          <w:lang w:val="ro-RO"/>
        </w:rPr>
        <w:t>le</w:t>
      </w:r>
      <w:r w:rsidR="00CE3108" w:rsidRPr="00932B08">
        <w:rPr>
          <w:color w:val="auto"/>
          <w:sz w:val="22"/>
          <w:szCs w:val="24"/>
          <w:lang w:val="ro-RO"/>
        </w:rPr>
        <w:t xml:space="preserve"> </w:t>
      </w:r>
      <w:r w:rsidRPr="00932B08">
        <w:rPr>
          <w:color w:val="auto"/>
          <w:sz w:val="22"/>
          <w:szCs w:val="24"/>
          <w:lang w:val="ro-RO"/>
        </w:rPr>
        <w:t>sunt foarte mici</w:t>
      </w:r>
      <w:r w:rsidR="00CE3108" w:rsidRPr="00932B08">
        <w:rPr>
          <w:color w:val="auto"/>
          <w:sz w:val="22"/>
          <w:szCs w:val="24"/>
          <w:lang w:val="ro-RO"/>
        </w:rPr>
        <w:t>,</w:t>
      </w:r>
      <w:r w:rsidRPr="00932B08">
        <w:rPr>
          <w:color w:val="auto"/>
          <w:sz w:val="22"/>
          <w:szCs w:val="24"/>
          <w:lang w:val="ro-RO"/>
        </w:rPr>
        <w:t xml:space="preserve"> </w:t>
      </w:r>
      <w:r w:rsidR="00CE3108" w:rsidRPr="00932B08">
        <w:rPr>
          <w:color w:val="auto"/>
          <w:sz w:val="22"/>
          <w:szCs w:val="24"/>
          <w:lang w:val="ro-RO"/>
        </w:rPr>
        <w:t xml:space="preserve">între </w:t>
      </w:r>
      <w:r w:rsidR="00CE3108" w:rsidRPr="00932B08">
        <w:rPr>
          <w:color w:val="auto"/>
          <w:sz w:val="22"/>
          <w:szCs w:val="24"/>
          <w:lang w:val="ro-RO"/>
        </w:rPr>
        <w:lastRenderedPageBreak/>
        <w:t>1000-1500 lei</w:t>
      </w:r>
      <w:r w:rsidRPr="00932B08">
        <w:rPr>
          <w:color w:val="auto"/>
          <w:sz w:val="22"/>
          <w:szCs w:val="24"/>
          <w:lang w:val="ro-RO"/>
        </w:rPr>
        <w:t xml:space="preserve">. </w:t>
      </w:r>
      <w:r w:rsidR="00CE3108" w:rsidRPr="00932B08">
        <w:rPr>
          <w:color w:val="auto"/>
          <w:sz w:val="22"/>
          <w:szCs w:val="24"/>
          <w:lang w:val="ro-RO"/>
        </w:rPr>
        <w:t>Refugia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E3108" w:rsidRPr="00932B08">
        <w:rPr>
          <w:color w:val="auto"/>
          <w:sz w:val="22"/>
          <w:szCs w:val="24"/>
          <w:lang w:val="ro-RO"/>
        </w:rPr>
        <w:t xml:space="preserve">ii le pot </w:t>
      </w:r>
      <w:r w:rsidRPr="00932B08">
        <w:rPr>
          <w:color w:val="auto"/>
          <w:sz w:val="22"/>
          <w:szCs w:val="24"/>
          <w:lang w:val="ro-RO"/>
        </w:rPr>
        <w:t xml:space="preserve">retrage </w:t>
      </w:r>
      <w:r w:rsidR="00F04627" w:rsidRPr="00932B08">
        <w:rPr>
          <w:color w:val="auto"/>
          <w:sz w:val="22"/>
          <w:szCs w:val="24"/>
          <w:lang w:val="ro-RO"/>
        </w:rPr>
        <w:t>prin intermediul unui</w:t>
      </w:r>
      <w:r w:rsidRPr="00932B08">
        <w:rPr>
          <w:color w:val="auto"/>
          <w:sz w:val="22"/>
          <w:szCs w:val="24"/>
          <w:lang w:val="ro-RO"/>
        </w:rPr>
        <w:t xml:space="preserve"> card bancar.</w:t>
      </w:r>
      <w:r w:rsidR="00F851E8" w:rsidRPr="00932B08">
        <w:rPr>
          <w:color w:val="auto"/>
          <w:sz w:val="22"/>
          <w:szCs w:val="24"/>
          <w:lang w:val="ro-RO"/>
        </w:rPr>
        <w:t xml:space="preserve"> </w:t>
      </w:r>
      <w:r w:rsidR="00F04627" w:rsidRPr="00932B08">
        <w:rPr>
          <w:color w:val="auto"/>
          <w:sz w:val="22"/>
          <w:szCs w:val="24"/>
          <w:lang w:val="ro-RO"/>
        </w:rPr>
        <w:t xml:space="preserve">În unele cazuri, persoanele în vârstă, în special, </w:t>
      </w:r>
      <w:r w:rsidRPr="00932B08">
        <w:rPr>
          <w:color w:val="auto"/>
          <w:sz w:val="22"/>
          <w:szCs w:val="24"/>
          <w:lang w:val="ro-RO"/>
        </w:rPr>
        <w:t>nu prime</w:t>
      </w:r>
      <w:r w:rsidR="00CE3108" w:rsidRPr="00932B08">
        <w:rPr>
          <w:color w:val="auto"/>
          <w:sz w:val="22"/>
          <w:szCs w:val="24"/>
          <w:lang w:val="ro-RO"/>
        </w:rPr>
        <w:t>au</w:t>
      </w:r>
      <w:r w:rsidRPr="00932B08">
        <w:rPr>
          <w:color w:val="auto"/>
          <w:sz w:val="22"/>
          <w:szCs w:val="24"/>
          <w:lang w:val="ro-RO"/>
        </w:rPr>
        <w:t xml:space="preserve"> pensia pe card sau </w:t>
      </w:r>
      <w:r w:rsidR="003A5628" w:rsidRPr="00932B08">
        <w:rPr>
          <w:color w:val="auto"/>
          <w:sz w:val="22"/>
          <w:szCs w:val="24"/>
          <w:lang w:val="ro-RO"/>
        </w:rPr>
        <w:t>de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3A5628" w:rsidRPr="00932B08">
        <w:rPr>
          <w:color w:val="auto"/>
          <w:sz w:val="22"/>
          <w:szCs w:val="24"/>
          <w:lang w:val="ro-RO"/>
        </w:rPr>
        <w:t xml:space="preserve">in </w:t>
      </w:r>
      <w:r w:rsidRPr="00932B08">
        <w:rPr>
          <w:color w:val="auto"/>
          <w:sz w:val="22"/>
          <w:szCs w:val="24"/>
          <w:lang w:val="ro-RO"/>
        </w:rPr>
        <w:t>carduri care nu sunt func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Pr="00932B08">
        <w:rPr>
          <w:color w:val="auto"/>
          <w:sz w:val="22"/>
          <w:szCs w:val="24"/>
          <w:lang w:val="ro-RO"/>
        </w:rPr>
        <w:t xml:space="preserve">ionale </w:t>
      </w:r>
      <w:r w:rsidR="00CE3108" w:rsidRPr="00932B08">
        <w:rPr>
          <w:color w:val="auto"/>
          <w:sz w:val="22"/>
          <w:szCs w:val="24"/>
          <w:lang w:val="ro-RO"/>
        </w:rPr>
        <w:t>în Moldova</w:t>
      </w:r>
      <w:r w:rsidRPr="00932B08">
        <w:rPr>
          <w:color w:val="auto"/>
          <w:sz w:val="22"/>
          <w:szCs w:val="24"/>
          <w:lang w:val="ro-RO"/>
        </w:rPr>
        <w:t>.</w:t>
      </w:r>
    </w:p>
    <w:p w14:paraId="3A1C02BC" w14:textId="271DFC20" w:rsidR="0009697B" w:rsidRPr="00932B08" w:rsidRDefault="003F1BCE" w:rsidP="00BA5CD6">
      <w:pPr>
        <w:pStyle w:val="Graphbullet"/>
        <w:spacing w:after="240" w:line="276" w:lineRule="auto"/>
        <w:ind w:left="360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szCs w:val="24"/>
          <w:lang w:val="ro-RO"/>
        </w:rPr>
        <w:t>Persoanele</w:t>
      </w:r>
      <w:r w:rsidRPr="00932B08">
        <w:rPr>
          <w:b/>
          <w:bCs/>
          <w:color w:val="auto"/>
          <w:sz w:val="22"/>
          <w:lang w:val="ro-RO"/>
        </w:rPr>
        <w:t xml:space="preserve"> care sunt plasate în CPTR </w:t>
      </w:r>
      <w:r w:rsidR="0017583F" w:rsidRPr="00932B08">
        <w:rPr>
          <w:b/>
          <w:bCs/>
          <w:color w:val="auto"/>
          <w:sz w:val="22"/>
          <w:lang w:val="ro-RO"/>
        </w:rPr>
        <w:t>consideră că venitul lor acoperă minimul de existen</w:t>
      </w:r>
      <w:r w:rsidR="00BA5CD6" w:rsidRPr="00932B08">
        <w:rPr>
          <w:b/>
          <w:bCs/>
          <w:color w:val="auto"/>
          <w:sz w:val="22"/>
          <w:lang w:val="ro-RO"/>
        </w:rPr>
        <w:t>ț</w:t>
      </w:r>
      <w:r w:rsidR="0017583F" w:rsidRPr="00932B08">
        <w:rPr>
          <w:b/>
          <w:bCs/>
          <w:color w:val="auto"/>
          <w:sz w:val="22"/>
          <w:lang w:val="ro-RO"/>
        </w:rPr>
        <w:t xml:space="preserve">ă </w:t>
      </w:r>
      <w:r w:rsidR="00CC736A" w:rsidRPr="00932B08">
        <w:rPr>
          <w:b/>
          <w:bCs/>
          <w:color w:val="auto"/>
          <w:sz w:val="22"/>
          <w:lang w:val="ro-RO"/>
        </w:rPr>
        <w:t>ș</w:t>
      </w:r>
      <w:r w:rsidR="0017583F" w:rsidRPr="00932B08">
        <w:rPr>
          <w:b/>
          <w:bCs/>
          <w:color w:val="auto"/>
          <w:sz w:val="22"/>
          <w:lang w:val="ro-RO"/>
        </w:rPr>
        <w:t>i</w:t>
      </w:r>
      <w:r w:rsidRPr="00932B08">
        <w:rPr>
          <w:b/>
          <w:bCs/>
          <w:color w:val="auto"/>
          <w:sz w:val="22"/>
          <w:lang w:val="ro-RO"/>
        </w:rPr>
        <w:t xml:space="preserve"> le este suficient</w:t>
      </w:r>
      <w:r w:rsidR="0017583F" w:rsidRPr="00932B08">
        <w:rPr>
          <w:b/>
          <w:bCs/>
          <w:color w:val="auto"/>
          <w:sz w:val="22"/>
          <w:lang w:val="ro-RO"/>
        </w:rPr>
        <w:t>, deoarece</w:t>
      </w:r>
      <w:r w:rsidRPr="00932B08">
        <w:rPr>
          <w:b/>
          <w:bCs/>
          <w:color w:val="auto"/>
          <w:sz w:val="22"/>
          <w:lang w:val="ro-RO"/>
        </w:rPr>
        <w:t xml:space="preserve"> centrele acoperă </w:t>
      </w:r>
      <w:r w:rsidR="00215522" w:rsidRPr="00932B08">
        <w:rPr>
          <w:b/>
          <w:bCs/>
          <w:color w:val="auto"/>
          <w:sz w:val="22"/>
          <w:lang w:val="ro-RO"/>
        </w:rPr>
        <w:t>cazarea, alimenta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215522" w:rsidRPr="00932B08">
        <w:rPr>
          <w:b/>
          <w:bCs/>
          <w:color w:val="auto"/>
          <w:sz w:val="22"/>
          <w:lang w:val="ro-RO"/>
        </w:rPr>
        <w:t>ia etc.</w:t>
      </w:r>
      <w:r w:rsidRPr="00932B08">
        <w:rPr>
          <w:b/>
          <w:bCs/>
          <w:color w:val="auto"/>
          <w:sz w:val="22"/>
          <w:lang w:val="ro-RO"/>
        </w:rPr>
        <w:t xml:space="preserve"> </w:t>
      </w:r>
      <w:r w:rsidR="00215522" w:rsidRPr="00932B08">
        <w:rPr>
          <w:b/>
          <w:bCs/>
          <w:color w:val="auto"/>
          <w:sz w:val="22"/>
          <w:lang w:val="ro-RO"/>
        </w:rPr>
        <w:t xml:space="preserve">Persoanele care stau la gazdă </w:t>
      </w:r>
      <w:r w:rsidRPr="00932B08">
        <w:rPr>
          <w:b/>
          <w:bCs/>
          <w:color w:val="auto"/>
          <w:sz w:val="22"/>
          <w:lang w:val="ro-RO"/>
        </w:rPr>
        <w:t>le este mult mai dificil să facă fa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ă cheltui</w:t>
      </w:r>
      <w:r w:rsidR="00BA5CD6" w:rsidRPr="00932B08">
        <w:rPr>
          <w:b/>
          <w:bCs/>
          <w:color w:val="auto"/>
          <w:sz w:val="22"/>
          <w:lang w:val="ro-RO"/>
        </w:rPr>
        <w:t>eli</w:t>
      </w:r>
      <w:r w:rsidRPr="00932B08">
        <w:rPr>
          <w:b/>
          <w:bCs/>
          <w:color w:val="auto"/>
          <w:sz w:val="22"/>
          <w:lang w:val="ro-RO"/>
        </w:rPr>
        <w:t>lor curente.</w:t>
      </w:r>
      <w:r w:rsidR="005609FC" w:rsidRPr="00932B08">
        <w:rPr>
          <w:b/>
          <w:bCs/>
          <w:color w:val="auto"/>
          <w:sz w:val="22"/>
          <w:lang w:val="ro-RO"/>
        </w:rPr>
        <w:t xml:space="preserve"> </w:t>
      </w:r>
      <w:r w:rsidR="00CE279A" w:rsidRPr="00932B08">
        <w:rPr>
          <w:color w:val="auto"/>
          <w:sz w:val="22"/>
          <w:szCs w:val="24"/>
          <w:lang w:val="ro-RO"/>
        </w:rPr>
        <w:t>Persoanele din Ucraina care au cetă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E279A" w:rsidRPr="00932B08">
        <w:rPr>
          <w:color w:val="auto"/>
          <w:sz w:val="22"/>
          <w:szCs w:val="24"/>
          <w:lang w:val="ro-RO"/>
        </w:rPr>
        <w:t xml:space="preserve">enia altor state </w:t>
      </w:r>
      <w:r w:rsidR="00BA5CD6" w:rsidRPr="00932B08">
        <w:rPr>
          <w:color w:val="auto"/>
          <w:sz w:val="22"/>
          <w:szCs w:val="24"/>
          <w:lang w:val="ro-RO"/>
        </w:rPr>
        <w:t>(</w:t>
      </w:r>
      <w:r w:rsidR="00CE279A" w:rsidRPr="00932B08">
        <w:rPr>
          <w:color w:val="auto"/>
          <w:sz w:val="22"/>
          <w:szCs w:val="24"/>
          <w:lang w:val="ro-RO"/>
        </w:rPr>
        <w:t>Federa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E279A" w:rsidRPr="00932B08">
        <w:rPr>
          <w:color w:val="auto"/>
          <w:sz w:val="22"/>
          <w:szCs w:val="24"/>
          <w:lang w:val="ro-RO"/>
        </w:rPr>
        <w:t>ia Rusă</w:t>
      </w:r>
      <w:r w:rsidR="00BA5CD6" w:rsidRPr="00932B08">
        <w:rPr>
          <w:color w:val="auto"/>
          <w:sz w:val="22"/>
          <w:szCs w:val="24"/>
          <w:lang w:val="ro-RO"/>
        </w:rPr>
        <w:t>)</w:t>
      </w:r>
      <w:r w:rsidR="00CE279A" w:rsidRPr="00932B08">
        <w:rPr>
          <w:color w:val="auto"/>
          <w:sz w:val="22"/>
          <w:szCs w:val="24"/>
          <w:lang w:val="ro-RO"/>
        </w:rPr>
        <w:t xml:space="preserve"> au raportat dificultă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E279A" w:rsidRPr="00932B08">
        <w:rPr>
          <w:color w:val="auto"/>
          <w:sz w:val="22"/>
          <w:szCs w:val="24"/>
          <w:lang w:val="ro-RO"/>
        </w:rPr>
        <w:t>i la ob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E279A" w:rsidRPr="00932B08">
        <w:rPr>
          <w:color w:val="auto"/>
          <w:sz w:val="22"/>
          <w:szCs w:val="24"/>
          <w:lang w:val="ro-RO"/>
        </w:rPr>
        <w:t>inerea altor drepturi pentru refugia</w:t>
      </w:r>
      <w:r w:rsidR="00CC736A" w:rsidRPr="00932B08">
        <w:rPr>
          <w:color w:val="auto"/>
          <w:sz w:val="22"/>
          <w:szCs w:val="24"/>
          <w:lang w:val="ro-RO"/>
        </w:rPr>
        <w:t>ț</w:t>
      </w:r>
      <w:r w:rsidR="00CE279A" w:rsidRPr="00932B08">
        <w:rPr>
          <w:color w:val="auto"/>
          <w:sz w:val="22"/>
          <w:szCs w:val="24"/>
          <w:lang w:val="ro-RO"/>
        </w:rPr>
        <w:t xml:space="preserve">ii ucraineni (cum ar fi cash </w:t>
      </w:r>
      <w:proofErr w:type="spellStart"/>
      <w:r w:rsidR="00CE279A" w:rsidRPr="00932B08">
        <w:rPr>
          <w:color w:val="auto"/>
          <w:sz w:val="22"/>
          <w:szCs w:val="24"/>
          <w:lang w:val="ro-RO"/>
        </w:rPr>
        <w:t>assistance</w:t>
      </w:r>
      <w:proofErr w:type="spellEnd"/>
      <w:r w:rsidR="00CE279A" w:rsidRPr="00932B08">
        <w:rPr>
          <w:color w:val="auto"/>
          <w:sz w:val="22"/>
          <w:szCs w:val="24"/>
          <w:lang w:val="ro-RO"/>
        </w:rPr>
        <w:t>).</w:t>
      </w:r>
      <w:r w:rsidR="0017583F" w:rsidRPr="00932B08">
        <w:rPr>
          <w:color w:val="auto"/>
          <w:sz w:val="22"/>
          <w:szCs w:val="24"/>
          <w:lang w:val="ro-RO"/>
        </w:rPr>
        <w:t xml:space="preserve"> </w:t>
      </w:r>
      <w:r w:rsidR="0009697B" w:rsidRPr="00932B08">
        <w:rPr>
          <w:b/>
          <w:bCs/>
          <w:color w:val="auto"/>
          <w:sz w:val="22"/>
          <w:lang w:val="ro-RO"/>
        </w:rPr>
        <w:t>Mai mul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09697B" w:rsidRPr="00932B08">
        <w:rPr>
          <w:b/>
          <w:bCs/>
          <w:color w:val="auto"/>
          <w:sz w:val="22"/>
          <w:lang w:val="ro-RO"/>
        </w:rPr>
        <w:t xml:space="preserve">i </w:t>
      </w:r>
      <w:r w:rsidR="0017583F" w:rsidRPr="00932B08">
        <w:rPr>
          <w:b/>
          <w:bCs/>
          <w:color w:val="auto"/>
          <w:sz w:val="22"/>
          <w:lang w:val="ro-RO"/>
        </w:rPr>
        <w:t>reziden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17583F" w:rsidRPr="00932B08">
        <w:rPr>
          <w:b/>
          <w:bCs/>
          <w:color w:val="auto"/>
          <w:sz w:val="22"/>
          <w:lang w:val="ro-RO"/>
        </w:rPr>
        <w:t xml:space="preserve">i din CPTR </w:t>
      </w:r>
      <w:r w:rsidR="0009697B" w:rsidRPr="00932B08">
        <w:rPr>
          <w:b/>
          <w:bCs/>
          <w:color w:val="auto"/>
          <w:sz w:val="22"/>
          <w:lang w:val="ro-RO"/>
        </w:rPr>
        <w:t>au men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09697B" w:rsidRPr="00932B08">
        <w:rPr>
          <w:b/>
          <w:bCs/>
          <w:color w:val="auto"/>
          <w:sz w:val="22"/>
          <w:lang w:val="ro-RO"/>
        </w:rPr>
        <w:t>ionat că ar dori să stea la gazdă, dar nu sunt în măsură să achite costurile chiriei.</w:t>
      </w:r>
      <w:r w:rsidR="0009697B" w:rsidRPr="00932B08">
        <w:rPr>
          <w:color w:val="auto"/>
          <w:sz w:val="22"/>
          <w:lang w:val="ro-RO"/>
        </w:rPr>
        <w:t xml:space="preserve"> </w:t>
      </w:r>
    </w:p>
    <w:p w14:paraId="464B5BE1" w14:textId="20FC0FAB" w:rsidR="00CE279A" w:rsidRPr="00932B08" w:rsidRDefault="00B5348E" w:rsidP="00BA5CD6">
      <w:pPr>
        <w:pStyle w:val="Graphbullet"/>
        <w:spacing w:after="240" w:line="276" w:lineRule="auto"/>
        <w:ind w:left="360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Majoritatea p</w:t>
      </w:r>
      <w:r w:rsidR="00096418" w:rsidRPr="00932B08">
        <w:rPr>
          <w:b/>
          <w:bCs/>
          <w:color w:val="auto"/>
          <w:sz w:val="22"/>
          <w:lang w:val="ro-RO"/>
        </w:rPr>
        <w:t>ersoanel</w:t>
      </w:r>
      <w:r w:rsidRPr="00932B08">
        <w:rPr>
          <w:b/>
          <w:bCs/>
          <w:color w:val="auto"/>
          <w:sz w:val="22"/>
          <w:lang w:val="ro-RO"/>
        </w:rPr>
        <w:t>or</w:t>
      </w:r>
      <w:r w:rsidR="00096418" w:rsidRPr="00932B08">
        <w:rPr>
          <w:b/>
          <w:bCs/>
          <w:color w:val="auto"/>
          <w:sz w:val="22"/>
          <w:lang w:val="ro-RO"/>
        </w:rPr>
        <w:t xml:space="preserve"> au men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096418" w:rsidRPr="00932B08">
        <w:rPr>
          <w:b/>
          <w:bCs/>
          <w:color w:val="auto"/>
          <w:sz w:val="22"/>
          <w:lang w:val="ro-RO"/>
        </w:rPr>
        <w:t xml:space="preserve">ionat că nu </w:t>
      </w:r>
      <w:r w:rsidR="00215522" w:rsidRPr="00932B08">
        <w:rPr>
          <w:b/>
          <w:bCs/>
          <w:color w:val="auto"/>
          <w:sz w:val="22"/>
          <w:lang w:val="ro-RO"/>
        </w:rPr>
        <w:t xml:space="preserve">au </w:t>
      </w:r>
      <w:r w:rsidR="00096418" w:rsidRPr="00932B08">
        <w:rPr>
          <w:b/>
          <w:bCs/>
          <w:color w:val="auto"/>
          <w:sz w:val="22"/>
          <w:lang w:val="ro-RO"/>
        </w:rPr>
        <w:t xml:space="preserve">acumulat noi </w:t>
      </w:r>
      <w:r w:rsidR="00215522" w:rsidRPr="00932B08">
        <w:rPr>
          <w:b/>
          <w:bCs/>
          <w:color w:val="auto"/>
          <w:sz w:val="22"/>
          <w:lang w:val="ro-RO"/>
        </w:rPr>
        <w:t>datorii</w:t>
      </w:r>
      <w:r w:rsidRPr="00932B08">
        <w:rPr>
          <w:b/>
          <w:bCs/>
          <w:color w:val="auto"/>
          <w:sz w:val="22"/>
          <w:lang w:val="ro-RO"/>
        </w:rPr>
        <w:t xml:space="preserve"> în Moldova,</w:t>
      </w:r>
      <w:r w:rsidR="00096418" w:rsidRPr="00932B08">
        <w:rPr>
          <w:b/>
          <w:bCs/>
          <w:color w:val="auto"/>
          <w:sz w:val="22"/>
          <w:lang w:val="ro-RO"/>
        </w:rPr>
        <w:t xml:space="preserve"> dar </w:t>
      </w:r>
      <w:r w:rsidR="006A27E3" w:rsidRPr="00932B08">
        <w:rPr>
          <w:b/>
          <w:bCs/>
          <w:color w:val="auto"/>
          <w:sz w:val="22"/>
          <w:lang w:val="ro-RO"/>
        </w:rPr>
        <w:t xml:space="preserve">cu greu </w:t>
      </w:r>
      <w:r w:rsidR="00215522" w:rsidRPr="00932B08">
        <w:rPr>
          <w:b/>
          <w:bCs/>
          <w:color w:val="auto"/>
          <w:sz w:val="22"/>
          <w:lang w:val="ro-RO"/>
        </w:rPr>
        <w:t>î</w:t>
      </w:r>
      <w:r w:rsidR="00CC736A" w:rsidRPr="00932B08">
        <w:rPr>
          <w:b/>
          <w:bCs/>
          <w:color w:val="auto"/>
          <w:sz w:val="22"/>
          <w:lang w:val="ro-RO"/>
        </w:rPr>
        <w:t>ș</w:t>
      </w:r>
      <w:r w:rsidR="00215522" w:rsidRPr="00932B08">
        <w:rPr>
          <w:b/>
          <w:bCs/>
          <w:color w:val="auto"/>
          <w:sz w:val="22"/>
          <w:lang w:val="ro-RO"/>
        </w:rPr>
        <w:t>i pot acoperi necesită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215522" w:rsidRPr="00932B08">
        <w:rPr>
          <w:b/>
          <w:bCs/>
          <w:color w:val="auto"/>
          <w:sz w:val="22"/>
          <w:lang w:val="ro-RO"/>
        </w:rPr>
        <w:t xml:space="preserve">ile </w:t>
      </w:r>
      <w:r w:rsidRPr="00932B08">
        <w:rPr>
          <w:b/>
          <w:bCs/>
          <w:color w:val="auto"/>
          <w:sz w:val="22"/>
          <w:lang w:val="ro-RO"/>
        </w:rPr>
        <w:t>de bază</w:t>
      </w:r>
      <w:r w:rsidR="00BA5CD6" w:rsidRPr="00932B08">
        <w:rPr>
          <w:b/>
          <w:bCs/>
          <w:color w:val="auto"/>
          <w:sz w:val="22"/>
          <w:lang w:val="ro-RO"/>
        </w:rPr>
        <w:t>,</w:t>
      </w:r>
      <w:r w:rsidR="00BA5CD6" w:rsidRPr="00932B08">
        <w:rPr>
          <w:color w:val="auto"/>
          <w:sz w:val="22"/>
          <w:lang w:val="ro-RO"/>
        </w:rPr>
        <w:t xml:space="preserve"> c</w:t>
      </w:r>
      <w:r w:rsidR="0009697B" w:rsidRPr="00932B08">
        <w:rPr>
          <w:color w:val="auto"/>
          <w:sz w:val="22"/>
          <w:lang w:val="ro-RO"/>
        </w:rPr>
        <w:t>um ar fi</w:t>
      </w:r>
      <w:r w:rsidRPr="00932B08">
        <w:rPr>
          <w:color w:val="auto"/>
          <w:sz w:val="22"/>
          <w:lang w:val="ro-RO"/>
        </w:rPr>
        <w:t xml:space="preserve"> închirierea unui spa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iu de locuit, plata serviciilor comunale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alte necesită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</w:t>
      </w:r>
      <w:r w:rsidR="00096418" w:rsidRPr="00932B08">
        <w:rPr>
          <w:color w:val="auto"/>
          <w:sz w:val="22"/>
          <w:lang w:val="ro-RO"/>
        </w:rPr>
        <w:t>supl</w:t>
      </w:r>
      <w:r w:rsidR="00BA5CD6" w:rsidRPr="00932B08">
        <w:rPr>
          <w:color w:val="auto"/>
          <w:sz w:val="22"/>
          <w:lang w:val="ro-RO"/>
        </w:rPr>
        <w:t>i</w:t>
      </w:r>
      <w:r w:rsidR="00096418" w:rsidRPr="00932B08">
        <w:rPr>
          <w:color w:val="auto"/>
          <w:sz w:val="22"/>
          <w:lang w:val="ro-RO"/>
        </w:rPr>
        <w:t>mentare cum ar fi</w:t>
      </w:r>
      <w:r w:rsidR="00BA5CD6" w:rsidRPr="00932B08">
        <w:rPr>
          <w:color w:val="auto"/>
          <w:sz w:val="22"/>
          <w:lang w:val="ro-RO"/>
        </w:rPr>
        <w:t>:</w:t>
      </w:r>
      <w:r w:rsidR="00096418" w:rsidRPr="00932B08">
        <w:rPr>
          <w:color w:val="auto"/>
          <w:sz w:val="22"/>
          <w:lang w:val="ro-RO"/>
        </w:rPr>
        <w:t xml:space="preserve"> achizi</w:t>
      </w:r>
      <w:r w:rsidR="00CC736A" w:rsidRPr="00932B08">
        <w:rPr>
          <w:color w:val="auto"/>
          <w:sz w:val="22"/>
          <w:lang w:val="ro-RO"/>
        </w:rPr>
        <w:t>ț</w:t>
      </w:r>
      <w:r w:rsidR="00096418" w:rsidRPr="00932B08">
        <w:rPr>
          <w:color w:val="auto"/>
          <w:sz w:val="22"/>
          <w:lang w:val="ro-RO"/>
        </w:rPr>
        <w:t xml:space="preserve">ionarea de </w:t>
      </w:r>
      <w:r w:rsidR="00215522" w:rsidRPr="00932B08">
        <w:rPr>
          <w:color w:val="auto"/>
          <w:sz w:val="22"/>
          <w:lang w:val="ro-RO"/>
        </w:rPr>
        <w:t xml:space="preserve">îmbrăcăminte, </w:t>
      </w:r>
      <w:r w:rsidR="00096418" w:rsidRPr="00932B08">
        <w:rPr>
          <w:color w:val="auto"/>
          <w:sz w:val="22"/>
          <w:lang w:val="ro-RO"/>
        </w:rPr>
        <w:t xml:space="preserve">medicamente, echipamente asistive </w:t>
      </w:r>
      <w:r w:rsidR="00CC736A" w:rsidRPr="00932B08">
        <w:rPr>
          <w:color w:val="auto"/>
          <w:sz w:val="22"/>
          <w:lang w:val="ro-RO"/>
        </w:rPr>
        <w:t>ș</w:t>
      </w:r>
      <w:r w:rsidR="00096418" w:rsidRPr="00932B08">
        <w:rPr>
          <w:color w:val="auto"/>
          <w:sz w:val="22"/>
          <w:lang w:val="ro-RO"/>
        </w:rPr>
        <w:t xml:space="preserve">i alte costuri </w:t>
      </w:r>
      <w:r w:rsidR="00215522" w:rsidRPr="00932B08">
        <w:rPr>
          <w:color w:val="auto"/>
          <w:sz w:val="22"/>
          <w:lang w:val="ro-RO"/>
        </w:rPr>
        <w:t>legate de dizabilitate</w:t>
      </w:r>
      <w:r w:rsidR="00096418" w:rsidRPr="00932B08">
        <w:rPr>
          <w:color w:val="auto"/>
          <w:sz w:val="22"/>
          <w:lang w:val="ro-RO"/>
        </w:rPr>
        <w:t>.</w:t>
      </w:r>
    </w:p>
    <w:p w14:paraId="3CFDE1AD" w14:textId="77777777" w:rsidR="005609FC" w:rsidRPr="00932B08" w:rsidRDefault="005609FC" w:rsidP="004E1097">
      <w:pPr>
        <w:pStyle w:val="Graphbullet"/>
        <w:numPr>
          <w:ilvl w:val="0"/>
          <w:numId w:val="0"/>
        </w:numPr>
        <w:spacing w:after="240" w:line="360" w:lineRule="auto"/>
        <w:ind w:left="284"/>
        <w:rPr>
          <w:color w:val="auto"/>
          <w:sz w:val="22"/>
          <w:lang w:val="ro-RO"/>
        </w:rPr>
      </w:pPr>
    </w:p>
    <w:p w14:paraId="54A56A18" w14:textId="65CD439D" w:rsidR="00326691" w:rsidRPr="00932B08" w:rsidRDefault="00790E62" w:rsidP="00790E62">
      <w:pPr>
        <w:pStyle w:val="ListParagraph"/>
        <w:spacing w:line="360" w:lineRule="auto"/>
        <w:rPr>
          <w:i/>
          <w:iCs/>
          <w:color w:val="auto"/>
          <w:lang w:val="ro-RO"/>
        </w:rPr>
      </w:pPr>
      <w:r w:rsidRPr="00932B08">
        <w:rPr>
          <w:i/>
          <w:iCs/>
          <w:color w:val="auto"/>
          <w:lang w:val="ro-RO"/>
        </w:rPr>
        <w:t>D</w:t>
      </w:r>
      <w:r w:rsidR="00142CB4" w:rsidRPr="00932B08">
        <w:rPr>
          <w:i/>
          <w:iCs/>
          <w:color w:val="auto"/>
          <w:lang w:val="ro-RO"/>
        </w:rPr>
        <w:t xml:space="preserve">oamna V. (Kiev): </w:t>
      </w:r>
      <w:r w:rsidRPr="00932B08">
        <w:rPr>
          <w:i/>
          <w:iCs/>
          <w:color w:val="auto"/>
          <w:lang w:val="ro-RO"/>
        </w:rPr>
        <w:t>„</w:t>
      </w:r>
      <w:r w:rsidR="00142CB4" w:rsidRPr="00932B08">
        <w:rPr>
          <w:i/>
          <w:iCs/>
          <w:color w:val="auto"/>
          <w:lang w:val="ro-RO"/>
        </w:rPr>
        <w:t xml:space="preserve">Bani nu </w:t>
      </w:r>
      <w:r w:rsidR="008B712F" w:rsidRPr="00932B08">
        <w:rPr>
          <w:i/>
          <w:iCs/>
          <w:color w:val="auto"/>
          <w:lang w:val="ro-RO"/>
        </w:rPr>
        <w:t xml:space="preserve">îmi </w:t>
      </w:r>
      <w:r w:rsidR="00142CB4" w:rsidRPr="00932B08">
        <w:rPr>
          <w:i/>
          <w:iCs/>
          <w:color w:val="auto"/>
          <w:lang w:val="ro-RO"/>
        </w:rPr>
        <w:t>ajung, am fost nevoită să împrumut de la familia gazdă. Din produse aleg ce este mai ieftin</w:t>
      </w:r>
      <w:r w:rsidR="00395064" w:rsidRPr="00932B08">
        <w:rPr>
          <w:i/>
          <w:iCs/>
          <w:color w:val="auto"/>
          <w:lang w:val="ro-RO"/>
        </w:rPr>
        <w:t>, c</w:t>
      </w:r>
      <w:r w:rsidR="00142CB4" w:rsidRPr="00932B08">
        <w:rPr>
          <w:i/>
          <w:iCs/>
          <w:color w:val="auto"/>
          <w:lang w:val="ro-RO"/>
        </w:rPr>
        <w:t xml:space="preserve">arne nu ne </w:t>
      </w:r>
      <w:r w:rsidR="00395064" w:rsidRPr="00932B08">
        <w:rPr>
          <w:i/>
          <w:iCs/>
          <w:color w:val="auto"/>
          <w:lang w:val="ro-RO"/>
        </w:rPr>
        <w:t xml:space="preserve">putem </w:t>
      </w:r>
      <w:r w:rsidR="00142CB4" w:rsidRPr="00932B08">
        <w:rPr>
          <w:i/>
          <w:iCs/>
          <w:color w:val="auto"/>
          <w:lang w:val="ro-RO"/>
        </w:rPr>
        <w:t>permite să cumpărăm</w:t>
      </w:r>
      <w:r w:rsidRPr="00932B08">
        <w:rPr>
          <w:i/>
          <w:iCs/>
          <w:color w:val="auto"/>
          <w:lang w:val="ro-RO"/>
        </w:rPr>
        <w:t>”</w:t>
      </w:r>
      <w:r w:rsidR="00142CB4" w:rsidRPr="00932B08">
        <w:rPr>
          <w:i/>
          <w:iCs/>
          <w:color w:val="auto"/>
          <w:lang w:val="ro-RO"/>
        </w:rPr>
        <w:t>.</w:t>
      </w:r>
    </w:p>
    <w:p w14:paraId="644D129C" w14:textId="055CD008" w:rsidR="00326691" w:rsidRPr="00932B08" w:rsidRDefault="00326691" w:rsidP="008A3842">
      <w:pPr>
        <w:pStyle w:val="ListBullet"/>
        <w:numPr>
          <w:ilvl w:val="0"/>
          <w:numId w:val="0"/>
        </w:numPr>
        <w:rPr>
          <w:lang w:val="ro-RO"/>
        </w:rPr>
        <w:sectPr w:rsidR="00326691" w:rsidRPr="00932B08" w:rsidSect="00AC4859">
          <w:pgSz w:w="12240" w:h="15840" w:code="1"/>
          <w:pgMar w:top="2160" w:right="1080" w:bottom="720" w:left="1080" w:header="648" w:footer="432" w:gutter="0"/>
          <w:cols w:space="708"/>
          <w:docGrid w:linePitch="360"/>
        </w:sectPr>
      </w:pPr>
    </w:p>
    <w:p w14:paraId="7BCFD66A" w14:textId="1420F4A3" w:rsidR="003E78A7" w:rsidRPr="00932B08" w:rsidRDefault="008912B8">
      <w:pPr>
        <w:pStyle w:val="Heading1"/>
        <w:numPr>
          <w:ilvl w:val="0"/>
          <w:numId w:val="2"/>
        </w:numPr>
        <w:ind w:left="0" w:firstLine="0"/>
        <w:rPr>
          <w:rFonts w:ascii="Calibri" w:hAnsi="Calibri" w:cs="Calibri"/>
          <w:lang w:val="ro-RO"/>
        </w:rPr>
      </w:pPr>
      <w:bookmarkStart w:id="10" w:name="_Toc125841171"/>
      <w:r w:rsidRPr="00932B08">
        <w:rPr>
          <w:rFonts w:ascii="Calibri" w:hAnsi="Calibri" w:cs="Calibri"/>
          <w:lang w:val="ro-RO"/>
        </w:rPr>
        <w:lastRenderedPageBreak/>
        <w:t xml:space="preserve">ACCES la servicii medicale </w:t>
      </w:r>
      <w:r w:rsidR="00CC736A" w:rsidRPr="00932B08">
        <w:rPr>
          <w:rFonts w:ascii="Calibri" w:hAnsi="Calibri" w:cs="Calibri"/>
          <w:lang w:val="ro-RO"/>
        </w:rPr>
        <w:t>ș</w:t>
      </w:r>
      <w:r w:rsidRPr="00932B08">
        <w:rPr>
          <w:rFonts w:ascii="Calibri" w:hAnsi="Calibri" w:cs="Calibri"/>
          <w:lang w:val="ro-RO"/>
        </w:rPr>
        <w:t>i educa</w:t>
      </w:r>
      <w:r w:rsidR="00CC736A" w:rsidRPr="00932B08">
        <w:rPr>
          <w:rFonts w:ascii="Calibri" w:hAnsi="Calibri" w:cs="Calibri"/>
          <w:lang w:val="ro-RO"/>
        </w:rPr>
        <w:t>ț</w:t>
      </w:r>
      <w:r w:rsidRPr="00932B08">
        <w:rPr>
          <w:rFonts w:ascii="Calibri" w:hAnsi="Calibri" w:cs="Calibri"/>
          <w:lang w:val="ro-RO"/>
        </w:rPr>
        <w:t>ionale</w:t>
      </w:r>
      <w:bookmarkEnd w:id="10"/>
    </w:p>
    <w:p w14:paraId="7DE1E2A4" w14:textId="131CA724" w:rsidR="0017583F" w:rsidRPr="00932B08" w:rsidRDefault="0017583F" w:rsidP="00CF7BCB">
      <w:pPr>
        <w:pStyle w:val="Graphbullet"/>
        <w:spacing w:after="240" w:line="276" w:lineRule="auto"/>
        <w:ind w:left="426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Refugia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ii cu dizabilită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 din Ucr</w:t>
      </w:r>
      <w:r w:rsidR="005F0852" w:rsidRPr="00932B08">
        <w:rPr>
          <w:b/>
          <w:bCs/>
          <w:color w:val="auto"/>
          <w:sz w:val="22"/>
          <w:lang w:val="ro-RO"/>
        </w:rPr>
        <w:t>aina pot beneficia de servicii</w:t>
      </w:r>
      <w:r w:rsidRPr="00932B08">
        <w:rPr>
          <w:b/>
          <w:bCs/>
          <w:color w:val="auto"/>
          <w:sz w:val="22"/>
          <w:lang w:val="ro-RO"/>
        </w:rPr>
        <w:t xml:space="preserve"> medicale gratuite în Republica Moldova: </w:t>
      </w:r>
      <w:r w:rsidR="005F0852" w:rsidRPr="00932B08">
        <w:rPr>
          <w:color w:val="auto"/>
          <w:sz w:val="22"/>
          <w:lang w:val="ro-RO"/>
        </w:rPr>
        <w:t xml:space="preserve">prin </w:t>
      </w:r>
      <w:r w:rsidRPr="00932B08">
        <w:rPr>
          <w:color w:val="auto"/>
          <w:sz w:val="22"/>
          <w:lang w:val="ro-RO"/>
        </w:rPr>
        <w:t>dispozi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iile CSE</w:t>
      </w:r>
      <w:r w:rsidR="003A5628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a</w:t>
      </w:r>
      <w:r w:rsidR="003A5628" w:rsidRPr="00932B08">
        <w:rPr>
          <w:color w:val="auto"/>
          <w:sz w:val="22"/>
          <w:lang w:val="ro-RO"/>
        </w:rPr>
        <w:t>u</w:t>
      </w:r>
      <w:r w:rsidRPr="00932B08">
        <w:rPr>
          <w:color w:val="auto"/>
          <w:sz w:val="22"/>
          <w:lang w:val="ro-RO"/>
        </w:rPr>
        <w:t xml:space="preserve"> fost gradual stabilite </w:t>
      </w:r>
      <w:r w:rsidR="003A5628" w:rsidRPr="00932B08">
        <w:rPr>
          <w:color w:val="auto"/>
          <w:sz w:val="22"/>
          <w:lang w:val="ro-RO"/>
        </w:rPr>
        <w:t xml:space="preserve">categoriile </w:t>
      </w:r>
      <w:r w:rsidRPr="00932B08">
        <w:rPr>
          <w:color w:val="auto"/>
          <w:sz w:val="22"/>
          <w:lang w:val="ro-RO"/>
        </w:rPr>
        <w:t>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3A5628" w:rsidRPr="00932B08">
        <w:rPr>
          <w:color w:val="auto"/>
          <w:sz w:val="22"/>
          <w:lang w:val="ro-RO"/>
        </w:rPr>
        <w:t>lor</w:t>
      </w:r>
      <w:r w:rsidRPr="00932B08">
        <w:rPr>
          <w:color w:val="auto"/>
          <w:sz w:val="22"/>
          <w:lang w:val="ro-RO"/>
        </w:rPr>
        <w:t xml:space="preserve"> din Ucraina</w:t>
      </w:r>
      <w:r w:rsidR="003A5628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care beneficiază 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medicală</w:t>
      </w:r>
      <w:r w:rsidR="00D6081E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acordată de prestatorii de servicii medicale încadra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 în sistemul asigurării obligatorii 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medicală:</w:t>
      </w:r>
    </w:p>
    <w:p w14:paraId="4C8AA436" w14:textId="3EC95757" w:rsidR="007506C9" w:rsidRPr="00932B08" w:rsidRDefault="008A21DE" w:rsidP="005F0852">
      <w:pPr>
        <w:pStyle w:val="Graphbullet"/>
        <w:numPr>
          <w:ilvl w:val="1"/>
          <w:numId w:val="3"/>
        </w:numPr>
        <w:spacing w:after="240" w:line="276" w:lineRule="auto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în cazul în care întrunesc criteriile defini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iei de caz pentru </w:t>
      </w:r>
      <w:r w:rsidRPr="00932B08">
        <w:rPr>
          <w:b/>
          <w:bCs/>
          <w:color w:val="auto"/>
          <w:sz w:val="22"/>
          <w:lang w:val="ro-RO"/>
        </w:rPr>
        <w:t>COVID-19</w:t>
      </w:r>
      <w:r w:rsidRPr="00932B08">
        <w:rPr>
          <w:color w:val="auto"/>
          <w:sz w:val="22"/>
          <w:lang w:val="ro-RO"/>
        </w:rPr>
        <w:t xml:space="preserve">, precum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</w:t>
      </w:r>
      <w:r w:rsidRPr="00932B08">
        <w:rPr>
          <w:b/>
          <w:bCs/>
          <w:color w:val="auto"/>
          <w:sz w:val="22"/>
          <w:lang w:val="ro-RO"/>
        </w:rPr>
        <w:t>în cazurile de urgen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 xml:space="preserve">e </w:t>
      </w:r>
      <w:proofErr w:type="spellStart"/>
      <w:r w:rsidRPr="00932B08">
        <w:rPr>
          <w:b/>
          <w:bCs/>
          <w:color w:val="auto"/>
          <w:sz w:val="22"/>
          <w:lang w:val="ro-RO"/>
        </w:rPr>
        <w:t>medico</w:t>
      </w:r>
      <w:proofErr w:type="spellEnd"/>
      <w:r w:rsidRPr="00932B08">
        <w:rPr>
          <w:b/>
          <w:bCs/>
          <w:color w:val="auto"/>
          <w:sz w:val="22"/>
          <w:lang w:val="ro-RO"/>
        </w:rPr>
        <w:t>-chirurgicale</w:t>
      </w:r>
      <w:r w:rsidR="005F0852" w:rsidRPr="00932B08">
        <w:rPr>
          <w:b/>
          <w:bCs/>
          <w:color w:val="auto"/>
          <w:sz w:val="22"/>
          <w:lang w:val="ro-RO"/>
        </w:rPr>
        <w:t>,</w:t>
      </w:r>
      <w:r w:rsidR="005F0852" w:rsidRPr="00932B08">
        <w:rPr>
          <w:color w:val="auto"/>
          <w:sz w:val="22"/>
          <w:lang w:val="ro-RO"/>
        </w:rPr>
        <w:t xml:space="preserve"> c</w:t>
      </w:r>
      <w:r w:rsidRPr="00932B08">
        <w:rPr>
          <w:color w:val="auto"/>
          <w:sz w:val="22"/>
          <w:lang w:val="ro-RO"/>
        </w:rPr>
        <w:t>heltuielile suportate de prestatorii de servicii medicale vor fi achitate din mijloacele financiare acumulate în fondurile AOAM, cu compensarea acestora din sursele bugetului de stat sau/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alte surse legal constituite.</w:t>
      </w:r>
      <w:r w:rsidR="007506C9" w:rsidRPr="00932B08">
        <w:rPr>
          <w:color w:val="auto"/>
          <w:sz w:val="22"/>
          <w:vertAlign w:val="superscript"/>
          <w:lang w:val="ro-RO"/>
        </w:rPr>
        <w:t xml:space="preserve"> </w:t>
      </w:r>
      <w:r w:rsidR="007506C9" w:rsidRPr="00932B08">
        <w:rPr>
          <w:color w:val="auto"/>
          <w:sz w:val="22"/>
          <w:vertAlign w:val="superscript"/>
          <w:lang w:val="ro-RO"/>
        </w:rPr>
        <w:footnoteReference w:id="38"/>
      </w:r>
      <w:r w:rsidRPr="00932B08">
        <w:rPr>
          <w:color w:val="auto"/>
          <w:sz w:val="22"/>
          <w:lang w:val="ro-RO"/>
        </w:rPr>
        <w:t xml:space="preserve"> </w:t>
      </w:r>
    </w:p>
    <w:p w14:paraId="01304552" w14:textId="3A18CD66" w:rsidR="00860023" w:rsidRPr="00932B08" w:rsidRDefault="00860023" w:rsidP="00D6081E">
      <w:pPr>
        <w:pStyle w:val="Graphbullet"/>
        <w:numPr>
          <w:ilvl w:val="1"/>
          <w:numId w:val="3"/>
        </w:numPr>
        <w:spacing w:after="240" w:line="276" w:lineRule="auto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femeile străine refugiate din</w:t>
      </w:r>
      <w:r w:rsidR="00234B85" w:rsidRPr="00932B08">
        <w:rPr>
          <w:b/>
          <w:bCs/>
          <w:color w:val="auto"/>
          <w:sz w:val="22"/>
          <w:lang w:val="ro-RO"/>
        </w:rPr>
        <w:t xml:space="preserve"> </w:t>
      </w:r>
      <w:r w:rsidRPr="00932B08">
        <w:rPr>
          <w:b/>
          <w:bCs/>
          <w:color w:val="auto"/>
          <w:sz w:val="22"/>
          <w:lang w:val="ro-RO"/>
        </w:rPr>
        <w:t xml:space="preserve">Ucraina, cu vârsta cuprinsă între 18 </w:t>
      </w:r>
      <w:r w:rsidR="00CC736A" w:rsidRPr="00932B08">
        <w:rPr>
          <w:b/>
          <w:bCs/>
          <w:color w:val="auto"/>
          <w:sz w:val="22"/>
          <w:lang w:val="ro-RO"/>
        </w:rPr>
        <w:t>ș</w:t>
      </w:r>
      <w:r w:rsidRPr="00932B08">
        <w:rPr>
          <w:b/>
          <w:bCs/>
          <w:color w:val="auto"/>
          <w:sz w:val="22"/>
          <w:lang w:val="ro-RO"/>
        </w:rPr>
        <w:t>i 55 ani</w:t>
      </w:r>
      <w:r w:rsidR="00D6081E" w:rsidRPr="00932B08">
        <w:rPr>
          <w:b/>
          <w:bCs/>
          <w:color w:val="auto"/>
          <w:sz w:val="22"/>
          <w:lang w:val="ro-RO"/>
        </w:rPr>
        <w:t>,</w:t>
      </w:r>
      <w:r w:rsidR="00D6081E" w:rsidRPr="00932B08">
        <w:rPr>
          <w:color w:val="auto"/>
          <w:sz w:val="22"/>
          <w:lang w:val="ro-RO"/>
        </w:rPr>
        <w:t xml:space="preserve"> c</w:t>
      </w:r>
      <w:r w:rsidRPr="00932B08">
        <w:rPr>
          <w:color w:val="auto"/>
          <w:sz w:val="22"/>
          <w:lang w:val="ro-RO"/>
        </w:rPr>
        <w:t xml:space="preserve">heltuielile suportate </w:t>
      </w:r>
      <w:r w:rsidR="00D6081E" w:rsidRPr="00932B08">
        <w:rPr>
          <w:color w:val="auto"/>
          <w:sz w:val="22"/>
          <w:lang w:val="ro-RO"/>
        </w:rPr>
        <w:t xml:space="preserve">vor fi </w:t>
      </w:r>
      <w:r w:rsidRPr="00932B08">
        <w:rPr>
          <w:color w:val="auto"/>
          <w:sz w:val="22"/>
          <w:lang w:val="ro-RO"/>
        </w:rPr>
        <w:t>achitate din mijloacele</w:t>
      </w:r>
      <w:r w:rsidR="00234B85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financiare transferate cu destina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ie specială în fondurile AOAM de către </w:t>
      </w:r>
      <w:r w:rsidR="007506C9" w:rsidRPr="00932B08">
        <w:rPr>
          <w:color w:val="auto"/>
          <w:sz w:val="22"/>
          <w:lang w:val="ro-RO"/>
        </w:rPr>
        <w:t>Fondul ONU pentru popula</w:t>
      </w:r>
      <w:r w:rsidR="00CC736A" w:rsidRPr="00932B08">
        <w:rPr>
          <w:color w:val="auto"/>
          <w:sz w:val="22"/>
          <w:lang w:val="ro-RO"/>
        </w:rPr>
        <w:t>ț</w:t>
      </w:r>
      <w:r w:rsidR="007506C9" w:rsidRPr="00932B08">
        <w:rPr>
          <w:color w:val="auto"/>
          <w:sz w:val="22"/>
          <w:lang w:val="ro-RO"/>
        </w:rPr>
        <w:t>ie</w:t>
      </w:r>
      <w:r w:rsidR="006F3AD8" w:rsidRPr="00932B08">
        <w:rPr>
          <w:color w:val="auto"/>
          <w:sz w:val="22"/>
          <w:lang w:val="ro-RO"/>
        </w:rPr>
        <w:t xml:space="preserve">, </w:t>
      </w:r>
      <w:r w:rsidRPr="00932B08">
        <w:rPr>
          <w:color w:val="auto"/>
          <w:sz w:val="22"/>
          <w:lang w:val="ro-RO"/>
        </w:rPr>
        <w:t>în baza</w:t>
      </w:r>
      <w:r w:rsidR="00234B85" w:rsidRPr="00932B08">
        <w:rPr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Acordului de parteneriat încheia</w:t>
      </w:r>
      <w:r w:rsidR="000E4E21" w:rsidRPr="00932B08">
        <w:rPr>
          <w:color w:val="auto"/>
          <w:sz w:val="22"/>
          <w:lang w:val="ro-RO"/>
        </w:rPr>
        <w:t>t</w:t>
      </w:r>
      <w:r w:rsidR="00D6081E" w:rsidRPr="00932B08">
        <w:rPr>
          <w:color w:val="auto"/>
          <w:sz w:val="22"/>
          <w:lang w:val="ro-RO"/>
        </w:rPr>
        <w:t>.</w:t>
      </w:r>
      <w:r w:rsidRPr="00932B08">
        <w:rPr>
          <w:color w:val="auto"/>
          <w:sz w:val="22"/>
          <w:vertAlign w:val="superscript"/>
          <w:lang w:val="ro-RO"/>
        </w:rPr>
        <w:footnoteReference w:id="39"/>
      </w:r>
      <w:r w:rsidR="009C799B" w:rsidRPr="00932B08">
        <w:rPr>
          <w:color w:val="auto"/>
          <w:sz w:val="22"/>
          <w:lang w:val="ro-RO"/>
        </w:rPr>
        <w:t xml:space="preserve"> </w:t>
      </w:r>
    </w:p>
    <w:p w14:paraId="01C4C1BC" w14:textId="331E1589" w:rsidR="006E6CC5" w:rsidRPr="00932B08" w:rsidRDefault="00A25517" w:rsidP="00D6081E">
      <w:pPr>
        <w:pStyle w:val="Graphbullet"/>
        <w:numPr>
          <w:ilvl w:val="1"/>
          <w:numId w:val="3"/>
        </w:numPr>
        <w:spacing w:after="240" w:line="276" w:lineRule="auto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serviciil</w:t>
      </w:r>
      <w:r w:rsidR="00D6081E" w:rsidRPr="00932B08">
        <w:rPr>
          <w:b/>
          <w:bCs/>
          <w:color w:val="auto"/>
          <w:sz w:val="22"/>
          <w:lang w:val="ro-RO"/>
        </w:rPr>
        <w:t>e</w:t>
      </w:r>
      <w:r w:rsidRPr="00932B08">
        <w:rPr>
          <w:color w:val="auto"/>
          <w:sz w:val="22"/>
          <w:lang w:val="ro-RO"/>
        </w:rPr>
        <w:t xml:space="preserve"> </w:t>
      </w:r>
      <w:r w:rsidRPr="00932B08">
        <w:rPr>
          <w:b/>
          <w:bCs/>
          <w:color w:val="auto"/>
          <w:sz w:val="22"/>
          <w:lang w:val="ro-RO"/>
        </w:rPr>
        <w:t xml:space="preserve">medicale </w:t>
      </w:r>
      <w:r w:rsidR="00D6081E" w:rsidRPr="00932B08">
        <w:rPr>
          <w:b/>
          <w:bCs/>
          <w:color w:val="auto"/>
          <w:sz w:val="22"/>
          <w:lang w:val="ro-RO"/>
        </w:rPr>
        <w:t xml:space="preserve">vor fi </w:t>
      </w:r>
      <w:r w:rsidRPr="00932B08">
        <w:rPr>
          <w:b/>
          <w:bCs/>
          <w:color w:val="auto"/>
          <w:sz w:val="22"/>
          <w:lang w:val="ro-RO"/>
        </w:rPr>
        <w:t>prestate</w:t>
      </w:r>
      <w:r w:rsidRPr="00932B08">
        <w:rPr>
          <w:color w:val="auto"/>
          <w:sz w:val="22"/>
          <w:lang w:val="ro-RO"/>
        </w:rPr>
        <w:t xml:space="preserve"> </w:t>
      </w:r>
      <w:r w:rsidRPr="00932B08">
        <w:rPr>
          <w:b/>
          <w:bCs/>
          <w:color w:val="auto"/>
          <w:sz w:val="22"/>
          <w:lang w:val="ro-RO"/>
        </w:rPr>
        <w:t>copiilor refugia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 xml:space="preserve">i din Ucraina (vârsta 0-18 ani), </w:t>
      </w:r>
      <w:r w:rsidRPr="00932B08">
        <w:rPr>
          <w:color w:val="auto"/>
          <w:sz w:val="22"/>
          <w:lang w:val="ro-RO"/>
        </w:rPr>
        <w:t>în temeiul acordului de parteneriat între Compania 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ională de Asigurări în Medicină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Fondul 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iunilor Unite pentru Copii.</w:t>
      </w:r>
      <w:r w:rsidR="007506C9" w:rsidRPr="00932B08">
        <w:rPr>
          <w:rStyle w:val="FootnoteReference"/>
          <w:color w:val="auto"/>
          <w:sz w:val="22"/>
          <w:lang w:val="ro-RO"/>
        </w:rPr>
        <w:footnoteReference w:id="40"/>
      </w:r>
    </w:p>
    <w:p w14:paraId="6E12AADC" w14:textId="117BD3B4" w:rsidR="006E6CC5" w:rsidRPr="00932B08" w:rsidRDefault="006E6CC5" w:rsidP="00D6081E">
      <w:pPr>
        <w:pStyle w:val="Graphbullet"/>
        <w:numPr>
          <w:ilvl w:val="1"/>
          <w:numId w:val="3"/>
        </w:numPr>
        <w:spacing w:after="240" w:line="276" w:lineRule="auto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servicii de dializă</w:t>
      </w:r>
      <w:r w:rsidRPr="00932B08">
        <w:rPr>
          <w:color w:val="auto"/>
          <w:sz w:val="22"/>
          <w:lang w:val="ro-RO"/>
        </w:rPr>
        <w:t xml:space="preserve"> incluse în Programul unic al asigurării obligatorii de asisten</w:t>
      </w:r>
      <w:r w:rsidR="00CC736A" w:rsidRPr="00932B08">
        <w:rPr>
          <w:color w:val="auto"/>
          <w:sz w:val="22"/>
          <w:lang w:val="ro-RO"/>
        </w:rPr>
        <w:t>ț</w:t>
      </w:r>
      <w:r w:rsidR="00D6081E" w:rsidRPr="00932B08">
        <w:rPr>
          <w:color w:val="auto"/>
          <w:sz w:val="22"/>
          <w:lang w:val="ro-RO"/>
        </w:rPr>
        <w:t>ă medicală,</w:t>
      </w:r>
      <w:r w:rsidRPr="00932B08">
        <w:rPr>
          <w:color w:val="auto"/>
          <w:sz w:val="22"/>
          <w:lang w:val="ro-RO"/>
        </w:rPr>
        <w:t xml:space="preserve"> </w:t>
      </w:r>
      <w:r w:rsidR="00D6081E" w:rsidRPr="00932B08">
        <w:rPr>
          <w:color w:val="auto"/>
          <w:sz w:val="22"/>
          <w:lang w:val="ro-RO"/>
        </w:rPr>
        <w:t>c</w:t>
      </w:r>
      <w:r w:rsidRPr="00932B08">
        <w:rPr>
          <w:color w:val="auto"/>
          <w:sz w:val="22"/>
          <w:lang w:val="ro-RO"/>
        </w:rPr>
        <w:t>heltuielile suportate vor fi acoperite de către Organiza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ia Interna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ională pentru Migra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ie, Misiunea în Republica Moldova (OIM), în baza Acordului de parteneriat încheiat.</w:t>
      </w:r>
      <w:r w:rsidRPr="00932B08">
        <w:rPr>
          <w:rStyle w:val="FootnoteReference"/>
          <w:color w:val="auto"/>
          <w:sz w:val="22"/>
          <w:lang w:val="ro-RO"/>
        </w:rPr>
        <w:footnoteReference w:id="41"/>
      </w:r>
    </w:p>
    <w:p w14:paraId="6C9FBD0E" w14:textId="39A54196" w:rsidR="007506C9" w:rsidRPr="00932B08" w:rsidRDefault="007506C9" w:rsidP="00CF7BCB">
      <w:pPr>
        <w:pStyle w:val="Graphbullet"/>
        <w:numPr>
          <w:ilvl w:val="0"/>
          <w:numId w:val="0"/>
        </w:numPr>
        <w:spacing w:after="240" w:line="276" w:lineRule="auto"/>
        <w:ind w:left="360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Prestatorii de servicii medicale </w:t>
      </w:r>
      <w:r w:rsidR="00E2121F" w:rsidRPr="00932B08">
        <w:rPr>
          <w:color w:val="auto"/>
          <w:sz w:val="22"/>
          <w:lang w:val="ro-RO"/>
        </w:rPr>
        <w:t>au fost obliga</w:t>
      </w:r>
      <w:r w:rsidR="00CC736A" w:rsidRPr="00932B08">
        <w:rPr>
          <w:color w:val="auto"/>
          <w:sz w:val="22"/>
          <w:lang w:val="ro-RO"/>
        </w:rPr>
        <w:t>ț</w:t>
      </w:r>
      <w:r w:rsidR="00E2121F" w:rsidRPr="00932B08">
        <w:rPr>
          <w:color w:val="auto"/>
          <w:sz w:val="22"/>
          <w:lang w:val="ro-RO"/>
        </w:rPr>
        <w:t xml:space="preserve">i de a </w:t>
      </w:r>
      <w:r w:rsidRPr="00932B08">
        <w:rPr>
          <w:color w:val="auto"/>
          <w:sz w:val="22"/>
          <w:lang w:val="ro-RO"/>
        </w:rPr>
        <w:t>prezenta Companiei Na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ionale de Asigurări în Medicină</w:t>
      </w:r>
      <w:r w:rsidR="00E2121F" w:rsidRPr="00932B08">
        <w:rPr>
          <w:color w:val="auto"/>
          <w:sz w:val="22"/>
          <w:lang w:val="ro-RO"/>
        </w:rPr>
        <w:t xml:space="preserve"> (CNAM)</w:t>
      </w:r>
      <w:r w:rsidRPr="00932B08">
        <w:rPr>
          <w:color w:val="auto"/>
          <w:sz w:val="22"/>
          <w:lang w:val="ro-RO"/>
        </w:rPr>
        <w:t xml:space="preserve"> rapoarte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facturi separate pentru serviciile medicale </w:t>
      </w:r>
      <w:r w:rsidR="00E2121F" w:rsidRPr="00932B08">
        <w:rPr>
          <w:color w:val="auto"/>
          <w:sz w:val="22"/>
          <w:lang w:val="ro-RO"/>
        </w:rPr>
        <w:t>prestate cetă</w:t>
      </w:r>
      <w:r w:rsidR="00CC736A" w:rsidRPr="00932B08">
        <w:rPr>
          <w:color w:val="auto"/>
          <w:sz w:val="22"/>
          <w:lang w:val="ro-RO"/>
        </w:rPr>
        <w:t>ț</w:t>
      </w:r>
      <w:r w:rsidR="00E2121F" w:rsidRPr="00932B08">
        <w:rPr>
          <w:color w:val="auto"/>
          <w:sz w:val="22"/>
          <w:lang w:val="ro-RO"/>
        </w:rPr>
        <w:t>enilor străini refugia</w:t>
      </w:r>
      <w:r w:rsidR="00CC736A" w:rsidRPr="00932B08">
        <w:rPr>
          <w:color w:val="auto"/>
          <w:sz w:val="22"/>
          <w:lang w:val="ro-RO"/>
        </w:rPr>
        <w:t>ț</w:t>
      </w:r>
      <w:r w:rsidR="00E2121F" w:rsidRPr="00932B08">
        <w:rPr>
          <w:color w:val="auto"/>
          <w:sz w:val="22"/>
          <w:lang w:val="ro-RO"/>
        </w:rPr>
        <w:t>i din Ucraina</w:t>
      </w:r>
      <w:r w:rsidRPr="00932B08">
        <w:rPr>
          <w:color w:val="auto"/>
          <w:sz w:val="22"/>
          <w:lang w:val="ro-RO"/>
        </w:rPr>
        <w:t>, conform mecanismului stabilit</w:t>
      </w:r>
      <w:r w:rsidR="00E2121F" w:rsidRPr="00932B08">
        <w:rPr>
          <w:color w:val="auto"/>
          <w:sz w:val="22"/>
          <w:lang w:val="ro-RO"/>
        </w:rPr>
        <w:t xml:space="preserve"> de CNAM</w:t>
      </w:r>
      <w:r w:rsidRPr="00932B08">
        <w:rPr>
          <w:color w:val="auto"/>
          <w:sz w:val="22"/>
          <w:lang w:val="ro-RO"/>
        </w:rPr>
        <w:t>.</w:t>
      </w:r>
    </w:p>
    <w:p w14:paraId="1360837C" w14:textId="3D1D6A77" w:rsidR="00860023" w:rsidRPr="00932B08" w:rsidRDefault="006E6CC5" w:rsidP="00482089">
      <w:pPr>
        <w:pStyle w:val="ListBullet"/>
        <w:spacing w:after="240"/>
        <w:ind w:left="360"/>
        <w:jc w:val="both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Raportul CSE prezintă </w:t>
      </w:r>
      <w:r w:rsidR="002F6A71" w:rsidRPr="00932B08">
        <w:rPr>
          <w:rStyle w:val="Bold"/>
          <w:b w:val="0"/>
          <w:bCs w:val="0"/>
          <w:color w:val="auto"/>
          <w:sz w:val="22"/>
          <w:lang w:val="ro-RO"/>
        </w:rPr>
        <w:t>informa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2F6A71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ia despre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asisten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>a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medicală</w:t>
      </w:r>
      <w:r w:rsidR="00234B85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gratuită </w:t>
      </w:r>
      <w:r w:rsidR="002F6A71" w:rsidRPr="00932B08">
        <w:rPr>
          <w:rStyle w:val="Bold"/>
          <w:b w:val="0"/>
          <w:bCs w:val="0"/>
          <w:color w:val="auto"/>
          <w:sz w:val="22"/>
          <w:lang w:val="ro-RO"/>
        </w:rPr>
        <w:t xml:space="preserve">acordată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refugia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ilor </w:t>
      </w:r>
      <w:r w:rsidR="002F6A71" w:rsidRPr="00932B08">
        <w:rPr>
          <w:rStyle w:val="Bold"/>
          <w:b w:val="0"/>
          <w:bCs w:val="0"/>
          <w:color w:val="auto"/>
          <w:sz w:val="22"/>
          <w:lang w:val="ro-RO"/>
        </w:rPr>
        <w:t xml:space="preserve">în cadrul sistemului de sănătate al Republicii Moldova,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în cazul urgen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elor </w:t>
      </w:r>
      <w:proofErr w:type="spellStart"/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medico</w:t>
      </w:r>
      <w:proofErr w:type="spellEnd"/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-chirurgicale, supravegherii medicale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</w:t>
      </w:r>
      <w:r w:rsidR="00234B85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asigurării </w:t>
      </w:r>
      <w:r w:rsidR="002F6A71" w:rsidRPr="00932B08">
        <w:rPr>
          <w:rStyle w:val="Bold"/>
          <w:b w:val="0"/>
          <w:bCs w:val="0"/>
          <w:color w:val="auto"/>
          <w:sz w:val="22"/>
          <w:lang w:val="ro-RO"/>
        </w:rPr>
        <w:t>continuită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2F6A71" w:rsidRPr="00932B08">
        <w:rPr>
          <w:rStyle w:val="Bold"/>
          <w:b w:val="0"/>
          <w:bCs w:val="0"/>
          <w:color w:val="auto"/>
          <w:sz w:val="22"/>
          <w:lang w:val="ro-RO"/>
        </w:rPr>
        <w:t>ii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tratamentului maladiilor cu impact major asupra indicatorilor de</w:t>
      </w:r>
      <w:r w:rsidR="00234B85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sănătate publică.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>Î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n perioada 24.02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>–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20.06.2022 a fost acordată asisten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ă medicală:</w:t>
      </w:r>
      <w:r w:rsidR="00234B85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în cadrul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lastRenderedPageBreak/>
        <w:t>asisten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ei medicale primare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6.028 de pacien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 refugia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i, dintre care</w:t>
      </w:r>
      <w:r w:rsidR="00F152AB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2.401 copii</w:t>
      </w:r>
      <w:r w:rsidR="006F3AD8" w:rsidRPr="00932B08">
        <w:rPr>
          <w:rStyle w:val="Bold"/>
          <w:b w:val="0"/>
          <w:bCs w:val="0"/>
          <w:color w:val="auto"/>
          <w:sz w:val="22"/>
          <w:lang w:val="ro-RO"/>
        </w:rPr>
        <w:t>;</w:t>
      </w:r>
      <w:r w:rsidR="00F152AB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în cadrul asisten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ei medicale urgente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>–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5.003 pacien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 refugia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i, dintre care 2.943</w:t>
      </w:r>
      <w:r w:rsidR="00014C8F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de copii. Au fost transporta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 pentru spitalizare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2.091 de pacien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</w:t>
      </w:r>
      <w:r w:rsidR="00014C8F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refugia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i, dintre care 1.041 de copii;</w:t>
      </w:r>
      <w:r w:rsidR="00014C8F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în cadrul asisten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ei spitalice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ti: total adresări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4.407 pacien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 refugia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i, dintre care</w:t>
      </w:r>
      <w:r w:rsidR="00014C8F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2.437 de copii (Chi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inău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3.021, raioane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1.386);</w:t>
      </w:r>
      <w:r w:rsidR="00014C8F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au fost înregistrate 111 na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teri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 12 decese (pacien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 interna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i);</w:t>
      </w:r>
      <w:r w:rsidR="00014C8F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 xml:space="preserve">realizate 605 de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edin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e de dializă;</w:t>
      </w:r>
      <w:r w:rsidR="00014C8F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consulta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i/diagnostica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 271 de pacien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 refugia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 cu patologie oncologică;</w:t>
      </w:r>
      <w:r w:rsidR="00014C8F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depistate 89 de cazuri de infec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EA6240" w:rsidRPr="00932B08">
        <w:rPr>
          <w:rStyle w:val="Bold"/>
          <w:b w:val="0"/>
          <w:bCs w:val="0"/>
          <w:color w:val="auto"/>
          <w:sz w:val="22"/>
          <w:lang w:val="ro-RO"/>
        </w:rPr>
        <w:t>ie Covid-19.</w:t>
      </w:r>
      <w:r w:rsidR="00EA6240" w:rsidRPr="00932B08">
        <w:rPr>
          <w:rStyle w:val="FootnoteReference"/>
          <w:color w:val="auto"/>
          <w:sz w:val="22"/>
          <w:lang w:val="ro-RO"/>
        </w:rPr>
        <w:footnoteReference w:id="42"/>
      </w:r>
    </w:p>
    <w:p w14:paraId="7935D3C1" w14:textId="2541CD46" w:rsidR="00EA01C9" w:rsidRPr="00932B08" w:rsidRDefault="00EA01C9" w:rsidP="00482089">
      <w:pPr>
        <w:pStyle w:val="ListBullet"/>
        <w:spacing w:after="240"/>
        <w:ind w:left="426"/>
        <w:jc w:val="both"/>
        <w:rPr>
          <w:rStyle w:val="Bold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t>Conform Hotărârii Guvernului nr. 21 din 18.01.2023 privind acordarea protec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iei temporare persoanelor strămutate din Ucraina, pct. 26. 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>„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Beneficiarii de protec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ie temporară beneficiază de </w:t>
      </w:r>
      <w:r w:rsidRPr="00932B08">
        <w:rPr>
          <w:rStyle w:val="Bold"/>
          <w:color w:val="auto"/>
          <w:sz w:val="22"/>
          <w:lang w:val="ro-RO"/>
        </w:rPr>
        <w:t>asisten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>ă medicală de urgen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>ă, asisten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 xml:space="preserve">ă medicală primară </w:t>
      </w:r>
      <w:r w:rsidR="00CC736A" w:rsidRPr="00932B08">
        <w:rPr>
          <w:rStyle w:val="Bold"/>
          <w:color w:val="auto"/>
          <w:sz w:val="22"/>
          <w:lang w:val="ro-RO"/>
        </w:rPr>
        <w:t>ș</w:t>
      </w:r>
      <w:r w:rsidRPr="00932B08">
        <w:rPr>
          <w:rStyle w:val="Bold"/>
          <w:color w:val="auto"/>
          <w:sz w:val="22"/>
          <w:lang w:val="ro-RO"/>
        </w:rPr>
        <w:t>i de examenul medical gratuit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, din motive de sănătate publică, în cadrul institu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iilor medico-sanitare, conform listei serviciilor medicale stabilite de Ministerul Sănătă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ii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>”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. Institu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>iile medico-sanitare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prezintă CNAM rapoarte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 facturi fiscale electronice separat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>e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pentru serviciile medicale, prestate beneficiarilor de protec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ie temporară, conform mecanismului stabilit de Ministerul Sănătă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ii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 CNAM. Cheltuielile suportate de către institu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482089" w:rsidRPr="00932B08">
        <w:rPr>
          <w:rStyle w:val="Bold"/>
          <w:b w:val="0"/>
          <w:bCs w:val="0"/>
          <w:color w:val="auto"/>
          <w:sz w:val="22"/>
          <w:lang w:val="ro-RO"/>
        </w:rPr>
        <w:t>iile medico-sanitare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vor fi achitate din mijloacele financiare acumulate în fondurile asigurării obligatorii de asisten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ă medicală, cu compensarea acestora din sursele bugetului de stat, în formă de transferuri cu destina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ie specială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i/sau alte venituri sub formă de dona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ii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i/sau granturi</w:t>
      </w:r>
      <w:r w:rsidRPr="00932B08">
        <w:rPr>
          <w:rStyle w:val="Bold"/>
          <w:color w:val="auto"/>
          <w:sz w:val="22"/>
          <w:lang w:val="ro-RO"/>
        </w:rPr>
        <w:t>.</w:t>
      </w:r>
    </w:p>
    <w:p w14:paraId="6AFFB1F9" w14:textId="7BD8559E" w:rsidR="00502E3C" w:rsidRPr="00932B08" w:rsidRDefault="00A05C94" w:rsidP="00A72B0B">
      <w:pPr>
        <w:pStyle w:val="ListBullet"/>
        <w:spacing w:after="240"/>
        <w:ind w:left="426"/>
        <w:jc w:val="both"/>
        <w:rPr>
          <w:b/>
          <w:bCs/>
          <w:color w:val="auto"/>
          <w:sz w:val="22"/>
          <w:lang w:val="ro-RO"/>
        </w:rPr>
      </w:pPr>
      <w:r w:rsidRPr="00932B08">
        <w:rPr>
          <w:rStyle w:val="Bold"/>
          <w:color w:val="auto"/>
          <w:sz w:val="22"/>
          <w:lang w:val="ro-RO"/>
        </w:rPr>
        <w:t xml:space="preserve">Accesul la medicamente </w:t>
      </w:r>
      <w:r w:rsidR="00CC736A" w:rsidRPr="00932B08">
        <w:rPr>
          <w:rStyle w:val="Bold"/>
          <w:color w:val="auto"/>
          <w:sz w:val="22"/>
          <w:lang w:val="ro-RO"/>
        </w:rPr>
        <w:t>ș</w:t>
      </w:r>
      <w:r w:rsidRPr="00932B08">
        <w:rPr>
          <w:rStyle w:val="Bold"/>
          <w:color w:val="auto"/>
          <w:sz w:val="22"/>
          <w:lang w:val="ro-RO"/>
        </w:rPr>
        <w:t>i servicii medicale de calitate, în mod evident, este cea mai importantă problemă cu care se confruntă refugia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>ii cu dizabilită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 xml:space="preserve">i.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Din toate persoanele cu dizabilită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i care s-au adresat după suport la CDPD, 30% au solicitat ajutor pentru procurarea de medicamente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 produse medicale, iar 21% au cerut suport în accesul la consultan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ii medicale de specialitate.</w:t>
      </w:r>
      <w:r w:rsidR="00A72B0B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502E3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Aceste date sunt </w:t>
      </w:r>
      <w:r w:rsidR="00993851" w:rsidRPr="00932B08">
        <w:rPr>
          <w:rStyle w:val="Bold"/>
          <w:b w:val="0"/>
          <w:bCs w:val="0"/>
          <w:color w:val="auto"/>
          <w:sz w:val="22"/>
          <w:lang w:val="ro-RO"/>
        </w:rPr>
        <w:t>sus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993851" w:rsidRPr="00932B08">
        <w:rPr>
          <w:rStyle w:val="Bold"/>
          <w:b w:val="0"/>
          <w:bCs w:val="0"/>
          <w:color w:val="auto"/>
          <w:sz w:val="22"/>
          <w:lang w:val="ro-RO"/>
        </w:rPr>
        <w:t>inute</w:t>
      </w:r>
      <w:r w:rsidR="00502E3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502E3C" w:rsidRPr="00932B08">
        <w:rPr>
          <w:rStyle w:val="Bold"/>
          <w:b w:val="0"/>
          <w:bCs w:val="0"/>
          <w:color w:val="auto"/>
          <w:sz w:val="22"/>
          <w:lang w:val="ro-RO"/>
        </w:rPr>
        <w:t>i</w:t>
      </w:r>
      <w:r w:rsidR="00900BEE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DF130E" w:rsidRPr="00932B08">
        <w:rPr>
          <w:rStyle w:val="Bold"/>
          <w:b w:val="0"/>
          <w:bCs w:val="0"/>
          <w:color w:val="auto"/>
          <w:sz w:val="22"/>
          <w:lang w:val="ro-RO"/>
        </w:rPr>
        <w:t xml:space="preserve">în </w:t>
      </w:r>
      <w:r w:rsidR="00900BEE" w:rsidRPr="00932B08">
        <w:rPr>
          <w:rStyle w:val="Bold"/>
          <w:b w:val="0"/>
          <w:bCs w:val="0"/>
          <w:color w:val="auto"/>
          <w:sz w:val="22"/>
          <w:lang w:val="ro-RO"/>
        </w:rPr>
        <w:t>constatările altor organiza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900BEE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ii. Studiul </w:t>
      </w:r>
      <w:r w:rsidR="00740F4E" w:rsidRPr="00932B08">
        <w:rPr>
          <w:rStyle w:val="Bold"/>
          <w:b w:val="0"/>
          <w:bCs w:val="0"/>
          <w:color w:val="auto"/>
          <w:sz w:val="22"/>
          <w:lang w:val="ro-RO"/>
        </w:rPr>
        <w:t xml:space="preserve">realizat </w:t>
      </w:r>
      <w:r w:rsidR="004263EE" w:rsidRPr="00932B08">
        <w:rPr>
          <w:rStyle w:val="Bold"/>
          <w:b w:val="0"/>
          <w:bCs w:val="0"/>
          <w:color w:val="auto"/>
          <w:sz w:val="22"/>
          <w:lang w:val="ro-RO"/>
        </w:rPr>
        <w:t xml:space="preserve">de </w:t>
      </w:r>
      <w:proofErr w:type="spellStart"/>
      <w:r w:rsidR="00502E3C" w:rsidRPr="00932B08">
        <w:rPr>
          <w:rStyle w:val="Bold"/>
          <w:b w:val="0"/>
          <w:bCs w:val="0"/>
          <w:color w:val="auto"/>
          <w:sz w:val="22"/>
          <w:lang w:val="ro-RO"/>
        </w:rPr>
        <w:t>Help</w:t>
      </w:r>
      <w:proofErr w:type="spellEnd"/>
      <w:r w:rsidR="00502E3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proofErr w:type="spellStart"/>
      <w:r w:rsidR="00502E3C" w:rsidRPr="00932B08">
        <w:rPr>
          <w:rStyle w:val="Bold"/>
          <w:b w:val="0"/>
          <w:bCs w:val="0"/>
          <w:color w:val="auto"/>
          <w:sz w:val="22"/>
          <w:lang w:val="ro-RO"/>
        </w:rPr>
        <w:t>Age</w:t>
      </w:r>
      <w:proofErr w:type="spellEnd"/>
      <w:r w:rsidR="00502E3C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816DB3" w:rsidRPr="00932B08">
        <w:rPr>
          <w:rStyle w:val="Bold"/>
          <w:b w:val="0"/>
          <w:bCs w:val="0"/>
          <w:color w:val="auto"/>
          <w:sz w:val="22"/>
          <w:lang w:val="ro-RO"/>
        </w:rPr>
        <w:t>î</w:t>
      </w:r>
      <w:r w:rsidR="00502E3C" w:rsidRPr="00932B08">
        <w:rPr>
          <w:rStyle w:val="Bold"/>
          <w:b w:val="0"/>
          <w:bCs w:val="0"/>
          <w:color w:val="auto"/>
          <w:sz w:val="22"/>
          <w:lang w:val="ro-RO"/>
        </w:rPr>
        <w:t>n septembrie 2022</w:t>
      </w:r>
      <w:r w:rsidR="00816DB3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indică că</w:t>
      </w:r>
      <w:r w:rsidR="004464A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29% din</w:t>
      </w:r>
      <w:r w:rsidR="008F09F4" w:rsidRPr="00932B08">
        <w:rPr>
          <w:rStyle w:val="Bold"/>
          <w:b w:val="0"/>
          <w:bCs w:val="0"/>
          <w:color w:val="auto"/>
          <w:sz w:val="22"/>
          <w:lang w:val="ro-RO"/>
        </w:rPr>
        <w:t>tre</w:t>
      </w:r>
      <w:r w:rsidR="004464A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persoanele în etate nu sunt în stare să aibă acces</w:t>
      </w:r>
      <w:r w:rsidR="00CB3826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deplin</w:t>
      </w:r>
      <w:r w:rsidR="004464A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la medicamentele de care au nevoie,</w:t>
      </w:r>
      <w:r w:rsidR="00CB3826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cel mai frecvent din cauza costurilor</w:t>
      </w:r>
      <w:r w:rsidR="00740F4E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acestora</w:t>
      </w:r>
      <w:r w:rsidR="00DF130E" w:rsidRPr="00932B08">
        <w:rPr>
          <w:rStyle w:val="Bold"/>
          <w:b w:val="0"/>
          <w:bCs w:val="0"/>
          <w:color w:val="auto"/>
          <w:sz w:val="22"/>
          <w:lang w:val="ro-RO"/>
        </w:rPr>
        <w:t>.</w:t>
      </w:r>
      <w:r w:rsidR="00CB3826" w:rsidRPr="00932B08">
        <w:rPr>
          <w:rStyle w:val="FootnoteReference"/>
          <w:color w:val="auto"/>
          <w:sz w:val="22"/>
          <w:lang w:val="ro-RO"/>
        </w:rPr>
        <w:footnoteReference w:id="43"/>
      </w:r>
    </w:p>
    <w:p w14:paraId="21115F78" w14:textId="6D9722BE" w:rsidR="005B4166" w:rsidRPr="00932B08" w:rsidRDefault="006D7277" w:rsidP="005B4166">
      <w:pPr>
        <w:pStyle w:val="ListBullet"/>
        <w:spacing w:after="240"/>
        <w:ind w:left="426"/>
        <w:jc w:val="both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color w:val="auto"/>
          <w:sz w:val="22"/>
          <w:lang w:val="ro-RO"/>
        </w:rPr>
        <w:t xml:space="preserve">Sistemul de asigurare cu medicamente </w:t>
      </w:r>
      <w:r w:rsidR="005B4166" w:rsidRPr="00932B08">
        <w:rPr>
          <w:rStyle w:val="Bold"/>
          <w:color w:val="auto"/>
          <w:sz w:val="22"/>
          <w:lang w:val="ro-RO"/>
        </w:rPr>
        <w:t xml:space="preserve">compensate </w:t>
      </w:r>
      <w:r w:rsidRPr="00932B08">
        <w:rPr>
          <w:rStyle w:val="Bold"/>
          <w:color w:val="auto"/>
          <w:sz w:val="22"/>
          <w:lang w:val="ro-RO"/>
        </w:rPr>
        <w:t>din Republica Moldova acoperă într-o măsură mai mică necesită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 xml:space="preserve">ile, </w:t>
      </w:r>
      <w:r w:rsidR="005B4166" w:rsidRPr="00932B08">
        <w:rPr>
          <w:rStyle w:val="Bold"/>
          <w:color w:val="auto"/>
          <w:sz w:val="22"/>
          <w:lang w:val="ro-RO"/>
        </w:rPr>
        <w:t>comparativ cu</w:t>
      </w:r>
      <w:r w:rsidRPr="00932B08">
        <w:rPr>
          <w:rStyle w:val="Bold"/>
          <w:color w:val="auto"/>
          <w:sz w:val="22"/>
          <w:lang w:val="ro-RO"/>
        </w:rPr>
        <w:t xml:space="preserve"> sistemul din Ucraina. </w:t>
      </w:r>
      <w:r w:rsidR="005B4166" w:rsidRPr="00932B08">
        <w:rPr>
          <w:rStyle w:val="Bold"/>
          <w:b w:val="0"/>
          <w:bCs w:val="0"/>
          <w:color w:val="auto"/>
          <w:sz w:val="22"/>
          <w:lang w:val="ro-RO"/>
        </w:rPr>
        <w:t>Din discu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5B4166" w:rsidRPr="00932B08">
        <w:rPr>
          <w:rStyle w:val="Bold"/>
          <w:b w:val="0"/>
          <w:bCs w:val="0"/>
          <w:color w:val="auto"/>
          <w:sz w:val="22"/>
          <w:lang w:val="ro-RO"/>
        </w:rPr>
        <w:t>iile cu refugia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DF130E" w:rsidRPr="00932B08">
        <w:rPr>
          <w:rStyle w:val="Bold"/>
          <w:b w:val="0"/>
          <w:bCs w:val="0"/>
          <w:color w:val="auto"/>
          <w:sz w:val="22"/>
          <w:lang w:val="ro-RO"/>
        </w:rPr>
        <w:t>ii, am aflat că în Ucraina</w:t>
      </w:r>
      <w:r w:rsidR="005B4166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există două sisteme paralele pentru furnizarea de medi</w:t>
      </w:r>
      <w:r w:rsidR="00DF130E" w:rsidRPr="00932B08">
        <w:rPr>
          <w:rStyle w:val="Bold"/>
          <w:b w:val="0"/>
          <w:bCs w:val="0"/>
          <w:color w:val="auto"/>
          <w:sz w:val="22"/>
          <w:lang w:val="ro-RO"/>
        </w:rPr>
        <w:t>camente pentru grupurile social-</w:t>
      </w:r>
      <w:r w:rsidR="005B4166" w:rsidRPr="00932B08">
        <w:rPr>
          <w:rStyle w:val="Bold"/>
          <w:b w:val="0"/>
          <w:bCs w:val="0"/>
          <w:color w:val="auto"/>
          <w:sz w:val="22"/>
          <w:lang w:val="ro-RO"/>
        </w:rPr>
        <w:t xml:space="preserve">vulnerabile (în special </w:t>
      </w:r>
      <w:r w:rsidR="00DF130E" w:rsidRPr="00932B08">
        <w:rPr>
          <w:rStyle w:val="Bold"/>
          <w:b w:val="0"/>
          <w:bCs w:val="0"/>
          <w:color w:val="auto"/>
          <w:sz w:val="22"/>
          <w:lang w:val="ro-RO"/>
        </w:rPr>
        <w:t xml:space="preserve">pentru </w:t>
      </w:r>
      <w:r w:rsidR="005B4166" w:rsidRPr="00932B08">
        <w:rPr>
          <w:rStyle w:val="Bold"/>
          <w:b w:val="0"/>
          <w:bCs w:val="0"/>
          <w:color w:val="auto"/>
          <w:sz w:val="22"/>
          <w:lang w:val="ro-RO"/>
        </w:rPr>
        <w:t>persoanele cu dizabilită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5B4166" w:rsidRPr="00932B08">
        <w:rPr>
          <w:rStyle w:val="Bold"/>
          <w:b w:val="0"/>
          <w:bCs w:val="0"/>
          <w:color w:val="auto"/>
          <w:sz w:val="22"/>
          <w:lang w:val="ro-RO"/>
        </w:rPr>
        <w:t>i, persoane</w:t>
      </w:r>
      <w:r w:rsidR="00DF130E" w:rsidRPr="00932B08">
        <w:rPr>
          <w:rStyle w:val="Bold"/>
          <w:b w:val="0"/>
          <w:bCs w:val="0"/>
          <w:color w:val="auto"/>
          <w:sz w:val="22"/>
          <w:lang w:val="ro-RO"/>
        </w:rPr>
        <w:t>le</w:t>
      </w:r>
      <w:r w:rsidR="005B4166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în etate), care acoperă aproape 90% din necesită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5B4166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ile acestora. </w:t>
      </w:r>
    </w:p>
    <w:p w14:paraId="3A1421DB" w14:textId="79E8C5D9" w:rsidR="00CA2B59" w:rsidRPr="00932B08" w:rsidRDefault="00CA2B59" w:rsidP="001F3956">
      <w:pPr>
        <w:pStyle w:val="ListBullet"/>
        <w:numPr>
          <w:ilvl w:val="0"/>
          <w:numId w:val="0"/>
        </w:numPr>
        <w:spacing w:after="240"/>
        <w:ind w:left="426"/>
        <w:jc w:val="both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lastRenderedPageBreak/>
        <w:t xml:space="preserve">1. 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Pentru toate categoriile de persoane care trebuie să</w:t>
      </w:r>
      <w:r w:rsidR="00DF130E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beneficieze de medicamente există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sistem</w:t>
      </w:r>
      <w:r w:rsidR="00DF130E" w:rsidRPr="00932B08">
        <w:rPr>
          <w:rStyle w:val="Bold"/>
          <w:b w:val="0"/>
          <w:bCs w:val="0"/>
          <w:color w:val="auto"/>
          <w:sz w:val="22"/>
          <w:lang w:val="ro-RO"/>
        </w:rPr>
        <w:t>ul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„Medicamente accesibile”. Este un sistem foarte flexibil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prin care 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medicul de familie prescrie medicamente dintr-o listă foarte largă aprobată de Ministerul Sănătă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ii</w:t>
      </w:r>
      <w:r w:rsidR="00D07578" w:rsidRPr="00932B08">
        <w:rPr>
          <w:rStyle w:val="Bold"/>
          <w:b w:val="0"/>
          <w:bCs w:val="0"/>
          <w:color w:val="auto"/>
          <w:sz w:val="22"/>
          <w:lang w:val="ro-RO"/>
        </w:rPr>
        <w:t>,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în baza 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carnetul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ui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medical al pacientului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. S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 xml:space="preserve">e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eliberează 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re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ete electronice</w:t>
      </w:r>
      <w:r w:rsidR="00DF130E" w:rsidRPr="00932B08">
        <w:rPr>
          <w:rStyle w:val="Bold"/>
          <w:b w:val="0"/>
          <w:bCs w:val="0"/>
          <w:color w:val="auto"/>
          <w:sz w:val="22"/>
          <w:lang w:val="ro-RO"/>
        </w:rPr>
        <w:t>,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plasate în re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 xml:space="preserve">ea, </w:t>
      </w:r>
      <w:r w:rsidR="00DF130E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indicându-se disponibilitatea medicamentelor </w:t>
      </w:r>
      <w:r w:rsidR="0016378A" w:rsidRPr="00932B08">
        <w:rPr>
          <w:rStyle w:val="Bold"/>
          <w:b w:val="0"/>
          <w:bCs w:val="0"/>
          <w:color w:val="auto"/>
          <w:sz w:val="22"/>
          <w:lang w:val="ro-RO"/>
        </w:rPr>
        <w:t xml:space="preserve">în 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farmacii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. M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edicamentele pot fi ob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inute la orice farmacie care are capacitatea tehnică de a face acest lucru, indiferent de loca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ia sa. Pentru a face acest lucru, </w:t>
      </w:r>
      <w:r w:rsidR="007D249A" w:rsidRPr="00932B08">
        <w:rPr>
          <w:rStyle w:val="Bold"/>
          <w:b w:val="0"/>
          <w:bCs w:val="0"/>
          <w:color w:val="auto"/>
          <w:sz w:val="22"/>
          <w:lang w:val="ro-RO"/>
        </w:rPr>
        <w:t xml:space="preserve">pe telefonul pacientului sunt trimise 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un ID de prescrip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ie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i o parolă.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D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 xml:space="preserve">acă într-o farmacie convenabilă pacientului nu există un medicament prescris, farmacia îl poate înlocui, de comun acord cu pacientul, cu un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medicament echivalent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, cu condi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>ia ca pacientul să plătească diferen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6D7277" w:rsidRPr="00932B08">
        <w:rPr>
          <w:rStyle w:val="Bold"/>
          <w:b w:val="0"/>
          <w:bCs w:val="0"/>
          <w:color w:val="auto"/>
          <w:sz w:val="22"/>
          <w:lang w:val="ro-RO"/>
        </w:rPr>
        <w:t xml:space="preserve">a de cost.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Din experien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a</w:t>
      </w:r>
      <w:r w:rsidR="0006266E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1F3956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>gratuit pacien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ilor din grupele 1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 2, grupele 3 </w:t>
      </w:r>
      <w:r w:rsidR="0006266E" w:rsidRPr="00932B08">
        <w:rPr>
          <w:rStyle w:val="Bold"/>
          <w:b w:val="0"/>
          <w:bCs w:val="0"/>
          <w:color w:val="auto"/>
          <w:sz w:val="22"/>
          <w:lang w:val="ro-RO"/>
        </w:rPr>
        <w:t>–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pentru 50% din pre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>. Medicamentele care nu au legătură cu diagnosticul principal, dar prescrise în lista de reabilitare, se dau gratuit pacien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>ilor din grupa 1, pacien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ilor din grupele 2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 3 </w:t>
      </w:r>
      <w:r w:rsidR="0006266E" w:rsidRPr="00932B08">
        <w:rPr>
          <w:rStyle w:val="Bold"/>
          <w:b w:val="0"/>
          <w:bCs w:val="0"/>
          <w:color w:val="auto"/>
          <w:sz w:val="22"/>
          <w:lang w:val="ro-RO"/>
        </w:rPr>
        <w:t>–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pentru 50%. </w:t>
      </w:r>
      <w:r w:rsidR="0016378A" w:rsidRPr="00932B08">
        <w:rPr>
          <w:rStyle w:val="Bold"/>
          <w:b w:val="0"/>
          <w:bCs w:val="0"/>
          <w:color w:val="auto"/>
          <w:sz w:val="22"/>
          <w:lang w:val="ro-RO"/>
        </w:rPr>
        <w:t>În acest caz,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se eliberează re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>ete pe hârtie, pe care pacientul trebuie să le prezinte doar la farmacia desemnată. În absen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>a medicamentului în farmacie, farmaci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>tii îl comandă</w:t>
      </w:r>
      <w:r w:rsidR="00D07578" w:rsidRPr="00932B08">
        <w:rPr>
          <w:rStyle w:val="Bold"/>
          <w:b w:val="0"/>
          <w:bCs w:val="0"/>
          <w:color w:val="auto"/>
          <w:sz w:val="22"/>
          <w:lang w:val="ro-RO"/>
        </w:rPr>
        <w:t>.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</w:t>
      </w:r>
      <w:r w:rsidR="00D07578" w:rsidRPr="00932B08">
        <w:rPr>
          <w:rStyle w:val="Bold"/>
          <w:b w:val="0"/>
          <w:bCs w:val="0"/>
          <w:color w:val="auto"/>
          <w:sz w:val="22"/>
          <w:lang w:val="ro-RO"/>
        </w:rPr>
        <w:t xml:space="preserve">În mod normal, 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 xml:space="preserve">timpul </w:t>
      </w:r>
      <w:r w:rsidR="0016378A" w:rsidRPr="00932B08">
        <w:rPr>
          <w:rStyle w:val="Bold"/>
          <w:b w:val="0"/>
          <w:bCs w:val="0"/>
          <w:color w:val="auto"/>
          <w:sz w:val="22"/>
          <w:lang w:val="ro-RO"/>
        </w:rPr>
        <w:t>de 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="0016378A" w:rsidRPr="00932B08">
        <w:rPr>
          <w:rStyle w:val="Bold"/>
          <w:b w:val="0"/>
          <w:bCs w:val="0"/>
          <w:color w:val="auto"/>
          <w:sz w:val="22"/>
          <w:lang w:val="ro-RO"/>
        </w:rPr>
        <w:t xml:space="preserve">teptare </w:t>
      </w:r>
      <w:r w:rsidR="00D07578" w:rsidRPr="00932B08">
        <w:rPr>
          <w:rStyle w:val="Bold"/>
          <w:b w:val="0"/>
          <w:bCs w:val="0"/>
          <w:color w:val="auto"/>
          <w:sz w:val="22"/>
          <w:lang w:val="ro-RO"/>
        </w:rPr>
        <w:t xml:space="preserve">este </w:t>
      </w:r>
      <w:r w:rsidR="00BC66A2" w:rsidRPr="00932B08">
        <w:rPr>
          <w:rStyle w:val="Bold"/>
          <w:b w:val="0"/>
          <w:bCs w:val="0"/>
          <w:color w:val="auto"/>
          <w:sz w:val="22"/>
          <w:lang w:val="ro-RO"/>
        </w:rPr>
        <w:t>de o săptămână.</w:t>
      </w:r>
    </w:p>
    <w:p w14:paraId="7CB73185" w14:textId="73974201" w:rsidR="00A026EE" w:rsidRPr="00932B08" w:rsidRDefault="00A05C94" w:rsidP="00AC5256">
      <w:pPr>
        <w:pStyle w:val="ListBullet"/>
        <w:spacing w:after="240"/>
        <w:ind w:left="426"/>
        <w:jc w:val="both"/>
        <w:rPr>
          <w:color w:val="auto"/>
          <w:sz w:val="22"/>
          <w:lang w:val="ro-RO"/>
        </w:rPr>
      </w:pPr>
      <w:r w:rsidRPr="00932B08">
        <w:rPr>
          <w:rStyle w:val="Bold"/>
          <w:color w:val="auto"/>
          <w:sz w:val="22"/>
          <w:lang w:val="ro-RO"/>
        </w:rPr>
        <w:t>Persoanele refugiate nu întâmpină dificultă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 xml:space="preserve">i </w:t>
      </w:r>
      <w:r w:rsidR="00AC5256" w:rsidRPr="00932B08">
        <w:rPr>
          <w:rStyle w:val="Bold"/>
          <w:color w:val="auto"/>
          <w:sz w:val="22"/>
          <w:lang w:val="ro-RO"/>
        </w:rPr>
        <w:t>privind</w:t>
      </w:r>
      <w:r w:rsidRPr="00932B08">
        <w:rPr>
          <w:rStyle w:val="Bold"/>
          <w:color w:val="auto"/>
          <w:sz w:val="22"/>
          <w:lang w:val="ro-RO"/>
        </w:rPr>
        <w:t xml:space="preserve"> accesul la medicul de familie de sector, ei au dificultă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>i în accesul la consulta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>ii calitative la medicii speciali</w:t>
      </w:r>
      <w:r w:rsidR="00CC736A" w:rsidRPr="00932B08">
        <w:rPr>
          <w:rStyle w:val="Bold"/>
          <w:color w:val="auto"/>
          <w:sz w:val="22"/>
          <w:lang w:val="ro-RO"/>
        </w:rPr>
        <w:t>ș</w:t>
      </w:r>
      <w:r w:rsidRPr="00932B08">
        <w:rPr>
          <w:rStyle w:val="Bold"/>
          <w:color w:val="auto"/>
          <w:sz w:val="22"/>
          <w:lang w:val="ro-RO"/>
        </w:rPr>
        <w:t xml:space="preserve">ti </w:t>
      </w:r>
      <w:r w:rsidR="00CC736A" w:rsidRPr="00932B08">
        <w:rPr>
          <w:rStyle w:val="Bold"/>
          <w:color w:val="auto"/>
          <w:sz w:val="22"/>
          <w:lang w:val="ro-RO"/>
        </w:rPr>
        <w:t>ș</w:t>
      </w:r>
      <w:r w:rsidRPr="00932B08">
        <w:rPr>
          <w:rStyle w:val="Bold"/>
          <w:color w:val="auto"/>
          <w:sz w:val="22"/>
          <w:lang w:val="ro-RO"/>
        </w:rPr>
        <w:t xml:space="preserve">i plata pentru medicamentele </w:t>
      </w:r>
      <w:r w:rsidR="00F506B6" w:rsidRPr="00932B08">
        <w:rPr>
          <w:rStyle w:val="Bold"/>
          <w:color w:val="auto"/>
          <w:sz w:val="22"/>
          <w:lang w:val="ro-RO"/>
        </w:rPr>
        <w:t>necesare pentru tratament</w:t>
      </w:r>
      <w:r w:rsidRPr="00932B08">
        <w:rPr>
          <w:rStyle w:val="Bold"/>
          <w:color w:val="auto"/>
          <w:sz w:val="22"/>
          <w:lang w:val="ro-RO"/>
        </w:rPr>
        <w:t xml:space="preserve">. </w:t>
      </w:r>
      <w:r w:rsidR="00F506B6" w:rsidRPr="00932B08">
        <w:rPr>
          <w:color w:val="auto"/>
          <w:sz w:val="22"/>
          <w:lang w:val="ro-RO"/>
        </w:rPr>
        <w:t>Refugia</w:t>
      </w:r>
      <w:r w:rsidR="00CC736A" w:rsidRPr="00932B08">
        <w:rPr>
          <w:color w:val="auto"/>
          <w:sz w:val="22"/>
          <w:lang w:val="ro-RO"/>
        </w:rPr>
        <w:t>ț</w:t>
      </w:r>
      <w:r w:rsidR="00F506B6" w:rsidRPr="00932B08">
        <w:rPr>
          <w:color w:val="auto"/>
          <w:sz w:val="22"/>
          <w:lang w:val="ro-RO"/>
        </w:rPr>
        <w:t>ii au men</w:t>
      </w:r>
      <w:r w:rsidR="00CC736A" w:rsidRPr="00932B08">
        <w:rPr>
          <w:color w:val="auto"/>
          <w:sz w:val="22"/>
          <w:lang w:val="ro-RO"/>
        </w:rPr>
        <w:t>ț</w:t>
      </w:r>
      <w:r w:rsidR="00F506B6" w:rsidRPr="00932B08">
        <w:rPr>
          <w:color w:val="auto"/>
          <w:sz w:val="22"/>
          <w:lang w:val="ro-RO"/>
        </w:rPr>
        <w:t>ionat că medic</w:t>
      </w:r>
      <w:r w:rsidR="00AC5256" w:rsidRPr="00932B08">
        <w:rPr>
          <w:color w:val="auto"/>
          <w:sz w:val="22"/>
          <w:lang w:val="ro-RO"/>
        </w:rPr>
        <w:t>ii</w:t>
      </w:r>
      <w:r w:rsidR="00F506B6" w:rsidRPr="00932B08">
        <w:rPr>
          <w:color w:val="auto"/>
          <w:sz w:val="22"/>
          <w:lang w:val="ro-RO"/>
        </w:rPr>
        <w:t xml:space="preserve"> de familie </w:t>
      </w:r>
      <w:r w:rsidR="00AC5256" w:rsidRPr="00932B08">
        <w:rPr>
          <w:color w:val="auto"/>
          <w:sz w:val="22"/>
          <w:lang w:val="ro-RO"/>
        </w:rPr>
        <w:t>sunt foarte receptivi la fiecare adresare pentru consultare</w:t>
      </w:r>
      <w:r w:rsidR="00F506B6" w:rsidRPr="00932B08">
        <w:rPr>
          <w:color w:val="auto"/>
          <w:sz w:val="22"/>
          <w:lang w:val="ro-RO"/>
        </w:rPr>
        <w:t xml:space="preserve">. Le oferă medicamente </w:t>
      </w:r>
      <w:r w:rsidR="00AC5256" w:rsidRPr="00932B08">
        <w:rPr>
          <w:color w:val="auto"/>
          <w:sz w:val="22"/>
          <w:lang w:val="ro-RO"/>
        </w:rPr>
        <w:t>din</w:t>
      </w:r>
      <w:r w:rsidR="00F506B6" w:rsidRPr="00932B08">
        <w:rPr>
          <w:color w:val="auto"/>
          <w:sz w:val="22"/>
          <w:lang w:val="ro-RO"/>
        </w:rPr>
        <w:t xml:space="preserve"> lista </w:t>
      </w:r>
      <w:r w:rsidR="00AC5256" w:rsidRPr="00932B08">
        <w:rPr>
          <w:color w:val="auto"/>
          <w:sz w:val="22"/>
          <w:lang w:val="ro-RO"/>
        </w:rPr>
        <w:t xml:space="preserve">medicamentelor </w:t>
      </w:r>
      <w:r w:rsidR="00F506B6" w:rsidRPr="00932B08">
        <w:rPr>
          <w:color w:val="auto"/>
          <w:sz w:val="22"/>
          <w:lang w:val="ro-RO"/>
        </w:rPr>
        <w:t xml:space="preserve">compensate. </w:t>
      </w:r>
      <w:r w:rsidR="00AC5256" w:rsidRPr="00932B08">
        <w:rPr>
          <w:color w:val="auto"/>
          <w:sz w:val="22"/>
          <w:lang w:val="ro-RO"/>
        </w:rPr>
        <w:t>Refugiații-pacienți întâmpină dificultăți,</w:t>
      </w:r>
      <w:r w:rsidR="00F506B6" w:rsidRPr="00932B08">
        <w:rPr>
          <w:color w:val="auto"/>
          <w:sz w:val="22"/>
          <w:lang w:val="ro-RO"/>
        </w:rPr>
        <w:t xml:space="preserve"> dacă au nevoie de medicamente speciale, care nu sunt compensate. Copiii au făcut vaccinarea prevăzută. </w:t>
      </w:r>
      <w:r w:rsidR="00AC5256" w:rsidRPr="00932B08">
        <w:rPr>
          <w:color w:val="auto"/>
          <w:sz w:val="22"/>
          <w:lang w:val="ro-RO"/>
        </w:rPr>
        <w:t>De asemenea, sunt dificultăți ce țin de</w:t>
      </w:r>
      <w:r w:rsidR="00F506B6" w:rsidRPr="00932B08">
        <w:rPr>
          <w:color w:val="auto"/>
          <w:sz w:val="22"/>
          <w:lang w:val="ro-RO"/>
        </w:rPr>
        <w:t xml:space="preserve"> pansamentele care trebuie f</w:t>
      </w:r>
      <w:r w:rsidR="00AC5256" w:rsidRPr="00932B08">
        <w:rPr>
          <w:color w:val="auto"/>
          <w:sz w:val="22"/>
          <w:lang w:val="ro-RO"/>
        </w:rPr>
        <w:t>ăcute o dată la câ</w:t>
      </w:r>
      <w:r w:rsidR="00F506B6" w:rsidRPr="00932B08">
        <w:rPr>
          <w:color w:val="auto"/>
          <w:sz w:val="22"/>
          <w:lang w:val="ro-RO"/>
        </w:rPr>
        <w:t xml:space="preserve">teva zile </w:t>
      </w:r>
      <w:r w:rsidR="00CC736A" w:rsidRPr="00932B08">
        <w:rPr>
          <w:color w:val="auto"/>
          <w:sz w:val="22"/>
          <w:lang w:val="ro-RO"/>
        </w:rPr>
        <w:t>ș</w:t>
      </w:r>
      <w:r w:rsidR="00F506B6" w:rsidRPr="00932B08">
        <w:rPr>
          <w:color w:val="auto"/>
          <w:sz w:val="22"/>
          <w:lang w:val="ro-RO"/>
        </w:rPr>
        <w:t xml:space="preserve">i e mai greu să cheme medicul acasă, </w:t>
      </w:r>
      <w:r w:rsidR="00AC5256" w:rsidRPr="00932B08">
        <w:rPr>
          <w:color w:val="auto"/>
          <w:sz w:val="22"/>
          <w:lang w:val="ro-RO"/>
        </w:rPr>
        <w:t xml:space="preserve">acesta fiind foarte ocupat. </w:t>
      </w:r>
    </w:p>
    <w:p w14:paraId="368218DD" w14:textId="062386FE" w:rsidR="00F506B6" w:rsidRPr="00932B08" w:rsidRDefault="00A026EE" w:rsidP="0025148A">
      <w:pPr>
        <w:pStyle w:val="ListParagraph"/>
        <w:spacing w:line="360" w:lineRule="auto"/>
        <w:rPr>
          <w:rStyle w:val="Strong"/>
          <w:b w:val="0"/>
          <w:bCs w:val="0"/>
          <w:i/>
          <w:iCs/>
          <w:lang w:val="ro-RO"/>
        </w:rPr>
      </w:pPr>
      <w:r w:rsidRPr="00932B08">
        <w:rPr>
          <w:rStyle w:val="Strong"/>
          <w:b w:val="0"/>
          <w:bCs w:val="0"/>
          <w:i/>
          <w:iCs/>
          <w:lang w:val="ro-RO"/>
        </w:rPr>
        <w:t>D</w:t>
      </w:r>
      <w:r w:rsidR="001462B0" w:rsidRPr="00932B08">
        <w:rPr>
          <w:rStyle w:val="Strong"/>
          <w:b w:val="0"/>
          <w:bCs w:val="0"/>
          <w:i/>
          <w:iCs/>
          <w:lang w:val="ro-RO"/>
        </w:rPr>
        <w:t>.</w:t>
      </w:r>
      <w:r w:rsidR="001F45D8" w:rsidRPr="00932B08">
        <w:rPr>
          <w:rStyle w:val="Strong"/>
          <w:b w:val="0"/>
          <w:bCs w:val="0"/>
          <w:i/>
          <w:iCs/>
          <w:lang w:val="ro-RO"/>
        </w:rPr>
        <w:t xml:space="preserve"> (</w:t>
      </w:r>
      <w:proofErr w:type="spellStart"/>
      <w:r w:rsidR="001F45D8" w:rsidRPr="00932B08">
        <w:rPr>
          <w:rStyle w:val="Strong"/>
          <w:b w:val="0"/>
          <w:bCs w:val="0"/>
          <w:i/>
          <w:iCs/>
          <w:lang w:val="ro-RO"/>
        </w:rPr>
        <w:t>Odesa</w:t>
      </w:r>
      <w:proofErr w:type="spellEnd"/>
      <w:r w:rsidR="001F45D8" w:rsidRPr="00932B08">
        <w:rPr>
          <w:rStyle w:val="Strong"/>
          <w:b w:val="0"/>
          <w:bCs w:val="0"/>
          <w:i/>
          <w:iCs/>
          <w:lang w:val="ro-RO"/>
        </w:rPr>
        <w:t>)</w:t>
      </w:r>
      <w:r w:rsidRPr="00932B08">
        <w:rPr>
          <w:rStyle w:val="Strong"/>
          <w:b w:val="0"/>
          <w:bCs w:val="0"/>
          <w:i/>
          <w:iCs/>
          <w:lang w:val="ro-RO"/>
        </w:rPr>
        <w:t xml:space="preserve">: </w:t>
      </w:r>
      <w:r w:rsidR="00790E62" w:rsidRPr="00932B08">
        <w:rPr>
          <w:rStyle w:val="Strong"/>
          <w:b w:val="0"/>
          <w:bCs w:val="0"/>
          <w:i/>
          <w:iCs/>
          <w:lang w:val="ro-RO"/>
        </w:rPr>
        <w:t>„</w:t>
      </w:r>
      <w:r w:rsidR="00F506B6" w:rsidRPr="00932B08">
        <w:rPr>
          <w:rStyle w:val="Strong"/>
          <w:b w:val="0"/>
          <w:bCs w:val="0"/>
          <w:i/>
          <w:iCs/>
          <w:lang w:val="ro-RO"/>
        </w:rPr>
        <w:t>Am fost pu</w:t>
      </w:r>
      <w:r w:rsidR="00CC736A" w:rsidRPr="00932B08">
        <w:rPr>
          <w:rStyle w:val="Strong"/>
          <w:b w:val="0"/>
          <w:bCs w:val="0"/>
          <w:i/>
          <w:iCs/>
          <w:lang w:val="ro-RO"/>
        </w:rPr>
        <w:t>ș</w:t>
      </w:r>
      <w:r w:rsidR="00F506B6" w:rsidRPr="00932B08">
        <w:rPr>
          <w:rStyle w:val="Strong"/>
          <w:b w:val="0"/>
          <w:bCs w:val="0"/>
          <w:i/>
          <w:iCs/>
          <w:lang w:val="ro-RO"/>
        </w:rPr>
        <w:t xml:space="preserve">i în sarcina </w:t>
      </w:r>
      <w:r w:rsidRPr="00932B08">
        <w:rPr>
          <w:rStyle w:val="Strong"/>
          <w:b w:val="0"/>
          <w:bCs w:val="0"/>
          <w:i/>
          <w:iCs/>
          <w:lang w:val="ro-RO"/>
        </w:rPr>
        <w:t xml:space="preserve">medicilor de familie, </w:t>
      </w:r>
      <w:r w:rsidR="00F506B6" w:rsidRPr="00932B08">
        <w:rPr>
          <w:rStyle w:val="Strong"/>
          <w:b w:val="0"/>
          <w:bCs w:val="0"/>
          <w:i/>
          <w:iCs/>
          <w:lang w:val="ro-RO"/>
        </w:rPr>
        <w:t xml:space="preserve">dar nu </w:t>
      </w:r>
      <w:r w:rsidR="00CC736A" w:rsidRPr="00932B08">
        <w:rPr>
          <w:rStyle w:val="Strong"/>
          <w:b w:val="0"/>
          <w:bCs w:val="0"/>
          <w:i/>
          <w:iCs/>
          <w:lang w:val="ro-RO"/>
        </w:rPr>
        <w:t>ș</w:t>
      </w:r>
      <w:r w:rsidR="00F506B6" w:rsidRPr="00932B08">
        <w:rPr>
          <w:rStyle w:val="Strong"/>
          <w:b w:val="0"/>
          <w:bCs w:val="0"/>
          <w:i/>
          <w:iCs/>
          <w:lang w:val="ro-RO"/>
        </w:rPr>
        <w:t xml:space="preserve">tiu dacă </w:t>
      </w:r>
      <w:r w:rsidRPr="00932B08">
        <w:rPr>
          <w:rStyle w:val="Strong"/>
          <w:b w:val="0"/>
          <w:bCs w:val="0"/>
          <w:i/>
          <w:iCs/>
          <w:lang w:val="ro-RO"/>
        </w:rPr>
        <w:t xml:space="preserve">au </w:t>
      </w:r>
      <w:r w:rsidR="00F506B6" w:rsidRPr="00932B08">
        <w:rPr>
          <w:rStyle w:val="Strong"/>
          <w:b w:val="0"/>
          <w:bCs w:val="0"/>
          <w:i/>
          <w:iCs/>
          <w:lang w:val="ro-RO"/>
        </w:rPr>
        <w:t>un adaos la salariu sau doar muncă supl</w:t>
      </w:r>
      <w:r w:rsidR="0025148A" w:rsidRPr="00932B08">
        <w:rPr>
          <w:rStyle w:val="Strong"/>
          <w:b w:val="0"/>
          <w:bCs w:val="0"/>
          <w:i/>
          <w:iCs/>
          <w:lang w:val="ro-RO"/>
        </w:rPr>
        <w:t>i</w:t>
      </w:r>
      <w:r w:rsidR="00F506B6" w:rsidRPr="00932B08">
        <w:rPr>
          <w:rStyle w:val="Strong"/>
          <w:b w:val="0"/>
          <w:bCs w:val="0"/>
          <w:i/>
          <w:iCs/>
          <w:lang w:val="ro-RO"/>
        </w:rPr>
        <w:t>mentară cu noi</w:t>
      </w:r>
      <w:r w:rsidR="00790E62" w:rsidRPr="00932B08">
        <w:rPr>
          <w:rStyle w:val="Strong"/>
          <w:b w:val="0"/>
          <w:bCs w:val="0"/>
          <w:i/>
          <w:iCs/>
          <w:lang w:val="ro-RO"/>
        </w:rPr>
        <w:t>”</w:t>
      </w:r>
      <w:r w:rsidR="00F506B6" w:rsidRPr="00932B08">
        <w:rPr>
          <w:rStyle w:val="Strong"/>
          <w:b w:val="0"/>
          <w:bCs w:val="0"/>
          <w:i/>
          <w:iCs/>
          <w:lang w:val="ro-RO"/>
        </w:rPr>
        <w:t>.</w:t>
      </w:r>
    </w:p>
    <w:p w14:paraId="441F99EB" w14:textId="77777777" w:rsidR="00A026EE" w:rsidRPr="00932B08" w:rsidRDefault="00A026EE" w:rsidP="00A026EE">
      <w:pPr>
        <w:pStyle w:val="ListParagraph"/>
        <w:rPr>
          <w:rStyle w:val="Strong"/>
          <w:i/>
          <w:iCs/>
          <w:lang w:val="ro-RO"/>
        </w:rPr>
      </w:pPr>
    </w:p>
    <w:p w14:paraId="591F79B7" w14:textId="336621D7" w:rsidR="001A02AB" w:rsidRPr="00932B08" w:rsidRDefault="00F506B6" w:rsidP="009332E1">
      <w:pPr>
        <w:pStyle w:val="ListBullet"/>
        <w:spacing w:after="240"/>
        <w:ind w:left="426"/>
        <w:jc w:val="both"/>
        <w:rPr>
          <w:color w:val="auto"/>
          <w:sz w:val="22"/>
          <w:shd w:val="clear" w:color="auto" w:fill="FFFFFF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Persoanele refugiate sunt ajutate din fonduri private, cu medicamente, pansamente, echipamente medicale</w:t>
      </w:r>
      <w:r w:rsidR="00B51266" w:rsidRPr="00932B08">
        <w:rPr>
          <w:b/>
          <w:bCs/>
          <w:color w:val="auto"/>
          <w:sz w:val="22"/>
          <w:lang w:val="ro-RO"/>
        </w:rPr>
        <w:t>,</w:t>
      </w:r>
      <w:r w:rsidRPr="00932B08">
        <w:rPr>
          <w:b/>
          <w:bCs/>
          <w:color w:val="auto"/>
          <w:sz w:val="22"/>
          <w:lang w:val="ro-RO"/>
        </w:rPr>
        <w:t xml:space="preserve"> în special de ONG-uri, biserici, voluntari.</w:t>
      </w:r>
      <w:r w:rsidR="001A02AB" w:rsidRPr="00932B08">
        <w:rPr>
          <w:b/>
          <w:bCs/>
          <w:color w:val="auto"/>
          <w:sz w:val="22"/>
          <w:lang w:val="ro-RO"/>
        </w:rPr>
        <w:t xml:space="preserve"> </w:t>
      </w:r>
      <w:r w:rsidR="00AC5256" w:rsidRPr="00932B08">
        <w:rPr>
          <w:color w:val="auto"/>
          <w:sz w:val="22"/>
          <w:lang w:val="ro-RO"/>
        </w:rPr>
        <w:t>Există un s</w:t>
      </w:r>
      <w:r w:rsidR="00A10091" w:rsidRPr="00932B08">
        <w:rPr>
          <w:color w:val="auto"/>
          <w:sz w:val="22"/>
          <w:lang w:val="ro-RO"/>
        </w:rPr>
        <w:t>uport din partea unor clinici medicale private: Centrul medical cre</w:t>
      </w:r>
      <w:r w:rsidR="00CC736A" w:rsidRPr="00932B08">
        <w:rPr>
          <w:color w:val="auto"/>
          <w:sz w:val="22"/>
          <w:lang w:val="ro-RO"/>
        </w:rPr>
        <w:t>ș</w:t>
      </w:r>
      <w:r w:rsidR="00A10091" w:rsidRPr="00932B08">
        <w:rPr>
          <w:color w:val="auto"/>
          <w:sz w:val="22"/>
          <w:lang w:val="ro-RO"/>
        </w:rPr>
        <w:t xml:space="preserve">tin </w:t>
      </w:r>
      <w:r w:rsidR="00AC5256" w:rsidRPr="00932B08">
        <w:rPr>
          <w:color w:val="auto"/>
          <w:sz w:val="22"/>
          <w:lang w:val="ro-RO"/>
        </w:rPr>
        <w:t>„</w:t>
      </w:r>
      <w:r w:rsidR="00A10091" w:rsidRPr="00932B08">
        <w:rPr>
          <w:color w:val="auto"/>
          <w:sz w:val="22"/>
          <w:lang w:val="ro-RO"/>
        </w:rPr>
        <w:t xml:space="preserve">Emanuel” (care are o filială </w:t>
      </w:r>
      <w:r w:rsidR="00CC736A" w:rsidRPr="00932B08">
        <w:rPr>
          <w:color w:val="auto"/>
          <w:sz w:val="22"/>
          <w:lang w:val="ro-RO"/>
        </w:rPr>
        <w:t>ș</w:t>
      </w:r>
      <w:r w:rsidR="00A10091" w:rsidRPr="00932B08">
        <w:rPr>
          <w:color w:val="auto"/>
          <w:sz w:val="22"/>
          <w:lang w:val="ro-RO"/>
        </w:rPr>
        <w:t xml:space="preserve">i la Cahul), Clinica </w:t>
      </w:r>
      <w:r w:rsidR="00AC5256" w:rsidRPr="00932B08">
        <w:rPr>
          <w:color w:val="auto"/>
          <w:sz w:val="22"/>
          <w:lang w:val="ro-RO"/>
        </w:rPr>
        <w:t>„</w:t>
      </w:r>
      <w:r w:rsidR="00A10091" w:rsidRPr="00932B08">
        <w:rPr>
          <w:color w:val="auto"/>
          <w:sz w:val="22"/>
          <w:lang w:val="ro-RO"/>
        </w:rPr>
        <w:t>Galaxia” (Chi</w:t>
      </w:r>
      <w:r w:rsidR="00CC736A" w:rsidRPr="00932B08">
        <w:rPr>
          <w:color w:val="auto"/>
          <w:sz w:val="22"/>
          <w:lang w:val="ro-RO"/>
        </w:rPr>
        <w:t>ș</w:t>
      </w:r>
      <w:r w:rsidR="00A10091" w:rsidRPr="00932B08">
        <w:rPr>
          <w:color w:val="auto"/>
          <w:sz w:val="22"/>
          <w:lang w:val="ro-RO"/>
        </w:rPr>
        <w:t xml:space="preserve">inău), Adventist </w:t>
      </w:r>
      <w:proofErr w:type="spellStart"/>
      <w:r w:rsidR="00A10091" w:rsidRPr="00932B08">
        <w:rPr>
          <w:color w:val="auto"/>
          <w:sz w:val="22"/>
          <w:lang w:val="ro-RO"/>
        </w:rPr>
        <w:t>Help</w:t>
      </w:r>
      <w:proofErr w:type="spellEnd"/>
      <w:r w:rsidR="00A10091" w:rsidRPr="00932B08">
        <w:rPr>
          <w:color w:val="auto"/>
          <w:sz w:val="22"/>
          <w:lang w:val="ro-RO"/>
        </w:rPr>
        <w:t xml:space="preserve"> (servicii stomatologice). </w:t>
      </w:r>
      <w:r w:rsidR="001A02AB" w:rsidRPr="00932B08">
        <w:rPr>
          <w:color w:val="auto"/>
          <w:sz w:val="22"/>
          <w:lang w:val="ro-RO"/>
        </w:rPr>
        <w:t xml:space="preserve">Mai des solicită medicamente </w:t>
      </w:r>
      <w:r w:rsidR="00CC736A" w:rsidRPr="00932B08">
        <w:rPr>
          <w:color w:val="auto"/>
          <w:sz w:val="22"/>
          <w:lang w:val="ro-RO"/>
        </w:rPr>
        <w:t>ș</w:t>
      </w:r>
      <w:r w:rsidR="001A02AB" w:rsidRPr="00932B08">
        <w:rPr>
          <w:color w:val="auto"/>
          <w:sz w:val="22"/>
          <w:lang w:val="ro-RO"/>
        </w:rPr>
        <w:t xml:space="preserve">i consumabile medicale persoanele care urmează </w:t>
      </w:r>
      <w:r w:rsidR="001A02AB" w:rsidRPr="00932B08">
        <w:rPr>
          <w:color w:val="auto"/>
          <w:sz w:val="22"/>
          <w:shd w:val="clear" w:color="auto" w:fill="FFFFFF"/>
          <w:lang w:val="ro-RO"/>
        </w:rPr>
        <w:t>tratament</w:t>
      </w:r>
      <w:r w:rsidR="009C5B22" w:rsidRPr="00932B08">
        <w:rPr>
          <w:color w:val="auto"/>
          <w:sz w:val="22"/>
          <w:shd w:val="clear" w:color="auto" w:fill="FFFFFF"/>
          <w:lang w:val="ro-RO"/>
        </w:rPr>
        <w:t>e</w:t>
      </w:r>
      <w:r w:rsidR="001A02AB" w:rsidRPr="00932B08">
        <w:rPr>
          <w:color w:val="auto"/>
          <w:sz w:val="22"/>
          <w:shd w:val="clear" w:color="auto" w:fill="FFFFFF"/>
          <w:lang w:val="ro-RO"/>
        </w:rPr>
        <w:t xml:space="preserve"> costisitoare, precum diabet, tensiune, cancer.</w:t>
      </w:r>
      <w:r w:rsidR="00EF01C5" w:rsidRPr="00932B08">
        <w:rPr>
          <w:color w:val="auto"/>
          <w:sz w:val="22"/>
          <w:shd w:val="clear" w:color="auto" w:fill="FFFFFF"/>
          <w:lang w:val="ro-RO"/>
        </w:rPr>
        <w:t xml:space="preserve"> 10% din</w:t>
      </w:r>
      <w:r w:rsidR="008F09F4" w:rsidRPr="00932B08">
        <w:rPr>
          <w:color w:val="auto"/>
          <w:sz w:val="22"/>
          <w:shd w:val="clear" w:color="auto" w:fill="FFFFFF"/>
          <w:lang w:val="ro-RO"/>
        </w:rPr>
        <w:t>tre</w:t>
      </w:r>
      <w:r w:rsidR="00EF01C5" w:rsidRPr="00932B08">
        <w:rPr>
          <w:color w:val="auto"/>
          <w:sz w:val="22"/>
          <w:shd w:val="clear" w:color="auto" w:fill="FFFFFF"/>
          <w:lang w:val="ro-RO"/>
        </w:rPr>
        <w:t xml:space="preserve"> persoanele care s-au adresat la CDPD au solicitat glucometru sau teste, 5% au solicitat tonometre. </w:t>
      </w:r>
      <w:r w:rsidR="001A02AB" w:rsidRPr="00932B08">
        <w:rPr>
          <w:color w:val="auto"/>
          <w:sz w:val="22"/>
          <w:shd w:val="clear" w:color="auto" w:fill="FFFFFF"/>
          <w:lang w:val="ro-RO"/>
        </w:rPr>
        <w:t xml:space="preserve">Într-un caz persoana a plecat </w:t>
      </w:r>
      <w:r w:rsidR="00B51266" w:rsidRPr="00932B08">
        <w:rPr>
          <w:color w:val="auto"/>
          <w:sz w:val="22"/>
          <w:shd w:val="clear" w:color="auto" w:fill="FFFFFF"/>
          <w:lang w:val="ro-RO"/>
        </w:rPr>
        <w:t xml:space="preserve">din Ucraina după ce </w:t>
      </w:r>
      <w:r w:rsidR="001A02AB" w:rsidRPr="00932B08">
        <w:rPr>
          <w:color w:val="auto"/>
          <w:sz w:val="22"/>
          <w:shd w:val="clear" w:color="auto" w:fill="FFFFFF"/>
          <w:lang w:val="ro-RO"/>
        </w:rPr>
        <w:t xml:space="preserve">a început cursul de tratament pentru cancer </w:t>
      </w:r>
      <w:r w:rsidR="00AC5256" w:rsidRPr="00932B08">
        <w:rPr>
          <w:color w:val="auto"/>
          <w:sz w:val="22"/>
          <w:shd w:val="clear" w:color="auto" w:fill="FFFFFF"/>
          <w:lang w:val="ro-RO"/>
        </w:rPr>
        <w:t>ș</w:t>
      </w:r>
      <w:r w:rsidR="001A02AB" w:rsidRPr="00932B08">
        <w:rPr>
          <w:color w:val="auto"/>
          <w:sz w:val="22"/>
          <w:shd w:val="clear" w:color="auto" w:fill="FFFFFF"/>
          <w:lang w:val="ro-RO"/>
        </w:rPr>
        <w:t>i</w:t>
      </w:r>
      <w:r w:rsidR="009332E1" w:rsidRPr="00932B08">
        <w:rPr>
          <w:color w:val="auto"/>
          <w:sz w:val="22"/>
          <w:shd w:val="clear" w:color="auto" w:fill="FFFFFF"/>
          <w:lang w:val="ro-RO"/>
        </w:rPr>
        <w:t>,</w:t>
      </w:r>
      <w:r w:rsidR="001A02AB" w:rsidRPr="00932B08">
        <w:rPr>
          <w:color w:val="auto"/>
          <w:sz w:val="22"/>
          <w:shd w:val="clear" w:color="auto" w:fill="FFFFFF"/>
          <w:lang w:val="ro-RO"/>
        </w:rPr>
        <w:t xml:space="preserve"> </w:t>
      </w:r>
      <w:r w:rsidR="009332E1" w:rsidRPr="00932B08">
        <w:rPr>
          <w:color w:val="auto"/>
          <w:sz w:val="22"/>
          <w:shd w:val="clear" w:color="auto" w:fill="FFFFFF"/>
          <w:lang w:val="ro-RO"/>
        </w:rPr>
        <w:t xml:space="preserve">refugiindu-se, a </w:t>
      </w:r>
      <w:r w:rsidR="001A02AB" w:rsidRPr="00932B08">
        <w:rPr>
          <w:color w:val="auto"/>
          <w:sz w:val="22"/>
          <w:shd w:val="clear" w:color="auto" w:fill="FFFFFF"/>
          <w:lang w:val="ro-RO"/>
        </w:rPr>
        <w:t>dor</w:t>
      </w:r>
      <w:r w:rsidR="009332E1" w:rsidRPr="00932B08">
        <w:rPr>
          <w:color w:val="auto"/>
          <w:sz w:val="22"/>
          <w:shd w:val="clear" w:color="auto" w:fill="FFFFFF"/>
          <w:lang w:val="ro-RO"/>
        </w:rPr>
        <w:t>it</w:t>
      </w:r>
      <w:r w:rsidR="001A02AB" w:rsidRPr="00932B08">
        <w:rPr>
          <w:color w:val="auto"/>
          <w:sz w:val="22"/>
          <w:shd w:val="clear" w:color="auto" w:fill="FFFFFF"/>
          <w:lang w:val="ro-RO"/>
        </w:rPr>
        <w:t xml:space="preserve"> s</w:t>
      </w:r>
      <w:r w:rsidR="00AC5256" w:rsidRPr="00932B08">
        <w:rPr>
          <w:color w:val="auto"/>
          <w:sz w:val="22"/>
          <w:shd w:val="clear" w:color="auto" w:fill="FFFFFF"/>
          <w:lang w:val="ro-RO"/>
        </w:rPr>
        <w:t>ă</w:t>
      </w:r>
      <w:r w:rsidR="001A02AB" w:rsidRPr="00932B08">
        <w:rPr>
          <w:color w:val="auto"/>
          <w:sz w:val="22"/>
          <w:shd w:val="clear" w:color="auto" w:fill="FFFFFF"/>
          <w:lang w:val="ro-RO"/>
        </w:rPr>
        <w:t>-l continue</w:t>
      </w:r>
      <w:r w:rsidR="00B51266" w:rsidRPr="00932B08">
        <w:rPr>
          <w:color w:val="auto"/>
          <w:sz w:val="22"/>
          <w:shd w:val="clear" w:color="auto" w:fill="FFFFFF"/>
          <w:lang w:val="ro-RO"/>
        </w:rPr>
        <w:t xml:space="preserve"> aici</w:t>
      </w:r>
      <w:r w:rsidR="001A02AB" w:rsidRPr="00932B08">
        <w:rPr>
          <w:color w:val="auto"/>
          <w:sz w:val="22"/>
          <w:shd w:val="clear" w:color="auto" w:fill="FFFFFF"/>
          <w:lang w:val="ro-RO"/>
        </w:rPr>
        <w:t>. De asemenea, se solicită proceduri de reabilitare. În unele cazuri refugia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ț</w:t>
      </w:r>
      <w:r w:rsidR="001A02AB" w:rsidRPr="00932B08">
        <w:rPr>
          <w:color w:val="auto"/>
          <w:sz w:val="22"/>
          <w:shd w:val="clear" w:color="auto" w:fill="FFFFFF"/>
          <w:lang w:val="ro-RO"/>
        </w:rPr>
        <w:t>ii au fost în căutarea suport</w:t>
      </w:r>
      <w:r w:rsidR="009332E1" w:rsidRPr="00932B08">
        <w:rPr>
          <w:color w:val="auto"/>
          <w:sz w:val="22"/>
          <w:shd w:val="clear" w:color="auto" w:fill="FFFFFF"/>
          <w:lang w:val="ro-RO"/>
        </w:rPr>
        <w:t>ului</w:t>
      </w:r>
      <w:r w:rsidR="001A02AB" w:rsidRPr="00932B08">
        <w:rPr>
          <w:color w:val="auto"/>
          <w:sz w:val="22"/>
          <w:shd w:val="clear" w:color="auto" w:fill="FFFFFF"/>
          <w:lang w:val="ro-RO"/>
        </w:rPr>
        <w:t xml:space="preserve"> </w:t>
      </w:r>
      <w:r w:rsidR="009332E1" w:rsidRPr="00932B08">
        <w:rPr>
          <w:color w:val="auto"/>
          <w:sz w:val="22"/>
          <w:shd w:val="clear" w:color="auto" w:fill="FFFFFF"/>
          <w:lang w:val="ro-RO"/>
        </w:rPr>
        <w:t xml:space="preserve">pentru achitarea </w:t>
      </w:r>
      <w:r w:rsidR="001A02AB" w:rsidRPr="00932B08">
        <w:rPr>
          <w:color w:val="auto"/>
          <w:sz w:val="22"/>
          <w:shd w:val="clear" w:color="auto" w:fill="FFFFFF"/>
          <w:lang w:val="ro-RO"/>
        </w:rPr>
        <w:t>opera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ț</w:t>
      </w:r>
      <w:r w:rsidR="001A02AB" w:rsidRPr="00932B08">
        <w:rPr>
          <w:color w:val="auto"/>
          <w:sz w:val="22"/>
          <w:shd w:val="clear" w:color="auto" w:fill="FFFFFF"/>
          <w:lang w:val="ro-RO"/>
        </w:rPr>
        <w:t>ii</w:t>
      </w:r>
      <w:r w:rsidR="009332E1" w:rsidRPr="00932B08">
        <w:rPr>
          <w:color w:val="auto"/>
          <w:sz w:val="22"/>
          <w:shd w:val="clear" w:color="auto" w:fill="FFFFFF"/>
          <w:lang w:val="ro-RO"/>
        </w:rPr>
        <w:t>lor</w:t>
      </w:r>
      <w:r w:rsidR="001A02AB" w:rsidRPr="00932B08">
        <w:rPr>
          <w:color w:val="auto"/>
          <w:sz w:val="22"/>
          <w:shd w:val="clear" w:color="auto" w:fill="FFFFFF"/>
          <w:lang w:val="ro-RO"/>
        </w:rPr>
        <w:t xml:space="preserve"> costisitoare: cataractă, opera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ț</w:t>
      </w:r>
      <w:r w:rsidR="001A02AB" w:rsidRPr="00932B08">
        <w:rPr>
          <w:color w:val="auto"/>
          <w:sz w:val="22"/>
          <w:shd w:val="clear" w:color="auto" w:fill="FFFFFF"/>
          <w:lang w:val="ro-RO"/>
        </w:rPr>
        <w:t>ie la bazin</w:t>
      </w:r>
      <w:r w:rsidR="00680CAC" w:rsidRPr="00932B08">
        <w:rPr>
          <w:color w:val="auto"/>
          <w:sz w:val="22"/>
          <w:shd w:val="clear" w:color="auto" w:fill="FFFFFF"/>
          <w:lang w:val="ro-RO"/>
        </w:rPr>
        <w:t>,</w:t>
      </w:r>
      <w:r w:rsidR="001A02AB" w:rsidRPr="00932B08">
        <w:rPr>
          <w:color w:val="auto"/>
          <w:sz w:val="22"/>
          <w:shd w:val="clear" w:color="auto" w:fill="FFFFFF"/>
          <w:lang w:val="ro-RO"/>
        </w:rPr>
        <w:t xml:space="preserve"> în cazul unor maladii care s-au </w:t>
      </w:r>
      <w:r w:rsidR="00680CAC" w:rsidRPr="00932B08">
        <w:rPr>
          <w:color w:val="auto"/>
          <w:sz w:val="22"/>
          <w:shd w:val="clear" w:color="auto" w:fill="FFFFFF"/>
          <w:lang w:val="ro-RO"/>
        </w:rPr>
        <w:t>manifestat</w:t>
      </w:r>
      <w:r w:rsidR="001A02AB" w:rsidRPr="00932B08">
        <w:rPr>
          <w:color w:val="auto"/>
          <w:sz w:val="22"/>
          <w:shd w:val="clear" w:color="auto" w:fill="FFFFFF"/>
          <w:lang w:val="ro-RO"/>
        </w:rPr>
        <w:t xml:space="preserve"> pe parcursul aflării în Moldova. </w:t>
      </w:r>
    </w:p>
    <w:p w14:paraId="53AB667A" w14:textId="1503D1C5" w:rsidR="00C37E2F" w:rsidRPr="00932B08" w:rsidRDefault="00331038" w:rsidP="009332E1">
      <w:pPr>
        <w:pStyle w:val="ListBullet"/>
        <w:spacing w:after="240"/>
        <w:ind w:left="360"/>
        <w:jc w:val="both"/>
        <w:rPr>
          <w:color w:val="auto"/>
          <w:sz w:val="22"/>
          <w:szCs w:val="20"/>
          <w:lang w:val="ro-RO"/>
        </w:rPr>
      </w:pPr>
      <w:r w:rsidRPr="00932B08">
        <w:rPr>
          <w:b/>
          <w:bCs/>
          <w:color w:val="auto"/>
          <w:sz w:val="22"/>
          <w:szCs w:val="20"/>
          <w:lang w:val="ro-RO"/>
        </w:rPr>
        <w:t>Refugia</w:t>
      </w:r>
      <w:r w:rsidR="00CC736A" w:rsidRPr="00932B08">
        <w:rPr>
          <w:b/>
          <w:bCs/>
          <w:color w:val="auto"/>
          <w:sz w:val="22"/>
          <w:szCs w:val="20"/>
          <w:lang w:val="ro-RO"/>
        </w:rPr>
        <w:t>ț</w:t>
      </w:r>
      <w:r w:rsidRPr="00932B08">
        <w:rPr>
          <w:b/>
          <w:bCs/>
          <w:color w:val="auto"/>
          <w:sz w:val="22"/>
          <w:szCs w:val="20"/>
          <w:lang w:val="ro-RO"/>
        </w:rPr>
        <w:t>ii din Ucraina au dreptul de a frecventa institu</w:t>
      </w:r>
      <w:r w:rsidR="00CC736A" w:rsidRPr="00932B08">
        <w:rPr>
          <w:b/>
          <w:bCs/>
          <w:color w:val="auto"/>
          <w:sz w:val="22"/>
          <w:szCs w:val="20"/>
          <w:lang w:val="ro-RO"/>
        </w:rPr>
        <w:t>ț</w:t>
      </w:r>
      <w:r w:rsidRPr="00932B08">
        <w:rPr>
          <w:b/>
          <w:bCs/>
          <w:color w:val="auto"/>
          <w:sz w:val="22"/>
          <w:szCs w:val="20"/>
          <w:lang w:val="ro-RO"/>
        </w:rPr>
        <w:t>iile educa</w:t>
      </w:r>
      <w:r w:rsidR="00CC736A" w:rsidRPr="00932B08">
        <w:rPr>
          <w:b/>
          <w:bCs/>
          <w:color w:val="auto"/>
          <w:sz w:val="22"/>
          <w:szCs w:val="20"/>
          <w:lang w:val="ro-RO"/>
        </w:rPr>
        <w:t>ț</w:t>
      </w:r>
      <w:r w:rsidRPr="00932B08">
        <w:rPr>
          <w:b/>
          <w:bCs/>
          <w:color w:val="auto"/>
          <w:sz w:val="22"/>
          <w:szCs w:val="20"/>
          <w:lang w:val="ro-RO"/>
        </w:rPr>
        <w:t xml:space="preserve">ionale din Republica Moldova. </w:t>
      </w:r>
      <w:r w:rsidRPr="00932B08">
        <w:rPr>
          <w:color w:val="auto"/>
          <w:sz w:val="22"/>
          <w:szCs w:val="20"/>
          <w:lang w:val="ro-RO"/>
        </w:rPr>
        <w:t xml:space="preserve">Prin </w:t>
      </w:r>
      <w:r w:rsidR="009332E1" w:rsidRPr="00932B08">
        <w:rPr>
          <w:color w:val="auto"/>
          <w:sz w:val="22"/>
          <w:szCs w:val="20"/>
          <w:lang w:val="ro-RO"/>
        </w:rPr>
        <w:t>Decizia CSE din martie 2022</w:t>
      </w:r>
      <w:r w:rsidR="00C37E2F"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color w:val="auto"/>
          <w:sz w:val="22"/>
          <w:szCs w:val="20"/>
          <w:lang w:val="ro-RO"/>
        </w:rPr>
        <w:t>s</w:t>
      </w:r>
      <w:r w:rsidR="00C37E2F" w:rsidRPr="00932B08">
        <w:rPr>
          <w:color w:val="auto"/>
          <w:sz w:val="22"/>
          <w:szCs w:val="20"/>
          <w:lang w:val="ro-RO"/>
        </w:rPr>
        <w:t>e stabile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="00C37E2F" w:rsidRPr="00932B08">
        <w:rPr>
          <w:color w:val="auto"/>
          <w:sz w:val="22"/>
          <w:szCs w:val="20"/>
          <w:lang w:val="ro-RO"/>
        </w:rPr>
        <w:t>te pentru to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i copiii din</w:t>
      </w:r>
      <w:r w:rsidR="00DB5348" w:rsidRPr="00932B08">
        <w:rPr>
          <w:color w:val="auto"/>
          <w:sz w:val="22"/>
          <w:szCs w:val="20"/>
          <w:lang w:val="ro-RO"/>
        </w:rPr>
        <w:t xml:space="preserve"> </w:t>
      </w:r>
      <w:r w:rsidR="00C37E2F" w:rsidRPr="00932B08">
        <w:rPr>
          <w:color w:val="auto"/>
          <w:sz w:val="22"/>
          <w:szCs w:val="20"/>
          <w:lang w:val="ro-RO"/>
        </w:rPr>
        <w:t>familiile refugiate din Ucraina, indiferent de statutul de solicitant de azil, oportunitatea de a</w:t>
      </w:r>
      <w:r w:rsidR="00DB5348" w:rsidRPr="00932B08">
        <w:rPr>
          <w:color w:val="auto"/>
          <w:sz w:val="22"/>
          <w:szCs w:val="20"/>
          <w:lang w:val="ro-RO"/>
        </w:rPr>
        <w:t xml:space="preserve"> </w:t>
      </w:r>
      <w:r w:rsidR="00C37E2F" w:rsidRPr="00932B08">
        <w:rPr>
          <w:color w:val="auto"/>
          <w:sz w:val="22"/>
          <w:szCs w:val="20"/>
          <w:lang w:val="ro-RO"/>
        </w:rPr>
        <w:t>frecventa institu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ia de învă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ământ în calitate de audient, ceea ce presupune participarea la</w:t>
      </w:r>
      <w:r w:rsidR="00DB5348" w:rsidRPr="00932B08">
        <w:rPr>
          <w:color w:val="auto"/>
          <w:sz w:val="22"/>
          <w:szCs w:val="20"/>
          <w:lang w:val="ro-RO"/>
        </w:rPr>
        <w:t xml:space="preserve"> </w:t>
      </w:r>
      <w:r w:rsidR="00C37E2F" w:rsidRPr="00932B08">
        <w:rPr>
          <w:color w:val="auto"/>
          <w:sz w:val="22"/>
          <w:szCs w:val="20"/>
          <w:lang w:val="ro-RO"/>
        </w:rPr>
        <w:t>activită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ile educa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 xml:space="preserve">ionale fără </w:t>
      </w:r>
      <w:r w:rsidR="00C37E2F" w:rsidRPr="00932B08">
        <w:rPr>
          <w:color w:val="auto"/>
          <w:sz w:val="22"/>
          <w:szCs w:val="20"/>
          <w:lang w:val="ro-RO"/>
        </w:rPr>
        <w:lastRenderedPageBreak/>
        <w:t xml:space="preserve">obligativitatea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="00C37E2F" w:rsidRPr="00932B08">
        <w:rPr>
          <w:color w:val="auto"/>
          <w:sz w:val="22"/>
          <w:szCs w:val="20"/>
          <w:lang w:val="ro-RO"/>
        </w:rPr>
        <w:t>colarizării, cu înregistrarea solicitantului într-un</w:t>
      </w:r>
      <w:r w:rsidR="00DB5348" w:rsidRPr="00932B08">
        <w:rPr>
          <w:color w:val="auto"/>
          <w:sz w:val="22"/>
          <w:szCs w:val="20"/>
          <w:lang w:val="ro-RO"/>
        </w:rPr>
        <w:t xml:space="preserve"> </w:t>
      </w:r>
      <w:r w:rsidR="00C37E2F" w:rsidRPr="00932B08">
        <w:rPr>
          <w:color w:val="auto"/>
          <w:sz w:val="22"/>
          <w:szCs w:val="20"/>
          <w:lang w:val="ro-RO"/>
        </w:rPr>
        <w:t>registru provizoriu. Institu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ionalizarea în institu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ia de învă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ământ pre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="00C37E2F" w:rsidRPr="00932B08">
        <w:rPr>
          <w:color w:val="auto"/>
          <w:sz w:val="22"/>
          <w:szCs w:val="20"/>
          <w:lang w:val="ro-RO"/>
        </w:rPr>
        <w:t>colar a copilului din</w:t>
      </w:r>
      <w:r w:rsidR="009332E1" w:rsidRPr="00932B08">
        <w:rPr>
          <w:color w:val="auto"/>
          <w:sz w:val="22"/>
          <w:szCs w:val="20"/>
          <w:lang w:val="ro-RO"/>
        </w:rPr>
        <w:t>tr-o</w:t>
      </w:r>
      <w:r w:rsidR="00DB5348" w:rsidRPr="00932B08">
        <w:rPr>
          <w:color w:val="auto"/>
          <w:sz w:val="22"/>
          <w:szCs w:val="20"/>
          <w:lang w:val="ro-RO"/>
        </w:rPr>
        <w:t xml:space="preserve"> </w:t>
      </w:r>
      <w:r w:rsidR="00C37E2F" w:rsidRPr="00932B08">
        <w:rPr>
          <w:color w:val="auto"/>
          <w:sz w:val="22"/>
          <w:szCs w:val="20"/>
          <w:lang w:val="ro-RO"/>
        </w:rPr>
        <w:t>famil</w:t>
      </w:r>
      <w:r w:rsidR="009332E1" w:rsidRPr="00932B08">
        <w:rPr>
          <w:color w:val="auto"/>
          <w:sz w:val="22"/>
          <w:szCs w:val="20"/>
          <w:lang w:val="ro-RO"/>
        </w:rPr>
        <w:t>ie</w:t>
      </w:r>
      <w:r w:rsidR="00C37E2F" w:rsidRPr="00932B08">
        <w:rPr>
          <w:color w:val="auto"/>
          <w:sz w:val="22"/>
          <w:szCs w:val="20"/>
          <w:lang w:val="ro-RO"/>
        </w:rPr>
        <w:t xml:space="preserve"> refugiat</w:t>
      </w:r>
      <w:r w:rsidR="009332E1" w:rsidRPr="00932B08">
        <w:rPr>
          <w:color w:val="auto"/>
          <w:sz w:val="22"/>
          <w:szCs w:val="20"/>
          <w:lang w:val="ro-RO"/>
        </w:rPr>
        <w:t xml:space="preserve">ă </w:t>
      </w:r>
      <w:r w:rsidR="00C37E2F" w:rsidRPr="00932B08">
        <w:rPr>
          <w:color w:val="auto"/>
          <w:sz w:val="22"/>
          <w:szCs w:val="20"/>
          <w:lang w:val="ro-RO"/>
        </w:rPr>
        <w:t>din Ucraina poate fi admisă în func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ie de sursele financiare bugetare alocate</w:t>
      </w:r>
      <w:r w:rsidR="00DB5348" w:rsidRPr="00932B08">
        <w:rPr>
          <w:color w:val="auto"/>
          <w:sz w:val="22"/>
          <w:szCs w:val="20"/>
          <w:lang w:val="ro-RO"/>
        </w:rPr>
        <w:t xml:space="preserve"> </w:t>
      </w:r>
      <w:r w:rsidR="00C37E2F" w:rsidRPr="00932B08">
        <w:rPr>
          <w:color w:val="auto"/>
          <w:sz w:val="22"/>
          <w:szCs w:val="20"/>
          <w:lang w:val="ro-RO"/>
        </w:rPr>
        <w:t>pentru anul 2022.</w:t>
      </w:r>
      <w:r w:rsidR="00DB5348"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color w:val="auto"/>
          <w:sz w:val="22"/>
          <w:szCs w:val="20"/>
          <w:lang w:val="ro-RO"/>
        </w:rPr>
        <w:t>Ministerul Educa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 xml:space="preserve">iei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 xml:space="preserve">i Cercetării, </w:t>
      </w:r>
      <w:r w:rsidR="0013043D" w:rsidRPr="00932B08">
        <w:rPr>
          <w:color w:val="auto"/>
          <w:sz w:val="22"/>
          <w:szCs w:val="20"/>
          <w:lang w:val="ro-RO"/>
        </w:rPr>
        <w:t>prin ordinul nr. 178 din 15.03.</w:t>
      </w:r>
      <w:r w:rsidR="009332E1" w:rsidRPr="00932B08">
        <w:rPr>
          <w:color w:val="auto"/>
          <w:sz w:val="22"/>
          <w:szCs w:val="20"/>
          <w:lang w:val="ro-RO"/>
        </w:rPr>
        <w:t>20</w:t>
      </w:r>
      <w:r w:rsidR="0013043D" w:rsidRPr="00932B08">
        <w:rPr>
          <w:color w:val="auto"/>
          <w:sz w:val="22"/>
          <w:szCs w:val="20"/>
          <w:lang w:val="ro-RO"/>
        </w:rPr>
        <w:t>22, a aprobat</w:t>
      </w:r>
      <w:r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i/>
          <w:iCs/>
          <w:color w:val="auto"/>
          <w:sz w:val="22"/>
          <w:szCs w:val="20"/>
          <w:lang w:val="ro-RO"/>
        </w:rPr>
        <w:t>Instruc</w:t>
      </w:r>
      <w:r w:rsidR="00CC736A" w:rsidRPr="00932B08">
        <w:rPr>
          <w:i/>
          <w:iCs/>
          <w:color w:val="auto"/>
          <w:sz w:val="22"/>
          <w:szCs w:val="20"/>
          <w:lang w:val="ro-RO"/>
        </w:rPr>
        <w:t>ț</w:t>
      </w:r>
      <w:r w:rsidRPr="00932B08">
        <w:rPr>
          <w:i/>
          <w:iCs/>
          <w:color w:val="auto"/>
          <w:sz w:val="22"/>
          <w:szCs w:val="20"/>
          <w:lang w:val="ro-RO"/>
        </w:rPr>
        <w:t>iuni privind încadrarea în institu</w:t>
      </w:r>
      <w:r w:rsidR="00CC736A" w:rsidRPr="00932B08">
        <w:rPr>
          <w:i/>
          <w:iCs/>
          <w:color w:val="auto"/>
          <w:sz w:val="22"/>
          <w:szCs w:val="20"/>
          <w:lang w:val="ro-RO"/>
        </w:rPr>
        <w:t>ț</w:t>
      </w:r>
      <w:r w:rsidRPr="00932B08">
        <w:rPr>
          <w:i/>
          <w:iCs/>
          <w:color w:val="auto"/>
          <w:sz w:val="22"/>
          <w:szCs w:val="20"/>
          <w:lang w:val="ro-RO"/>
        </w:rPr>
        <w:t>iile de învă</w:t>
      </w:r>
      <w:r w:rsidR="00CC736A" w:rsidRPr="00932B08">
        <w:rPr>
          <w:i/>
          <w:iCs/>
          <w:color w:val="auto"/>
          <w:sz w:val="22"/>
          <w:szCs w:val="20"/>
          <w:lang w:val="ro-RO"/>
        </w:rPr>
        <w:t>ț</w:t>
      </w:r>
      <w:r w:rsidRPr="00932B08">
        <w:rPr>
          <w:i/>
          <w:iCs/>
          <w:color w:val="auto"/>
          <w:sz w:val="22"/>
          <w:szCs w:val="20"/>
          <w:lang w:val="ro-RO"/>
        </w:rPr>
        <w:t>ământ general din Republica Moldova a copiilor din familii refugiate din Ucraina</w:t>
      </w:r>
      <w:r w:rsidRPr="00932B08">
        <w:rPr>
          <w:color w:val="auto"/>
          <w:sz w:val="22"/>
          <w:szCs w:val="20"/>
          <w:lang w:val="ro-RO"/>
        </w:rPr>
        <w:t>. S</w:t>
      </w:r>
      <w:r w:rsidR="00C37E2F" w:rsidRPr="00932B08">
        <w:rPr>
          <w:color w:val="auto"/>
          <w:sz w:val="22"/>
          <w:szCs w:val="20"/>
          <w:lang w:val="ro-RO"/>
        </w:rPr>
        <w:t>tudii</w:t>
      </w:r>
      <w:r w:rsidRPr="00932B08">
        <w:rPr>
          <w:color w:val="auto"/>
          <w:sz w:val="22"/>
          <w:szCs w:val="20"/>
          <w:lang w:val="ro-RO"/>
        </w:rPr>
        <w:t>le</w:t>
      </w:r>
      <w:r w:rsidR="00C37E2F" w:rsidRPr="00932B08">
        <w:rPr>
          <w:color w:val="auto"/>
          <w:sz w:val="22"/>
          <w:szCs w:val="20"/>
          <w:lang w:val="ro-RO"/>
        </w:rPr>
        <w:t xml:space="preserve"> oferite studen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ilor refugia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i din Ucraina, cetă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eni ai Ucrainei, se pot</w:t>
      </w:r>
      <w:r w:rsidR="00DB5348" w:rsidRPr="00932B08">
        <w:rPr>
          <w:color w:val="auto"/>
          <w:sz w:val="22"/>
          <w:szCs w:val="20"/>
          <w:lang w:val="ro-RO"/>
        </w:rPr>
        <w:t xml:space="preserve"> </w:t>
      </w:r>
      <w:r w:rsidR="00C37E2F" w:rsidRPr="00932B08">
        <w:rPr>
          <w:color w:val="auto"/>
          <w:sz w:val="22"/>
          <w:szCs w:val="20"/>
          <w:lang w:val="ro-RO"/>
        </w:rPr>
        <w:t>organiza fără taxă în limitele bugetelor institu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ionale, studen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ii refugia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i din Ucraina vor putea</w:t>
      </w:r>
      <w:r w:rsidRPr="00932B08">
        <w:rPr>
          <w:color w:val="auto"/>
          <w:sz w:val="22"/>
          <w:szCs w:val="20"/>
          <w:lang w:val="ro-RO"/>
        </w:rPr>
        <w:t xml:space="preserve"> </w:t>
      </w:r>
      <w:r w:rsidR="00C37E2F" w:rsidRPr="00932B08">
        <w:rPr>
          <w:color w:val="auto"/>
          <w:sz w:val="22"/>
          <w:szCs w:val="20"/>
          <w:lang w:val="ro-RO"/>
        </w:rPr>
        <w:t>fi înscri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="00C37E2F" w:rsidRPr="00932B08">
        <w:rPr>
          <w:color w:val="auto"/>
          <w:sz w:val="22"/>
          <w:szCs w:val="20"/>
          <w:lang w:val="ro-RO"/>
        </w:rPr>
        <w:t>i în mobilitate în lipsa actelor confirmative privind studiile parcurse în institu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>iile de</w:t>
      </w:r>
      <w:r w:rsidRPr="00932B08">
        <w:rPr>
          <w:color w:val="auto"/>
          <w:sz w:val="22"/>
          <w:szCs w:val="20"/>
          <w:lang w:val="ro-RO"/>
        </w:rPr>
        <w:t xml:space="preserve"> </w:t>
      </w:r>
      <w:r w:rsidR="00C37E2F" w:rsidRPr="00932B08">
        <w:rPr>
          <w:color w:val="auto"/>
          <w:sz w:val="22"/>
          <w:szCs w:val="20"/>
          <w:lang w:val="ro-RO"/>
        </w:rPr>
        <w:t>învă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 xml:space="preserve">ământ superior frecventate anterior în Ucraina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="009332E1" w:rsidRPr="00932B08">
        <w:rPr>
          <w:color w:val="auto"/>
          <w:sz w:val="22"/>
          <w:szCs w:val="20"/>
          <w:lang w:val="ro-RO"/>
        </w:rPr>
        <w:t xml:space="preserve">i fără </w:t>
      </w:r>
      <w:r w:rsidR="00C37E2F" w:rsidRPr="00932B08">
        <w:rPr>
          <w:color w:val="auto"/>
          <w:sz w:val="22"/>
          <w:szCs w:val="20"/>
          <w:lang w:val="ro-RO"/>
        </w:rPr>
        <w:t>prezentarea scrisorii de accept a</w:t>
      </w:r>
      <w:r w:rsidRPr="00932B08">
        <w:rPr>
          <w:color w:val="auto"/>
          <w:sz w:val="22"/>
          <w:szCs w:val="20"/>
          <w:lang w:val="ro-RO"/>
        </w:rPr>
        <w:t xml:space="preserve"> </w:t>
      </w:r>
      <w:r w:rsidR="00C37E2F" w:rsidRPr="00932B08">
        <w:rPr>
          <w:color w:val="auto"/>
          <w:sz w:val="22"/>
          <w:szCs w:val="20"/>
          <w:lang w:val="ro-RO"/>
        </w:rPr>
        <w:t>Ministerului Educa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C37E2F" w:rsidRPr="00932B08">
        <w:rPr>
          <w:color w:val="auto"/>
          <w:sz w:val="22"/>
          <w:szCs w:val="20"/>
          <w:lang w:val="ro-RO"/>
        </w:rPr>
        <w:t xml:space="preserve">iei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="00C37E2F" w:rsidRPr="00932B08">
        <w:rPr>
          <w:color w:val="auto"/>
          <w:sz w:val="22"/>
          <w:szCs w:val="20"/>
          <w:lang w:val="ro-RO"/>
        </w:rPr>
        <w:t>i Cercetării.</w:t>
      </w:r>
      <w:r w:rsidR="00E9038F" w:rsidRPr="00932B08">
        <w:rPr>
          <w:rStyle w:val="FootnoteReference"/>
          <w:color w:val="auto"/>
          <w:sz w:val="22"/>
          <w:szCs w:val="20"/>
          <w:lang w:val="ro-RO"/>
        </w:rPr>
        <w:footnoteReference w:id="44"/>
      </w:r>
    </w:p>
    <w:p w14:paraId="410E04D0" w14:textId="04D9F378" w:rsidR="00EA6240" w:rsidRPr="00932B08" w:rsidRDefault="00331038" w:rsidP="00CF7BCB">
      <w:pPr>
        <w:pStyle w:val="ListBullet"/>
        <w:numPr>
          <w:ilvl w:val="0"/>
          <w:numId w:val="0"/>
        </w:numPr>
        <w:spacing w:after="240"/>
        <w:ind w:left="360"/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szCs w:val="20"/>
          <w:lang w:val="ro-RO"/>
        </w:rPr>
        <w:t xml:space="preserve">Guvernul a raportat că, până în luna iunie 2022, </w:t>
      </w:r>
      <w:r w:rsidR="00EA6240" w:rsidRPr="00932B08">
        <w:rPr>
          <w:color w:val="auto"/>
          <w:sz w:val="22"/>
          <w:szCs w:val="20"/>
          <w:lang w:val="ro-RO"/>
        </w:rPr>
        <w:t xml:space="preserve">6.069 de copii (2.298 cu vârstă </w:t>
      </w:r>
      <w:r w:rsidRPr="00932B08">
        <w:rPr>
          <w:color w:val="auto"/>
          <w:sz w:val="22"/>
          <w:szCs w:val="20"/>
          <w:lang w:val="ro-RO"/>
        </w:rPr>
        <w:t>pre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 xml:space="preserve">colară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 xml:space="preserve">i </w:t>
      </w:r>
      <w:r w:rsidR="00EA6240" w:rsidRPr="00932B08">
        <w:rPr>
          <w:color w:val="auto"/>
          <w:sz w:val="22"/>
          <w:szCs w:val="20"/>
          <w:lang w:val="ro-RO"/>
        </w:rPr>
        <w:t xml:space="preserve">3.771 cu vârstă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>colară</w:t>
      </w:r>
      <w:r w:rsidR="00EA6240" w:rsidRPr="00932B08">
        <w:rPr>
          <w:color w:val="auto"/>
          <w:sz w:val="22"/>
          <w:szCs w:val="20"/>
          <w:lang w:val="ro-RO"/>
        </w:rPr>
        <w:t xml:space="preserve">) se află la </w:t>
      </w:r>
      <w:r w:rsidRPr="00932B08">
        <w:rPr>
          <w:color w:val="auto"/>
          <w:sz w:val="22"/>
          <w:szCs w:val="20"/>
          <w:lang w:val="ro-RO"/>
        </w:rPr>
        <w:t>eviden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a</w:t>
      </w:r>
      <w:r w:rsidR="00EA6240" w:rsidRPr="00932B08">
        <w:rPr>
          <w:color w:val="auto"/>
          <w:sz w:val="22"/>
          <w:szCs w:val="20"/>
          <w:lang w:val="ro-RO"/>
        </w:rPr>
        <w:t xml:space="preserve"> organelor locale de specialitate în domeniul</w:t>
      </w:r>
      <w:r w:rsidR="00DB5348"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color w:val="auto"/>
          <w:sz w:val="22"/>
          <w:szCs w:val="20"/>
          <w:lang w:val="ro-RO"/>
        </w:rPr>
        <w:t>învă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 xml:space="preserve">ământului. </w:t>
      </w:r>
      <w:r w:rsidR="00EA6240" w:rsidRPr="00932B08">
        <w:rPr>
          <w:color w:val="auto"/>
          <w:sz w:val="22"/>
          <w:szCs w:val="20"/>
          <w:lang w:val="ro-RO"/>
        </w:rPr>
        <w:t xml:space="preserve">648 de copii (până la 2 ani </w:t>
      </w:r>
      <w:r w:rsidR="009332E1" w:rsidRPr="00932B08">
        <w:rPr>
          <w:color w:val="auto"/>
          <w:sz w:val="22"/>
          <w:szCs w:val="20"/>
          <w:lang w:val="ro-RO"/>
        </w:rPr>
        <w:t>–</w:t>
      </w:r>
      <w:r w:rsidR="00EA6240" w:rsidRPr="00932B08">
        <w:rPr>
          <w:color w:val="auto"/>
          <w:sz w:val="22"/>
          <w:szCs w:val="20"/>
          <w:lang w:val="ro-RO"/>
        </w:rPr>
        <w:t xml:space="preserve"> 19; 3 ani </w:t>
      </w:r>
      <w:r w:rsidR="009332E1" w:rsidRPr="00932B08">
        <w:rPr>
          <w:color w:val="auto"/>
          <w:sz w:val="22"/>
          <w:szCs w:val="20"/>
          <w:lang w:val="ro-RO"/>
        </w:rPr>
        <w:t>–</w:t>
      </w:r>
      <w:r w:rsidR="00EA6240" w:rsidRPr="00932B08">
        <w:rPr>
          <w:color w:val="auto"/>
          <w:sz w:val="22"/>
          <w:szCs w:val="20"/>
          <w:lang w:val="ro-RO"/>
        </w:rPr>
        <w:t xml:space="preserve"> 131; 4 ani </w:t>
      </w:r>
      <w:r w:rsidR="009332E1" w:rsidRPr="00932B08">
        <w:rPr>
          <w:color w:val="auto"/>
          <w:sz w:val="22"/>
          <w:szCs w:val="20"/>
          <w:lang w:val="ro-RO"/>
        </w:rPr>
        <w:t>–</w:t>
      </w:r>
      <w:r w:rsidR="00EA6240" w:rsidRPr="00932B08">
        <w:rPr>
          <w:color w:val="auto"/>
          <w:sz w:val="22"/>
          <w:szCs w:val="20"/>
          <w:lang w:val="ro-RO"/>
        </w:rPr>
        <w:t xml:space="preserve"> 158; 5 ani </w:t>
      </w:r>
      <w:r w:rsidR="009332E1" w:rsidRPr="00932B08">
        <w:rPr>
          <w:color w:val="auto"/>
          <w:sz w:val="22"/>
          <w:szCs w:val="20"/>
          <w:lang w:val="ro-RO"/>
        </w:rPr>
        <w:t>–</w:t>
      </w:r>
      <w:r w:rsidR="00EA6240" w:rsidRPr="00932B08">
        <w:rPr>
          <w:color w:val="auto"/>
          <w:sz w:val="22"/>
          <w:szCs w:val="20"/>
          <w:lang w:val="ro-RO"/>
        </w:rPr>
        <w:t xml:space="preserve"> 187; 6</w:t>
      </w:r>
      <w:r w:rsidR="00DB5348" w:rsidRPr="00932B08">
        <w:rPr>
          <w:color w:val="auto"/>
          <w:sz w:val="22"/>
          <w:szCs w:val="20"/>
          <w:lang w:val="ro-RO"/>
        </w:rPr>
        <w:t xml:space="preserve"> </w:t>
      </w:r>
      <w:r w:rsidR="00EA6240" w:rsidRPr="00932B08">
        <w:rPr>
          <w:color w:val="auto"/>
          <w:sz w:val="22"/>
          <w:szCs w:val="20"/>
          <w:lang w:val="ro-RO"/>
        </w:rPr>
        <w:t xml:space="preserve">ani </w:t>
      </w:r>
      <w:r w:rsidR="009332E1" w:rsidRPr="00932B08">
        <w:rPr>
          <w:color w:val="auto"/>
          <w:sz w:val="22"/>
          <w:szCs w:val="20"/>
          <w:lang w:val="ro-RO"/>
        </w:rPr>
        <w:t>–</w:t>
      </w:r>
      <w:r w:rsidR="00EA6240" w:rsidRPr="00932B08">
        <w:rPr>
          <w:color w:val="auto"/>
          <w:sz w:val="22"/>
          <w:szCs w:val="20"/>
          <w:lang w:val="ro-RO"/>
        </w:rPr>
        <w:t xml:space="preserve"> 121; 7 ani </w:t>
      </w:r>
      <w:r w:rsidR="009332E1" w:rsidRPr="00932B08">
        <w:rPr>
          <w:color w:val="auto"/>
          <w:sz w:val="22"/>
          <w:szCs w:val="20"/>
          <w:lang w:val="ro-RO"/>
        </w:rPr>
        <w:t>–</w:t>
      </w:r>
      <w:r w:rsidR="00EA6240" w:rsidRPr="00932B08">
        <w:rPr>
          <w:color w:val="auto"/>
          <w:sz w:val="22"/>
          <w:szCs w:val="20"/>
          <w:lang w:val="ro-RO"/>
        </w:rPr>
        <w:t xml:space="preserve"> 32) sunt încadra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EA6240" w:rsidRPr="00932B08">
        <w:rPr>
          <w:color w:val="auto"/>
          <w:sz w:val="22"/>
          <w:szCs w:val="20"/>
          <w:lang w:val="ro-RO"/>
        </w:rPr>
        <w:t>i în 238 de institu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EA6240" w:rsidRPr="00932B08">
        <w:rPr>
          <w:color w:val="auto"/>
          <w:sz w:val="22"/>
          <w:szCs w:val="20"/>
          <w:lang w:val="ro-RO"/>
        </w:rPr>
        <w:t>ii de educa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EA6240" w:rsidRPr="00932B08">
        <w:rPr>
          <w:color w:val="auto"/>
          <w:sz w:val="22"/>
          <w:szCs w:val="20"/>
          <w:lang w:val="ro-RO"/>
        </w:rPr>
        <w:t>ie timpurie, iar 294 de</w:t>
      </w:r>
      <w:r w:rsidR="00DB5348" w:rsidRPr="00932B08">
        <w:rPr>
          <w:color w:val="auto"/>
          <w:sz w:val="22"/>
          <w:szCs w:val="20"/>
          <w:lang w:val="ro-RO"/>
        </w:rPr>
        <w:t xml:space="preserve"> </w:t>
      </w:r>
      <w:r w:rsidR="00EA6240" w:rsidRPr="00932B08">
        <w:rPr>
          <w:color w:val="auto"/>
          <w:sz w:val="22"/>
          <w:szCs w:val="20"/>
          <w:lang w:val="ro-RO"/>
        </w:rPr>
        <w:t xml:space="preserve">copii </w:t>
      </w:r>
      <w:r w:rsidR="009332E1" w:rsidRPr="00932B08">
        <w:rPr>
          <w:color w:val="auto"/>
          <w:sz w:val="22"/>
          <w:szCs w:val="20"/>
          <w:lang w:val="ro-RO"/>
        </w:rPr>
        <w:t>–</w:t>
      </w:r>
      <w:r w:rsidR="00EA6240" w:rsidRPr="00932B08">
        <w:rPr>
          <w:color w:val="auto"/>
          <w:sz w:val="22"/>
          <w:szCs w:val="20"/>
          <w:lang w:val="ro-RO"/>
        </w:rPr>
        <w:t xml:space="preserve"> în cadrul a 49 de institu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EA6240" w:rsidRPr="00932B08">
        <w:rPr>
          <w:color w:val="auto"/>
          <w:sz w:val="22"/>
          <w:szCs w:val="20"/>
          <w:lang w:val="ro-RO"/>
        </w:rPr>
        <w:t>ii extra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="00EA6240" w:rsidRPr="00932B08">
        <w:rPr>
          <w:color w:val="auto"/>
          <w:sz w:val="22"/>
          <w:szCs w:val="20"/>
          <w:lang w:val="ro-RO"/>
        </w:rPr>
        <w:t xml:space="preserve">colare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="00EA6240" w:rsidRPr="00932B08">
        <w:rPr>
          <w:color w:val="auto"/>
          <w:sz w:val="22"/>
          <w:szCs w:val="20"/>
          <w:lang w:val="ro-RO"/>
        </w:rPr>
        <w:t xml:space="preserve">i 41 </w:t>
      </w:r>
      <w:r w:rsidR="009332E1" w:rsidRPr="00932B08">
        <w:rPr>
          <w:color w:val="auto"/>
          <w:sz w:val="22"/>
          <w:szCs w:val="20"/>
          <w:lang w:val="ro-RO"/>
        </w:rPr>
        <w:t>–</w:t>
      </w:r>
      <w:r w:rsidR="00EA6240" w:rsidRPr="00932B08">
        <w:rPr>
          <w:color w:val="auto"/>
          <w:sz w:val="22"/>
          <w:szCs w:val="20"/>
          <w:lang w:val="ro-RO"/>
        </w:rPr>
        <w:t xml:space="preserve"> în cadrul a 10 tabere de odihnă</w:t>
      </w:r>
      <w:r w:rsidR="00DB5348" w:rsidRPr="00932B08">
        <w:rPr>
          <w:color w:val="auto"/>
          <w:sz w:val="22"/>
          <w:szCs w:val="20"/>
          <w:lang w:val="ro-RO"/>
        </w:rPr>
        <w:t xml:space="preserve"> </w:t>
      </w:r>
      <w:r w:rsidR="00EA6240" w:rsidRPr="00932B08">
        <w:rPr>
          <w:color w:val="auto"/>
          <w:sz w:val="22"/>
          <w:szCs w:val="20"/>
          <w:lang w:val="ro-RO"/>
        </w:rPr>
        <w:t>pentru copii.</w:t>
      </w:r>
      <w:r w:rsidR="00EA6240" w:rsidRPr="00932B08">
        <w:rPr>
          <w:rStyle w:val="FootnoteReference"/>
          <w:color w:val="auto"/>
          <w:sz w:val="22"/>
          <w:szCs w:val="20"/>
          <w:lang w:val="ro-RO"/>
        </w:rPr>
        <w:footnoteReference w:id="45"/>
      </w:r>
    </w:p>
    <w:p w14:paraId="3CFFAE6C" w14:textId="07C0B21B" w:rsidR="0000273C" w:rsidRPr="00932B08" w:rsidRDefault="00086612" w:rsidP="00CF7BCB">
      <w:pPr>
        <w:pStyle w:val="ListBullet"/>
        <w:spacing w:after="240"/>
        <w:ind w:left="426"/>
        <w:jc w:val="both"/>
        <w:rPr>
          <w:color w:val="auto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În cadrul interviurilor realizate am constatat că c</w:t>
      </w:r>
      <w:r w:rsidR="00A90949" w:rsidRPr="00932B08">
        <w:rPr>
          <w:b/>
          <w:bCs/>
          <w:color w:val="auto"/>
          <w:sz w:val="22"/>
          <w:lang w:val="ro-RO"/>
        </w:rPr>
        <w:t>opi</w:t>
      </w:r>
      <w:r w:rsidR="009332E1" w:rsidRPr="00932B08">
        <w:rPr>
          <w:b/>
          <w:bCs/>
          <w:color w:val="auto"/>
          <w:sz w:val="22"/>
          <w:lang w:val="ro-RO"/>
        </w:rPr>
        <w:t>i</w:t>
      </w:r>
      <w:r w:rsidR="00A90949" w:rsidRPr="00932B08">
        <w:rPr>
          <w:b/>
          <w:bCs/>
          <w:color w:val="auto"/>
          <w:sz w:val="22"/>
          <w:lang w:val="ro-RO"/>
        </w:rPr>
        <w:t>i cu dizabilită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A90949" w:rsidRPr="00932B08">
        <w:rPr>
          <w:b/>
          <w:bCs/>
          <w:color w:val="auto"/>
          <w:sz w:val="22"/>
          <w:lang w:val="ro-RO"/>
        </w:rPr>
        <w:t>i refugia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A90949" w:rsidRPr="00932B08">
        <w:rPr>
          <w:b/>
          <w:bCs/>
          <w:color w:val="auto"/>
          <w:sz w:val="22"/>
          <w:lang w:val="ro-RO"/>
        </w:rPr>
        <w:t>i sunt în majoritatea cazurilor împreună cu părin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A90949" w:rsidRPr="00932B08">
        <w:rPr>
          <w:b/>
          <w:bCs/>
          <w:color w:val="auto"/>
          <w:sz w:val="22"/>
          <w:lang w:val="ro-RO"/>
        </w:rPr>
        <w:t>i</w:t>
      </w:r>
      <w:r w:rsidR="009332E1" w:rsidRPr="00932B08">
        <w:rPr>
          <w:b/>
          <w:bCs/>
          <w:color w:val="auto"/>
          <w:sz w:val="22"/>
          <w:lang w:val="ro-RO"/>
        </w:rPr>
        <w:t>i</w:t>
      </w:r>
      <w:r w:rsidR="00A90949" w:rsidRPr="00932B08">
        <w:rPr>
          <w:b/>
          <w:bCs/>
          <w:color w:val="auto"/>
          <w:sz w:val="22"/>
          <w:lang w:val="ro-RO"/>
        </w:rPr>
        <w:t xml:space="preserve"> </w:t>
      </w:r>
      <w:r w:rsidR="00CC736A" w:rsidRPr="00932B08">
        <w:rPr>
          <w:b/>
          <w:bCs/>
          <w:color w:val="auto"/>
          <w:sz w:val="22"/>
          <w:lang w:val="ro-RO"/>
        </w:rPr>
        <w:t>ș</w:t>
      </w:r>
      <w:r w:rsidR="00A90949" w:rsidRPr="00932B08">
        <w:rPr>
          <w:b/>
          <w:bCs/>
          <w:color w:val="auto"/>
          <w:sz w:val="22"/>
          <w:lang w:val="ro-RO"/>
        </w:rPr>
        <w:t>i nu sunt integra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A90949" w:rsidRPr="00932B08">
        <w:rPr>
          <w:b/>
          <w:bCs/>
          <w:color w:val="auto"/>
          <w:sz w:val="22"/>
          <w:lang w:val="ro-RO"/>
        </w:rPr>
        <w:t>i în sistemul educa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A90949" w:rsidRPr="00932B08">
        <w:rPr>
          <w:b/>
          <w:bCs/>
          <w:color w:val="auto"/>
          <w:sz w:val="22"/>
          <w:lang w:val="ro-RO"/>
        </w:rPr>
        <w:t>ional din Republica Moldova</w:t>
      </w:r>
      <w:r w:rsidR="00A90949" w:rsidRPr="00932B08">
        <w:rPr>
          <w:color w:val="auto"/>
          <w:sz w:val="22"/>
          <w:lang w:val="ro-RO"/>
        </w:rPr>
        <w:t>. Părin</w:t>
      </w:r>
      <w:r w:rsidR="00CC736A" w:rsidRPr="00932B08">
        <w:rPr>
          <w:color w:val="auto"/>
          <w:sz w:val="22"/>
          <w:lang w:val="ro-RO"/>
        </w:rPr>
        <w:t>ț</w:t>
      </w:r>
      <w:r w:rsidR="00A90949" w:rsidRPr="00932B08">
        <w:rPr>
          <w:color w:val="auto"/>
          <w:sz w:val="22"/>
          <w:lang w:val="ro-RO"/>
        </w:rPr>
        <w:t xml:space="preserve">ii consideră că </w:t>
      </w:r>
      <w:r w:rsidR="002E678C" w:rsidRPr="00932B08">
        <w:rPr>
          <w:color w:val="auto"/>
          <w:sz w:val="22"/>
          <w:lang w:val="ro-RO"/>
        </w:rPr>
        <w:t>copii</w:t>
      </w:r>
      <w:r w:rsidR="0064687F" w:rsidRPr="00932B08">
        <w:rPr>
          <w:color w:val="auto"/>
          <w:sz w:val="22"/>
          <w:lang w:val="ro-RO"/>
        </w:rPr>
        <w:t>i</w:t>
      </w:r>
      <w:r w:rsidR="002E678C" w:rsidRPr="00932B08">
        <w:rPr>
          <w:color w:val="auto"/>
          <w:sz w:val="22"/>
          <w:lang w:val="ro-RO"/>
        </w:rPr>
        <w:t xml:space="preserve"> se </w:t>
      </w:r>
      <w:r w:rsidR="00A24C47" w:rsidRPr="00932B08">
        <w:rPr>
          <w:color w:val="auto"/>
          <w:sz w:val="22"/>
          <w:lang w:val="ro-RO"/>
        </w:rPr>
        <w:t xml:space="preserve">vor </w:t>
      </w:r>
      <w:r w:rsidR="002E678C" w:rsidRPr="00932B08">
        <w:rPr>
          <w:color w:val="auto"/>
          <w:sz w:val="22"/>
          <w:lang w:val="ro-RO"/>
        </w:rPr>
        <w:t>integr</w:t>
      </w:r>
      <w:r w:rsidR="00A24C47" w:rsidRPr="00932B08">
        <w:rPr>
          <w:color w:val="auto"/>
          <w:sz w:val="22"/>
          <w:lang w:val="ro-RO"/>
        </w:rPr>
        <w:t xml:space="preserve">a </w:t>
      </w:r>
      <w:r w:rsidR="002E678C" w:rsidRPr="00932B08">
        <w:rPr>
          <w:color w:val="auto"/>
          <w:sz w:val="22"/>
          <w:lang w:val="ro-RO"/>
        </w:rPr>
        <w:t>mai greu</w:t>
      </w:r>
      <w:r w:rsidRPr="00932B08">
        <w:rPr>
          <w:color w:val="auto"/>
          <w:sz w:val="22"/>
          <w:lang w:val="ro-RO"/>
        </w:rPr>
        <w:t xml:space="preserve"> în grădini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e</w:t>
      </w:r>
      <w:r w:rsidR="0064687F" w:rsidRPr="00932B08">
        <w:rPr>
          <w:color w:val="auto"/>
          <w:sz w:val="22"/>
          <w:lang w:val="ro-RO"/>
        </w:rPr>
        <w:t>le</w:t>
      </w:r>
      <w:r w:rsidRPr="00932B08">
        <w:rPr>
          <w:color w:val="auto"/>
          <w:sz w:val="22"/>
          <w:lang w:val="ro-RO"/>
        </w:rPr>
        <w:t xml:space="preserve"> </w:t>
      </w:r>
      <w:r w:rsidR="00A24C47" w:rsidRPr="00932B08">
        <w:rPr>
          <w:color w:val="auto"/>
          <w:sz w:val="22"/>
          <w:lang w:val="ro-RO"/>
        </w:rPr>
        <w:t xml:space="preserve">sau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colile locale</w:t>
      </w:r>
      <w:r w:rsidR="00A24C47" w:rsidRPr="00932B08">
        <w:rPr>
          <w:color w:val="auto"/>
          <w:sz w:val="22"/>
          <w:lang w:val="ro-RO"/>
        </w:rPr>
        <w:t>, din cauza dizabilită</w:t>
      </w:r>
      <w:r w:rsidR="00CC736A" w:rsidRPr="00932B08">
        <w:rPr>
          <w:color w:val="auto"/>
          <w:sz w:val="22"/>
          <w:lang w:val="ro-RO"/>
        </w:rPr>
        <w:t>ț</w:t>
      </w:r>
      <w:r w:rsidR="00A24C47" w:rsidRPr="00932B08">
        <w:rPr>
          <w:color w:val="auto"/>
          <w:sz w:val="22"/>
          <w:lang w:val="ro-RO"/>
        </w:rPr>
        <w:t>ii</w:t>
      </w:r>
      <w:r w:rsidR="009B5C66" w:rsidRPr="00932B08">
        <w:rPr>
          <w:color w:val="auto"/>
          <w:sz w:val="22"/>
          <w:lang w:val="ro-RO"/>
        </w:rPr>
        <w:t>.</w:t>
      </w:r>
      <w:r w:rsidR="00446559" w:rsidRPr="00932B08">
        <w:rPr>
          <w:color w:val="auto"/>
          <w:sz w:val="22"/>
          <w:lang w:val="ro-RO"/>
        </w:rPr>
        <w:t xml:space="preserve"> </w:t>
      </w:r>
    </w:p>
    <w:p w14:paraId="1B054297" w14:textId="45DB832A" w:rsidR="00DE65A2" w:rsidRPr="00932B08" w:rsidRDefault="009B5C66" w:rsidP="0064687F">
      <w:pPr>
        <w:pStyle w:val="ListBullet"/>
        <w:spacing w:after="240"/>
        <w:ind w:left="426"/>
        <w:jc w:val="both"/>
        <w:rPr>
          <w:color w:val="auto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C</w:t>
      </w:r>
      <w:r w:rsidR="00446559" w:rsidRPr="00932B08">
        <w:rPr>
          <w:b/>
          <w:bCs/>
          <w:color w:val="auto"/>
          <w:sz w:val="22"/>
          <w:lang w:val="ro-RO"/>
        </w:rPr>
        <w:t>opi</w:t>
      </w:r>
      <w:r w:rsidR="0064687F" w:rsidRPr="00932B08">
        <w:rPr>
          <w:b/>
          <w:bCs/>
          <w:color w:val="auto"/>
          <w:sz w:val="22"/>
          <w:lang w:val="ro-RO"/>
        </w:rPr>
        <w:t>i</w:t>
      </w:r>
      <w:r w:rsidR="00446559" w:rsidRPr="00932B08">
        <w:rPr>
          <w:b/>
          <w:bCs/>
          <w:color w:val="auto"/>
          <w:sz w:val="22"/>
          <w:lang w:val="ro-RO"/>
        </w:rPr>
        <w:t xml:space="preserve">i care se află în </w:t>
      </w:r>
      <w:r w:rsidR="0064687F" w:rsidRPr="00932B08">
        <w:rPr>
          <w:b/>
          <w:bCs/>
          <w:color w:val="auto"/>
          <w:sz w:val="22"/>
          <w:lang w:val="ro-RO"/>
        </w:rPr>
        <w:t>CPTR</w:t>
      </w:r>
      <w:r w:rsidR="0000273C" w:rsidRPr="00932B08">
        <w:rPr>
          <w:b/>
          <w:bCs/>
          <w:color w:val="auto"/>
          <w:sz w:val="22"/>
          <w:lang w:val="ro-RO"/>
        </w:rPr>
        <w:t xml:space="preserve"> participă la activită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00273C" w:rsidRPr="00932B08">
        <w:rPr>
          <w:b/>
          <w:bCs/>
          <w:color w:val="auto"/>
          <w:sz w:val="22"/>
          <w:lang w:val="ro-RO"/>
        </w:rPr>
        <w:t>ile săptămânale organizate de diverse ONG-uri.</w:t>
      </w:r>
      <w:r w:rsidR="00AB0C11" w:rsidRPr="00932B08">
        <w:rPr>
          <w:b/>
          <w:bCs/>
          <w:color w:val="auto"/>
          <w:sz w:val="22"/>
          <w:lang w:val="ro-RO"/>
        </w:rPr>
        <w:t xml:space="preserve"> </w:t>
      </w:r>
      <w:r w:rsidR="0000273C" w:rsidRPr="00932B08">
        <w:rPr>
          <w:color w:val="auto"/>
          <w:sz w:val="22"/>
          <w:lang w:val="ro-RO"/>
        </w:rPr>
        <w:t>Părin</w:t>
      </w:r>
      <w:r w:rsidR="00CC736A" w:rsidRPr="00932B08">
        <w:rPr>
          <w:color w:val="auto"/>
          <w:sz w:val="22"/>
          <w:lang w:val="ro-RO"/>
        </w:rPr>
        <w:t>ț</w:t>
      </w:r>
      <w:r w:rsidR="0000273C" w:rsidRPr="00932B08">
        <w:rPr>
          <w:color w:val="auto"/>
          <w:sz w:val="22"/>
          <w:lang w:val="ro-RO"/>
        </w:rPr>
        <w:t>ii ne-au informat că</w:t>
      </w:r>
      <w:r w:rsidR="00A56298" w:rsidRPr="00932B08">
        <w:rPr>
          <w:color w:val="auto"/>
          <w:sz w:val="22"/>
          <w:lang w:val="ro-RO"/>
        </w:rPr>
        <w:t xml:space="preserve"> </w:t>
      </w:r>
      <w:r w:rsidR="00E05FE4" w:rsidRPr="00932B08">
        <w:rPr>
          <w:color w:val="auto"/>
          <w:sz w:val="22"/>
          <w:lang w:val="ro-RO"/>
        </w:rPr>
        <w:t xml:space="preserve">la aceste centre vin </w:t>
      </w:r>
      <w:r w:rsidR="00A56298" w:rsidRPr="00932B08">
        <w:rPr>
          <w:color w:val="auto"/>
          <w:sz w:val="22"/>
          <w:lang w:val="ro-RO"/>
        </w:rPr>
        <w:t>pedagogi, psihologi</w:t>
      </w:r>
      <w:r w:rsidR="00AB0C11" w:rsidRPr="00932B08">
        <w:rPr>
          <w:color w:val="auto"/>
          <w:sz w:val="22"/>
          <w:lang w:val="ro-RO"/>
        </w:rPr>
        <w:t xml:space="preserve"> (C</w:t>
      </w:r>
      <w:r w:rsidR="00086612" w:rsidRPr="00932B08">
        <w:rPr>
          <w:color w:val="auto"/>
          <w:sz w:val="22"/>
          <w:lang w:val="ro-RO"/>
        </w:rPr>
        <w:t xml:space="preserve">entrul </w:t>
      </w:r>
      <w:r w:rsidR="00AB0C11" w:rsidRPr="00932B08">
        <w:rPr>
          <w:color w:val="auto"/>
          <w:sz w:val="22"/>
          <w:lang w:val="ro-RO"/>
        </w:rPr>
        <w:t>N</w:t>
      </w:r>
      <w:r w:rsidR="00086612" w:rsidRPr="00932B08">
        <w:rPr>
          <w:color w:val="auto"/>
          <w:sz w:val="22"/>
          <w:lang w:val="ro-RO"/>
        </w:rPr>
        <w:t>a</w:t>
      </w:r>
      <w:r w:rsidR="00CC736A" w:rsidRPr="00932B08">
        <w:rPr>
          <w:color w:val="auto"/>
          <w:sz w:val="22"/>
          <w:lang w:val="ro-RO"/>
        </w:rPr>
        <w:t>ț</w:t>
      </w:r>
      <w:r w:rsidR="00086612" w:rsidRPr="00932B08">
        <w:rPr>
          <w:color w:val="auto"/>
          <w:sz w:val="22"/>
          <w:lang w:val="ro-RO"/>
        </w:rPr>
        <w:t>ional de prevenire a abuzului fa</w:t>
      </w:r>
      <w:r w:rsidR="00CC736A" w:rsidRPr="00932B08">
        <w:rPr>
          <w:color w:val="auto"/>
          <w:sz w:val="22"/>
          <w:lang w:val="ro-RO"/>
        </w:rPr>
        <w:t>ț</w:t>
      </w:r>
      <w:r w:rsidR="00086612" w:rsidRPr="00932B08">
        <w:rPr>
          <w:color w:val="auto"/>
          <w:sz w:val="22"/>
          <w:lang w:val="ro-RO"/>
        </w:rPr>
        <w:t>ă de copii CN</w:t>
      </w:r>
      <w:r w:rsidR="00AB0C11" w:rsidRPr="00932B08">
        <w:rPr>
          <w:color w:val="auto"/>
          <w:sz w:val="22"/>
          <w:lang w:val="ro-RO"/>
        </w:rPr>
        <w:t xml:space="preserve"> PAC; </w:t>
      </w:r>
      <w:proofErr w:type="spellStart"/>
      <w:r w:rsidR="00AB0C11" w:rsidRPr="00932B08">
        <w:rPr>
          <w:color w:val="auto"/>
          <w:sz w:val="22"/>
          <w:lang w:val="ro-RO"/>
        </w:rPr>
        <w:t>Dorcas</w:t>
      </w:r>
      <w:proofErr w:type="spellEnd"/>
      <w:r w:rsidR="00AB0C11" w:rsidRPr="00932B08">
        <w:rPr>
          <w:color w:val="auto"/>
          <w:sz w:val="22"/>
          <w:lang w:val="ro-RO"/>
        </w:rPr>
        <w:t xml:space="preserve">, </w:t>
      </w:r>
      <w:proofErr w:type="spellStart"/>
      <w:r w:rsidR="00AB0C11" w:rsidRPr="00932B08">
        <w:rPr>
          <w:color w:val="auto"/>
          <w:sz w:val="22"/>
          <w:lang w:val="ro-RO"/>
        </w:rPr>
        <w:t>I</w:t>
      </w:r>
      <w:r w:rsidR="00A10091" w:rsidRPr="00932B08">
        <w:rPr>
          <w:color w:val="auto"/>
          <w:sz w:val="22"/>
          <w:lang w:val="ro-RO"/>
        </w:rPr>
        <w:t>ntersos</w:t>
      </w:r>
      <w:proofErr w:type="spellEnd"/>
      <w:r w:rsidR="00A10091" w:rsidRPr="00932B08">
        <w:rPr>
          <w:color w:val="auto"/>
          <w:sz w:val="22"/>
          <w:lang w:val="ro-RO"/>
        </w:rPr>
        <w:t xml:space="preserve"> Moldova</w:t>
      </w:r>
      <w:r w:rsidR="00AB0C11" w:rsidRPr="00932B08">
        <w:rPr>
          <w:color w:val="auto"/>
          <w:sz w:val="22"/>
          <w:lang w:val="ro-RO"/>
        </w:rPr>
        <w:t>)</w:t>
      </w:r>
      <w:r w:rsidR="0064687F" w:rsidRPr="00932B08">
        <w:rPr>
          <w:color w:val="auto"/>
          <w:sz w:val="22"/>
          <w:lang w:val="ro-RO"/>
        </w:rPr>
        <w:t>,</w:t>
      </w:r>
      <w:r w:rsidR="00A56298" w:rsidRPr="00932B08">
        <w:rPr>
          <w:color w:val="auto"/>
          <w:sz w:val="22"/>
          <w:lang w:val="ro-RO"/>
        </w:rPr>
        <w:t xml:space="preserve"> </w:t>
      </w:r>
      <w:r w:rsidR="00E05FE4" w:rsidRPr="00932B08">
        <w:rPr>
          <w:color w:val="auto"/>
          <w:sz w:val="22"/>
          <w:lang w:val="ro-RO"/>
        </w:rPr>
        <w:t>care</w:t>
      </w:r>
      <w:r w:rsidR="00A56298" w:rsidRPr="00932B08">
        <w:rPr>
          <w:color w:val="auto"/>
          <w:sz w:val="22"/>
          <w:lang w:val="ro-RO"/>
        </w:rPr>
        <w:t xml:space="preserve"> </w:t>
      </w:r>
      <w:r w:rsidR="00E05FE4" w:rsidRPr="00932B08">
        <w:rPr>
          <w:color w:val="auto"/>
          <w:sz w:val="22"/>
          <w:lang w:val="ro-RO"/>
        </w:rPr>
        <w:t xml:space="preserve">organizează </w:t>
      </w:r>
      <w:r w:rsidR="0064687F" w:rsidRPr="00932B08">
        <w:rPr>
          <w:color w:val="auto"/>
          <w:sz w:val="22"/>
          <w:lang w:val="ro-RO"/>
        </w:rPr>
        <w:t xml:space="preserve">periodic </w:t>
      </w:r>
      <w:r w:rsidR="00E05FE4" w:rsidRPr="00932B08">
        <w:rPr>
          <w:color w:val="auto"/>
          <w:sz w:val="22"/>
          <w:lang w:val="ro-RO"/>
        </w:rPr>
        <w:t xml:space="preserve">diverse </w:t>
      </w:r>
      <w:r w:rsidR="00A56298" w:rsidRPr="00932B08">
        <w:rPr>
          <w:color w:val="auto"/>
          <w:sz w:val="22"/>
          <w:lang w:val="ro-RO"/>
        </w:rPr>
        <w:t>activită</w:t>
      </w:r>
      <w:r w:rsidR="00CC736A" w:rsidRPr="00932B08">
        <w:rPr>
          <w:color w:val="auto"/>
          <w:sz w:val="22"/>
          <w:lang w:val="ro-RO"/>
        </w:rPr>
        <w:t>ț</w:t>
      </w:r>
      <w:r w:rsidR="00A56298" w:rsidRPr="00932B08">
        <w:rPr>
          <w:color w:val="auto"/>
          <w:sz w:val="22"/>
          <w:lang w:val="ro-RO"/>
        </w:rPr>
        <w:t>i cu copi</w:t>
      </w:r>
      <w:r w:rsidR="0085641D" w:rsidRPr="00932B08">
        <w:rPr>
          <w:color w:val="auto"/>
          <w:sz w:val="22"/>
          <w:lang w:val="ro-RO"/>
        </w:rPr>
        <w:t>i</w:t>
      </w:r>
      <w:r w:rsidR="00A56298" w:rsidRPr="00932B08">
        <w:rPr>
          <w:color w:val="auto"/>
          <w:sz w:val="22"/>
          <w:lang w:val="ro-RO"/>
        </w:rPr>
        <w:t>i</w:t>
      </w:r>
      <w:r w:rsidR="0064687F" w:rsidRPr="00932B08">
        <w:rPr>
          <w:color w:val="auto"/>
          <w:sz w:val="22"/>
          <w:lang w:val="ro-RO"/>
        </w:rPr>
        <w:t>, trezindu-le interesul foarte mult</w:t>
      </w:r>
      <w:r w:rsidR="00A56298" w:rsidRPr="00932B08">
        <w:rPr>
          <w:color w:val="auto"/>
          <w:sz w:val="22"/>
          <w:lang w:val="ro-RO"/>
        </w:rPr>
        <w:t xml:space="preserve">. </w:t>
      </w:r>
      <w:r w:rsidRPr="00932B08">
        <w:rPr>
          <w:color w:val="auto"/>
          <w:sz w:val="22"/>
          <w:lang w:val="ro-RO"/>
        </w:rPr>
        <w:t>Părin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ii au </w:t>
      </w:r>
      <w:r w:rsidR="0064687F" w:rsidRPr="00932B08">
        <w:rPr>
          <w:color w:val="auto"/>
          <w:sz w:val="22"/>
          <w:lang w:val="ro-RO"/>
        </w:rPr>
        <w:t>mărturisit</w:t>
      </w:r>
      <w:r w:rsidRPr="00932B08">
        <w:rPr>
          <w:color w:val="auto"/>
          <w:sz w:val="22"/>
          <w:lang w:val="ro-RO"/>
        </w:rPr>
        <w:t xml:space="preserve"> că n</w:t>
      </w:r>
      <w:r w:rsidR="00A56298" w:rsidRPr="00932B08">
        <w:rPr>
          <w:color w:val="auto"/>
          <w:sz w:val="22"/>
          <w:lang w:val="ro-RO"/>
        </w:rPr>
        <w:t>u simt nevoia de a da copii</w:t>
      </w:r>
      <w:r w:rsidR="0064687F" w:rsidRPr="00932B08">
        <w:rPr>
          <w:color w:val="auto"/>
          <w:sz w:val="22"/>
          <w:lang w:val="ro-RO"/>
        </w:rPr>
        <w:t>i</w:t>
      </w:r>
      <w:r w:rsidR="00A56298" w:rsidRPr="00932B08">
        <w:rPr>
          <w:color w:val="auto"/>
          <w:sz w:val="22"/>
          <w:lang w:val="ro-RO"/>
        </w:rPr>
        <w:t xml:space="preserve"> la grădini</w:t>
      </w:r>
      <w:r w:rsidR="00CC736A" w:rsidRPr="00932B08">
        <w:rPr>
          <w:color w:val="auto"/>
          <w:sz w:val="22"/>
          <w:lang w:val="ro-RO"/>
        </w:rPr>
        <w:t>ț</w:t>
      </w:r>
      <w:r w:rsidR="00A56298" w:rsidRPr="00932B08">
        <w:rPr>
          <w:color w:val="auto"/>
          <w:sz w:val="22"/>
          <w:lang w:val="ro-RO"/>
        </w:rPr>
        <w:t xml:space="preserve">ă. </w:t>
      </w:r>
    </w:p>
    <w:p w14:paraId="33D85560" w14:textId="77777777" w:rsidR="00DE65A2" w:rsidRPr="00932B08" w:rsidRDefault="00DE65A2" w:rsidP="00974DD3">
      <w:pPr>
        <w:spacing w:before="0" w:after="0"/>
        <w:rPr>
          <w:lang w:val="ro-RO"/>
        </w:rPr>
        <w:sectPr w:rsidR="00DE65A2" w:rsidRPr="00932B08" w:rsidSect="00AC4859">
          <w:pgSz w:w="12240" w:h="15840" w:code="1"/>
          <w:pgMar w:top="2160" w:right="1080" w:bottom="720" w:left="1080" w:header="648" w:footer="432" w:gutter="0"/>
          <w:cols w:space="708"/>
          <w:docGrid w:linePitch="360"/>
        </w:sectPr>
      </w:pPr>
    </w:p>
    <w:p w14:paraId="0D501866" w14:textId="1F90034A" w:rsidR="00DE65A2" w:rsidRPr="00932B08" w:rsidRDefault="008912B8">
      <w:pPr>
        <w:pStyle w:val="Heading1"/>
        <w:numPr>
          <w:ilvl w:val="0"/>
          <w:numId w:val="2"/>
        </w:numPr>
        <w:ind w:left="0" w:firstLine="0"/>
        <w:rPr>
          <w:rFonts w:ascii="Calibri" w:hAnsi="Calibri" w:cs="Calibri"/>
          <w:lang w:val="ro-RO"/>
        </w:rPr>
      </w:pPr>
      <w:bookmarkStart w:id="11" w:name="_Toc125841172"/>
      <w:r w:rsidRPr="00932B08">
        <w:rPr>
          <w:rFonts w:ascii="Calibri" w:hAnsi="Calibri" w:cs="Calibri"/>
          <w:lang w:val="ro-RO"/>
        </w:rPr>
        <w:lastRenderedPageBreak/>
        <w:t>ASISTEN</w:t>
      </w:r>
      <w:r w:rsidR="00CC736A" w:rsidRPr="00932B08">
        <w:rPr>
          <w:rFonts w:ascii="Calibri" w:hAnsi="Calibri" w:cs="Calibri"/>
          <w:lang w:val="ro-RO"/>
        </w:rPr>
        <w:t>Ț</w:t>
      </w:r>
      <w:r w:rsidRPr="00932B08">
        <w:rPr>
          <w:rFonts w:ascii="Calibri" w:hAnsi="Calibri" w:cs="Calibri"/>
          <w:lang w:val="ro-RO"/>
        </w:rPr>
        <w:t>Ă</w:t>
      </w:r>
      <w:bookmarkEnd w:id="11"/>
      <w:r w:rsidR="001C15F3" w:rsidRPr="00932B08">
        <w:rPr>
          <w:rFonts w:ascii="Calibri" w:hAnsi="Calibri" w:cs="Calibri"/>
          <w:lang w:val="ro-RO"/>
        </w:rPr>
        <w:t xml:space="preserve"> </w:t>
      </w:r>
    </w:p>
    <w:p w14:paraId="31806020" w14:textId="2D5C1390" w:rsidR="00115AAE" w:rsidRPr="00932B08" w:rsidRDefault="000B06C5" w:rsidP="00A87DEF">
      <w:pPr>
        <w:pStyle w:val="ListBullet"/>
        <w:spacing w:after="0"/>
        <w:ind w:left="426"/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lang w:val="ro-RO"/>
        </w:rPr>
        <w:t>Mecanismul de coordonare a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ei 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este </w:t>
      </w:r>
      <w:r w:rsidR="008D4402" w:rsidRPr="00932B08">
        <w:rPr>
          <w:color w:val="auto"/>
          <w:sz w:val="22"/>
          <w:lang w:val="ro-RO"/>
        </w:rPr>
        <w:t>condus</w:t>
      </w:r>
      <w:r w:rsidRPr="00932B08">
        <w:rPr>
          <w:color w:val="auto"/>
          <w:sz w:val="22"/>
          <w:lang w:val="ro-RO"/>
        </w:rPr>
        <w:t xml:space="preserve"> de </w:t>
      </w:r>
      <w:r w:rsidR="00C2686C" w:rsidRPr="00932B08">
        <w:rPr>
          <w:b/>
          <w:bCs/>
          <w:color w:val="auto"/>
          <w:sz w:val="22"/>
          <w:lang w:val="ro-RO"/>
        </w:rPr>
        <w:t>Centrul Unic de Gestionare a Crizei</w:t>
      </w:r>
      <w:r w:rsidRPr="00932B08">
        <w:rPr>
          <w:b/>
          <w:bCs/>
          <w:color w:val="auto"/>
          <w:sz w:val="22"/>
          <w:lang w:val="ro-RO"/>
        </w:rPr>
        <w:t xml:space="preserve"> (CUGC)</w:t>
      </w:r>
      <w:r w:rsidRPr="00932B08">
        <w:rPr>
          <w:color w:val="auto"/>
          <w:sz w:val="22"/>
          <w:lang w:val="ro-RO"/>
        </w:rPr>
        <w:t xml:space="preserve"> constitui</w:t>
      </w:r>
      <w:r w:rsidR="00A87DEF" w:rsidRPr="00932B08">
        <w:rPr>
          <w:color w:val="auto"/>
          <w:sz w:val="22"/>
          <w:lang w:val="ro-RO"/>
        </w:rPr>
        <w:t>t</w:t>
      </w:r>
      <w:r w:rsidR="00C2686C" w:rsidRPr="00932B08">
        <w:rPr>
          <w:color w:val="auto"/>
          <w:sz w:val="22"/>
          <w:lang w:val="ro-RO"/>
        </w:rPr>
        <w:t xml:space="preserve"> în scopul coordonării situa</w:t>
      </w:r>
      <w:r w:rsidR="00CC736A" w:rsidRPr="00932B08">
        <w:rPr>
          <w:color w:val="auto"/>
          <w:sz w:val="22"/>
          <w:lang w:val="ro-RO"/>
        </w:rPr>
        <w:t>ț</w:t>
      </w:r>
      <w:r w:rsidR="00C2686C" w:rsidRPr="00932B08">
        <w:rPr>
          <w:color w:val="auto"/>
          <w:sz w:val="22"/>
          <w:lang w:val="ro-RO"/>
        </w:rPr>
        <w:t>iei legat</w:t>
      </w:r>
      <w:r w:rsidR="00A87DEF" w:rsidRPr="00932B08">
        <w:rPr>
          <w:color w:val="auto"/>
          <w:sz w:val="22"/>
          <w:lang w:val="ro-RO"/>
        </w:rPr>
        <w:t>e</w:t>
      </w:r>
      <w:r w:rsidR="00C2686C" w:rsidRPr="00932B08">
        <w:rPr>
          <w:color w:val="auto"/>
          <w:sz w:val="22"/>
          <w:lang w:val="ro-RO"/>
        </w:rPr>
        <w:t xml:space="preserve"> de fluxul de refugia</w:t>
      </w:r>
      <w:r w:rsidR="00CC736A" w:rsidRPr="00932B08">
        <w:rPr>
          <w:color w:val="auto"/>
          <w:sz w:val="22"/>
          <w:lang w:val="ro-RO"/>
        </w:rPr>
        <w:t>ț</w:t>
      </w:r>
      <w:r w:rsidR="00C2686C" w:rsidRPr="00932B08">
        <w:rPr>
          <w:color w:val="auto"/>
          <w:sz w:val="22"/>
          <w:lang w:val="ro-RO"/>
        </w:rPr>
        <w:t>i din Ucraina</w:t>
      </w:r>
      <w:r w:rsidR="00A87DEF" w:rsidRPr="00932B08">
        <w:rPr>
          <w:color w:val="auto"/>
          <w:sz w:val="22"/>
          <w:lang w:val="ro-RO"/>
        </w:rPr>
        <w:t>.</w:t>
      </w:r>
      <w:r w:rsidR="00D601BF" w:rsidRPr="00932B08">
        <w:rPr>
          <w:color w:val="auto"/>
          <w:sz w:val="22"/>
          <w:vertAlign w:val="superscript"/>
          <w:lang w:val="ro-RO"/>
        </w:rPr>
        <w:footnoteReference w:id="46"/>
      </w:r>
      <w:r w:rsidR="00C208B1" w:rsidRPr="00932B08">
        <w:rPr>
          <w:color w:val="auto"/>
          <w:sz w:val="22"/>
          <w:lang w:val="ro-RO"/>
        </w:rPr>
        <w:t xml:space="preserve"> </w:t>
      </w:r>
      <w:r w:rsidR="00860023" w:rsidRPr="00932B08">
        <w:rPr>
          <w:color w:val="auto"/>
          <w:sz w:val="22"/>
          <w:lang w:val="ro-RO"/>
        </w:rPr>
        <w:t xml:space="preserve">Centrul Unic de Gestionarea a </w:t>
      </w:r>
      <w:r w:rsidRPr="00932B08">
        <w:rPr>
          <w:color w:val="auto"/>
          <w:sz w:val="22"/>
          <w:lang w:val="ro-RO"/>
        </w:rPr>
        <w:t xml:space="preserve">Crizei (sub conducerea/coordonarea CSE) </w:t>
      </w:r>
      <w:r w:rsidR="00860023" w:rsidRPr="00932B08">
        <w:rPr>
          <w:color w:val="auto"/>
          <w:sz w:val="22"/>
          <w:lang w:val="ro-RO"/>
        </w:rPr>
        <w:t xml:space="preserve">are </w:t>
      </w:r>
      <w:r w:rsidR="00860023" w:rsidRPr="00932B08">
        <w:rPr>
          <w:i/>
          <w:iCs/>
          <w:color w:val="auto"/>
          <w:sz w:val="22"/>
          <w:lang w:val="ro-RO"/>
        </w:rPr>
        <w:t>misiune</w:t>
      </w:r>
      <w:r w:rsidRPr="00932B08">
        <w:rPr>
          <w:i/>
          <w:iCs/>
          <w:color w:val="auto"/>
          <w:sz w:val="22"/>
          <w:lang w:val="ro-RO"/>
        </w:rPr>
        <w:t xml:space="preserve">a </w:t>
      </w:r>
      <w:r w:rsidRPr="00932B08">
        <w:rPr>
          <w:color w:val="auto"/>
          <w:sz w:val="22"/>
          <w:lang w:val="ro-RO"/>
        </w:rPr>
        <w:t xml:space="preserve">de a </w:t>
      </w:r>
      <w:r w:rsidR="00860023" w:rsidRPr="00932B08">
        <w:rPr>
          <w:color w:val="auto"/>
          <w:sz w:val="22"/>
          <w:lang w:val="ro-RO"/>
        </w:rPr>
        <w:t>desfă</w:t>
      </w:r>
      <w:r w:rsidR="00CC736A" w:rsidRPr="00932B08">
        <w:rPr>
          <w:color w:val="auto"/>
          <w:sz w:val="22"/>
          <w:lang w:val="ro-RO"/>
        </w:rPr>
        <w:t>ș</w:t>
      </w:r>
      <w:r w:rsidR="00860023" w:rsidRPr="00932B08">
        <w:rPr>
          <w:color w:val="auto"/>
          <w:sz w:val="22"/>
          <w:lang w:val="ro-RO"/>
        </w:rPr>
        <w:t xml:space="preserve">ura măsurile necesare de gestionare promptă </w:t>
      </w:r>
      <w:r w:rsidR="00CC736A" w:rsidRPr="00932B08">
        <w:rPr>
          <w:color w:val="auto"/>
          <w:sz w:val="22"/>
          <w:lang w:val="ro-RO"/>
        </w:rPr>
        <w:t>ș</w:t>
      </w:r>
      <w:r w:rsidR="00860023" w:rsidRPr="00932B08">
        <w:rPr>
          <w:color w:val="auto"/>
          <w:sz w:val="22"/>
          <w:lang w:val="ro-RO"/>
        </w:rPr>
        <w:t>i oportună a fluxului de refugia</w:t>
      </w:r>
      <w:r w:rsidR="00CC736A" w:rsidRPr="00932B08">
        <w:rPr>
          <w:color w:val="auto"/>
          <w:sz w:val="22"/>
          <w:lang w:val="ro-RO"/>
        </w:rPr>
        <w:t>ț</w:t>
      </w:r>
      <w:r w:rsidR="00860023" w:rsidRPr="00932B08">
        <w:rPr>
          <w:color w:val="auto"/>
          <w:sz w:val="22"/>
          <w:lang w:val="ro-RO"/>
        </w:rPr>
        <w:t>i</w:t>
      </w:r>
      <w:r w:rsidR="00C208B1" w:rsidRPr="00932B08">
        <w:rPr>
          <w:color w:val="auto"/>
          <w:sz w:val="22"/>
          <w:lang w:val="ro-RO"/>
        </w:rPr>
        <w:t xml:space="preserve"> </w:t>
      </w:r>
      <w:r w:rsidR="00860023" w:rsidRPr="00932B08">
        <w:rPr>
          <w:color w:val="auto"/>
          <w:sz w:val="22"/>
          <w:lang w:val="ro-RO"/>
        </w:rPr>
        <w:t xml:space="preserve">din </w:t>
      </w:r>
      <w:r w:rsidR="000F0CF6" w:rsidRPr="00932B08">
        <w:rPr>
          <w:color w:val="auto"/>
          <w:sz w:val="22"/>
          <w:lang w:val="ro-RO"/>
        </w:rPr>
        <w:t>Ucraina</w:t>
      </w:r>
      <w:r w:rsidR="00860023" w:rsidRPr="00932B08">
        <w:rPr>
          <w:color w:val="auto"/>
          <w:sz w:val="22"/>
          <w:lang w:val="ro-RO"/>
        </w:rPr>
        <w:t xml:space="preserve"> (primirea, cazarea </w:t>
      </w:r>
      <w:r w:rsidR="00CC736A" w:rsidRPr="00932B08">
        <w:rPr>
          <w:color w:val="auto"/>
          <w:sz w:val="22"/>
          <w:lang w:val="ro-RO"/>
        </w:rPr>
        <w:t>ș</w:t>
      </w:r>
      <w:r w:rsidR="00860023" w:rsidRPr="00932B08">
        <w:rPr>
          <w:color w:val="auto"/>
          <w:sz w:val="22"/>
          <w:lang w:val="ro-RO"/>
        </w:rPr>
        <w:t xml:space="preserve">i asigurarea tranzitului acestora, acumularea </w:t>
      </w:r>
      <w:r w:rsidR="00CC736A" w:rsidRPr="00932B08">
        <w:rPr>
          <w:color w:val="auto"/>
          <w:sz w:val="22"/>
          <w:lang w:val="ro-RO"/>
        </w:rPr>
        <w:t>ș</w:t>
      </w:r>
      <w:r w:rsidR="00860023" w:rsidRPr="00932B08">
        <w:rPr>
          <w:color w:val="auto"/>
          <w:sz w:val="22"/>
          <w:lang w:val="ro-RO"/>
        </w:rPr>
        <w:t>i gestionarea asisten</w:t>
      </w:r>
      <w:r w:rsidR="00CC736A" w:rsidRPr="00932B08">
        <w:rPr>
          <w:color w:val="auto"/>
          <w:sz w:val="22"/>
          <w:lang w:val="ro-RO"/>
        </w:rPr>
        <w:t>ț</w:t>
      </w:r>
      <w:r w:rsidR="00860023" w:rsidRPr="00932B08">
        <w:rPr>
          <w:color w:val="auto"/>
          <w:sz w:val="22"/>
          <w:lang w:val="ro-RO"/>
        </w:rPr>
        <w:t>ei</w:t>
      </w:r>
      <w:r w:rsidR="00C208B1" w:rsidRPr="00932B08">
        <w:rPr>
          <w:color w:val="auto"/>
          <w:sz w:val="22"/>
          <w:lang w:val="ro-RO"/>
        </w:rPr>
        <w:t xml:space="preserve"> </w:t>
      </w:r>
      <w:r w:rsidR="00860023" w:rsidRPr="00932B08">
        <w:rPr>
          <w:color w:val="auto"/>
          <w:sz w:val="22"/>
          <w:lang w:val="ro-RO"/>
        </w:rPr>
        <w:t>umanitare recep</w:t>
      </w:r>
      <w:r w:rsidR="00CC736A" w:rsidRPr="00932B08">
        <w:rPr>
          <w:color w:val="auto"/>
          <w:sz w:val="22"/>
          <w:lang w:val="ro-RO"/>
        </w:rPr>
        <w:t>ț</w:t>
      </w:r>
      <w:r w:rsidR="00860023" w:rsidRPr="00932B08">
        <w:rPr>
          <w:color w:val="auto"/>
          <w:sz w:val="22"/>
          <w:lang w:val="ro-RO"/>
        </w:rPr>
        <w:t xml:space="preserve">ionate, generalizarea </w:t>
      </w:r>
      <w:r w:rsidR="00CC736A" w:rsidRPr="00932B08">
        <w:rPr>
          <w:color w:val="auto"/>
          <w:sz w:val="22"/>
          <w:lang w:val="ro-RO"/>
        </w:rPr>
        <w:t>ș</w:t>
      </w:r>
      <w:r w:rsidR="00860023" w:rsidRPr="00932B08">
        <w:rPr>
          <w:color w:val="auto"/>
          <w:sz w:val="22"/>
          <w:lang w:val="ro-RO"/>
        </w:rPr>
        <w:t xml:space="preserve">i difuzarea datelor </w:t>
      </w:r>
      <w:r w:rsidR="00CC736A" w:rsidRPr="00932B08">
        <w:rPr>
          <w:color w:val="auto"/>
          <w:sz w:val="22"/>
          <w:lang w:val="ro-RO"/>
        </w:rPr>
        <w:t>ș</w:t>
      </w:r>
      <w:r w:rsidR="00860023" w:rsidRPr="00932B08">
        <w:rPr>
          <w:color w:val="auto"/>
          <w:sz w:val="22"/>
          <w:lang w:val="ro-RO"/>
        </w:rPr>
        <w:t>i informa</w:t>
      </w:r>
      <w:r w:rsidR="00CC736A" w:rsidRPr="00932B08">
        <w:rPr>
          <w:color w:val="auto"/>
          <w:sz w:val="22"/>
          <w:lang w:val="ro-RO"/>
        </w:rPr>
        <w:t>ț</w:t>
      </w:r>
      <w:r w:rsidR="00860023" w:rsidRPr="00932B08">
        <w:rPr>
          <w:color w:val="auto"/>
          <w:sz w:val="22"/>
          <w:lang w:val="ro-RO"/>
        </w:rPr>
        <w:t>iilor pentru publicul larg), în</w:t>
      </w:r>
      <w:r w:rsidR="00C208B1" w:rsidRPr="00932B08">
        <w:rPr>
          <w:color w:val="auto"/>
          <w:sz w:val="22"/>
          <w:lang w:val="ro-RO"/>
        </w:rPr>
        <w:t xml:space="preserve"> </w:t>
      </w:r>
      <w:r w:rsidR="00860023" w:rsidRPr="00932B08">
        <w:rPr>
          <w:color w:val="auto"/>
          <w:sz w:val="22"/>
          <w:lang w:val="ro-RO"/>
        </w:rPr>
        <w:t>vederea men</w:t>
      </w:r>
      <w:r w:rsidR="00CC736A" w:rsidRPr="00932B08">
        <w:rPr>
          <w:color w:val="auto"/>
          <w:sz w:val="22"/>
          <w:lang w:val="ro-RO"/>
        </w:rPr>
        <w:t>ț</w:t>
      </w:r>
      <w:r w:rsidR="00860023" w:rsidRPr="00932B08">
        <w:rPr>
          <w:color w:val="auto"/>
          <w:sz w:val="22"/>
          <w:lang w:val="ro-RO"/>
        </w:rPr>
        <w:t xml:space="preserve">inerii nivelului adecvat de stabilitate </w:t>
      </w:r>
      <w:proofErr w:type="spellStart"/>
      <w:r w:rsidR="00860023" w:rsidRPr="00932B08">
        <w:rPr>
          <w:color w:val="auto"/>
          <w:sz w:val="22"/>
          <w:lang w:val="ro-RO"/>
        </w:rPr>
        <w:t>economico</w:t>
      </w:r>
      <w:proofErr w:type="spellEnd"/>
      <w:r w:rsidR="00860023" w:rsidRPr="00932B08">
        <w:rPr>
          <w:color w:val="auto"/>
          <w:sz w:val="22"/>
          <w:lang w:val="ro-RO"/>
        </w:rPr>
        <w:t>-socială a statului.</w:t>
      </w:r>
      <w:r w:rsidR="000F0CF6" w:rsidRPr="00932B08">
        <w:rPr>
          <w:color w:val="auto"/>
          <w:sz w:val="22"/>
          <w:lang w:val="ro-RO"/>
        </w:rPr>
        <w:t xml:space="preserve"> </w:t>
      </w:r>
      <w:r w:rsidR="00115AAE" w:rsidRPr="00932B08">
        <w:rPr>
          <w:color w:val="auto"/>
          <w:sz w:val="22"/>
          <w:szCs w:val="20"/>
          <w:lang w:val="ro-RO"/>
        </w:rPr>
        <w:t xml:space="preserve">CUGC îi revin următoarele </w:t>
      </w:r>
      <w:r w:rsidR="00115AAE" w:rsidRPr="00932B08">
        <w:rPr>
          <w:i/>
          <w:iCs/>
          <w:color w:val="auto"/>
          <w:sz w:val="22"/>
          <w:szCs w:val="20"/>
          <w:lang w:val="ro-RO"/>
        </w:rPr>
        <w:t>sarcini</w:t>
      </w:r>
      <w:r w:rsidR="00115AAE" w:rsidRPr="00932B08">
        <w:rPr>
          <w:color w:val="auto"/>
          <w:sz w:val="22"/>
          <w:szCs w:val="20"/>
          <w:lang w:val="ro-RO"/>
        </w:rPr>
        <w:t xml:space="preserve">: </w:t>
      </w:r>
      <w:r w:rsidR="008D4402" w:rsidRPr="00932B08">
        <w:rPr>
          <w:rStyle w:val="FootnoteReference"/>
          <w:color w:val="auto"/>
          <w:sz w:val="22"/>
          <w:szCs w:val="20"/>
          <w:lang w:val="ro-RO"/>
        </w:rPr>
        <w:footnoteReference w:id="47"/>
      </w:r>
    </w:p>
    <w:p w14:paraId="42F05112" w14:textId="72026E0C" w:rsidR="00115AAE" w:rsidRPr="00932B08" w:rsidRDefault="00860023" w:rsidP="00A87DEF">
      <w:pPr>
        <w:pStyle w:val="ListBullet"/>
        <w:numPr>
          <w:ilvl w:val="0"/>
          <w:numId w:val="0"/>
        </w:numPr>
        <w:spacing w:after="0"/>
        <w:ind w:left="425"/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szCs w:val="20"/>
          <w:lang w:val="ro-RO"/>
        </w:rPr>
        <w:t>1) conducerea, la solicitarea CSE, a ac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iunilor umanitare, altele decât cele aflate în</w:t>
      </w:r>
      <w:r w:rsidR="00115AAE"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color w:val="auto"/>
          <w:sz w:val="22"/>
          <w:szCs w:val="20"/>
          <w:lang w:val="ro-RO"/>
        </w:rPr>
        <w:t>responsabilitatea autorită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A87DEF" w:rsidRPr="00932B08">
        <w:rPr>
          <w:color w:val="auto"/>
          <w:sz w:val="22"/>
          <w:szCs w:val="20"/>
          <w:lang w:val="ro-RO"/>
        </w:rPr>
        <w:t>ilor/</w:t>
      </w:r>
      <w:r w:rsidRPr="00932B08">
        <w:rPr>
          <w:color w:val="auto"/>
          <w:sz w:val="22"/>
          <w:szCs w:val="20"/>
          <w:lang w:val="ro-RO"/>
        </w:rPr>
        <w:t>păr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ilor statului implicate în gestionarea situa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iei umanitare;</w:t>
      </w:r>
      <w:r w:rsidR="00115AAE" w:rsidRPr="00932B08">
        <w:rPr>
          <w:color w:val="auto"/>
          <w:sz w:val="22"/>
          <w:szCs w:val="20"/>
          <w:lang w:val="ro-RO"/>
        </w:rPr>
        <w:t xml:space="preserve"> </w:t>
      </w:r>
    </w:p>
    <w:p w14:paraId="1A340081" w14:textId="2AAB25C4" w:rsidR="000F0CF6" w:rsidRPr="00932B08" w:rsidRDefault="00860023" w:rsidP="00A87DEF">
      <w:pPr>
        <w:pStyle w:val="ListBullet"/>
        <w:numPr>
          <w:ilvl w:val="0"/>
          <w:numId w:val="0"/>
        </w:numPr>
        <w:spacing w:after="0"/>
        <w:ind w:left="425"/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szCs w:val="20"/>
          <w:lang w:val="ro-RO"/>
        </w:rPr>
        <w:t xml:space="preserve">2) asigurarea fundamentării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 xml:space="preserve">i elaborării deciziilor CSE, precum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>i de implementare a</w:t>
      </w:r>
      <w:r w:rsidR="000F0CF6"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color w:val="auto"/>
          <w:sz w:val="22"/>
          <w:szCs w:val="20"/>
          <w:lang w:val="ro-RO"/>
        </w:rPr>
        <w:t>acestora, în domeniul de responsabilitate a CUGC;</w:t>
      </w:r>
      <w:r w:rsidR="000F0CF6" w:rsidRPr="00932B08">
        <w:rPr>
          <w:color w:val="auto"/>
          <w:sz w:val="22"/>
          <w:szCs w:val="20"/>
          <w:lang w:val="ro-RO"/>
        </w:rPr>
        <w:t xml:space="preserve"> </w:t>
      </w:r>
    </w:p>
    <w:p w14:paraId="3C443E84" w14:textId="2F2E0BFA" w:rsidR="000F0CF6" w:rsidRPr="00932B08" w:rsidRDefault="00860023" w:rsidP="00A87DEF">
      <w:pPr>
        <w:pStyle w:val="ListBullet"/>
        <w:numPr>
          <w:ilvl w:val="0"/>
          <w:numId w:val="0"/>
        </w:numPr>
        <w:spacing w:after="0"/>
        <w:ind w:left="425"/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szCs w:val="20"/>
          <w:lang w:val="ro-RO"/>
        </w:rPr>
        <w:t xml:space="preserve">3) coordonarea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>i corelarea conceptuală a ac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iunilor umanitare, întreprinse de structurile</w:t>
      </w:r>
      <w:r w:rsidR="000F0CF6"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color w:val="auto"/>
          <w:sz w:val="22"/>
          <w:szCs w:val="20"/>
          <w:lang w:val="ro-RO"/>
        </w:rPr>
        <w:t>implicate;</w:t>
      </w:r>
      <w:r w:rsidR="000F0CF6" w:rsidRPr="00932B08">
        <w:rPr>
          <w:color w:val="auto"/>
          <w:sz w:val="22"/>
          <w:szCs w:val="20"/>
          <w:lang w:val="ro-RO"/>
        </w:rPr>
        <w:t xml:space="preserve"> </w:t>
      </w:r>
    </w:p>
    <w:p w14:paraId="7DF7CEBF" w14:textId="3275A886" w:rsidR="000F0CF6" w:rsidRPr="00932B08" w:rsidRDefault="00860023" w:rsidP="00A87DEF">
      <w:pPr>
        <w:pStyle w:val="ListBullet"/>
        <w:numPr>
          <w:ilvl w:val="0"/>
          <w:numId w:val="0"/>
        </w:numPr>
        <w:spacing w:after="0"/>
        <w:ind w:left="425"/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szCs w:val="20"/>
          <w:lang w:val="ro-RO"/>
        </w:rPr>
        <w:t>4) asigurarea nivelului necesar de interoperabilitate a struct</w:t>
      </w:r>
      <w:r w:rsidR="00A87DEF" w:rsidRPr="00932B08">
        <w:rPr>
          <w:color w:val="auto"/>
          <w:sz w:val="22"/>
          <w:szCs w:val="20"/>
          <w:lang w:val="ro-RO"/>
        </w:rPr>
        <w:t>urilor/</w:t>
      </w:r>
      <w:r w:rsidRPr="00932B08">
        <w:rPr>
          <w:color w:val="auto"/>
          <w:sz w:val="22"/>
          <w:szCs w:val="20"/>
          <w:lang w:val="ro-RO"/>
        </w:rPr>
        <w:t>păr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ilor implicate,</w:t>
      </w:r>
      <w:r w:rsidR="000F0CF6"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color w:val="auto"/>
          <w:sz w:val="22"/>
          <w:szCs w:val="20"/>
          <w:lang w:val="ro-RO"/>
        </w:rPr>
        <w:t>inclusiv cu partenerii externi;</w:t>
      </w:r>
      <w:r w:rsidR="000F0CF6" w:rsidRPr="00932B08">
        <w:rPr>
          <w:color w:val="auto"/>
          <w:sz w:val="22"/>
          <w:szCs w:val="20"/>
          <w:lang w:val="ro-RO"/>
        </w:rPr>
        <w:t xml:space="preserve"> </w:t>
      </w:r>
    </w:p>
    <w:p w14:paraId="02D7EA93" w14:textId="4A54C4CD" w:rsidR="000F0CF6" w:rsidRPr="00932B08" w:rsidRDefault="00860023" w:rsidP="00A87DEF">
      <w:pPr>
        <w:pStyle w:val="ListBullet"/>
        <w:numPr>
          <w:ilvl w:val="0"/>
          <w:numId w:val="0"/>
        </w:numPr>
        <w:spacing w:after="0"/>
        <w:ind w:left="425"/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szCs w:val="20"/>
          <w:lang w:val="ro-RO"/>
        </w:rPr>
        <w:t>5) asigurarea managementului asisten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ei umanitare recep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ionate;</w:t>
      </w:r>
    </w:p>
    <w:p w14:paraId="60241E24" w14:textId="42A4C704" w:rsidR="000F0CF6" w:rsidRPr="00932B08" w:rsidRDefault="00860023" w:rsidP="00A87DEF">
      <w:pPr>
        <w:pStyle w:val="ListBullet"/>
        <w:numPr>
          <w:ilvl w:val="0"/>
          <w:numId w:val="0"/>
        </w:numPr>
        <w:spacing w:after="0"/>
        <w:ind w:left="425"/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szCs w:val="20"/>
          <w:lang w:val="ro-RO"/>
        </w:rPr>
        <w:t>6) participarea la procesul de gestionare a fluxului de refugia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i, prin studierea situa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iei,</w:t>
      </w:r>
      <w:r w:rsidR="000F0CF6"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color w:val="auto"/>
          <w:sz w:val="22"/>
          <w:szCs w:val="20"/>
          <w:lang w:val="ro-RO"/>
        </w:rPr>
        <w:t>generalizarea informa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 xml:space="preserve">iilor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 xml:space="preserve">i difuzarea datelor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>i informa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iilor specifice situa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iei;</w:t>
      </w:r>
      <w:r w:rsidR="000F0CF6" w:rsidRPr="00932B08">
        <w:rPr>
          <w:color w:val="auto"/>
          <w:sz w:val="22"/>
          <w:szCs w:val="20"/>
          <w:lang w:val="ro-RO"/>
        </w:rPr>
        <w:t xml:space="preserve"> </w:t>
      </w:r>
    </w:p>
    <w:p w14:paraId="2888B8E9" w14:textId="626C0880" w:rsidR="000F0CF6" w:rsidRPr="00932B08" w:rsidRDefault="00860023" w:rsidP="00A87DEF">
      <w:pPr>
        <w:pStyle w:val="ListBullet"/>
        <w:numPr>
          <w:ilvl w:val="0"/>
          <w:numId w:val="0"/>
        </w:numPr>
        <w:spacing w:after="0"/>
        <w:ind w:left="425"/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szCs w:val="20"/>
          <w:lang w:val="ro-RO"/>
        </w:rPr>
        <w:t>7) coordonarea procesului de informare a societă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 xml:space="preserve">ii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>i mass-media despre evolu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ia</w:t>
      </w:r>
      <w:r w:rsidR="000F0CF6"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color w:val="auto"/>
          <w:sz w:val="22"/>
          <w:szCs w:val="20"/>
          <w:lang w:val="ro-RO"/>
        </w:rPr>
        <w:t>evenimentelor;</w:t>
      </w:r>
    </w:p>
    <w:p w14:paraId="6DF13D0A" w14:textId="1767EBE6" w:rsidR="00881A44" w:rsidRPr="00932B08" w:rsidRDefault="00860023" w:rsidP="00A87DEF">
      <w:pPr>
        <w:pStyle w:val="ListBullet"/>
        <w:numPr>
          <w:ilvl w:val="0"/>
          <w:numId w:val="0"/>
        </w:numPr>
        <w:spacing w:after="0"/>
        <w:ind w:left="425"/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szCs w:val="20"/>
          <w:lang w:val="ro-RO"/>
        </w:rPr>
        <w:t>8) cooperarea inter-institu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ională, prin care se asigură</w:t>
      </w:r>
      <w:r w:rsidR="00A87DEF" w:rsidRPr="00932B08">
        <w:rPr>
          <w:color w:val="auto"/>
          <w:sz w:val="22"/>
          <w:szCs w:val="20"/>
          <w:lang w:val="ro-RO"/>
        </w:rPr>
        <w:t xml:space="preserve"> aplicarea planurilor elaborate</w:t>
      </w:r>
      <w:r w:rsidR="000F0CF6"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color w:val="auto"/>
          <w:sz w:val="22"/>
          <w:szCs w:val="20"/>
          <w:lang w:val="ro-RO"/>
        </w:rPr>
        <w:t>în</w:t>
      </w:r>
      <w:r w:rsidR="000F0CF6"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color w:val="auto"/>
          <w:sz w:val="22"/>
          <w:szCs w:val="20"/>
          <w:lang w:val="ro-RO"/>
        </w:rPr>
        <w:t>acest scop;</w:t>
      </w:r>
      <w:r w:rsidR="00881A44" w:rsidRPr="00932B08">
        <w:rPr>
          <w:color w:val="auto"/>
          <w:sz w:val="22"/>
          <w:szCs w:val="20"/>
          <w:lang w:val="ro-RO"/>
        </w:rPr>
        <w:t xml:space="preserve"> </w:t>
      </w:r>
    </w:p>
    <w:p w14:paraId="7A6BC176" w14:textId="38898DF4" w:rsidR="00860023" w:rsidRPr="00932B08" w:rsidRDefault="00860023" w:rsidP="00A87DEF">
      <w:pPr>
        <w:pStyle w:val="ListBullet"/>
        <w:numPr>
          <w:ilvl w:val="0"/>
          <w:numId w:val="0"/>
        </w:numPr>
        <w:spacing w:after="0"/>
        <w:ind w:left="425"/>
        <w:jc w:val="both"/>
        <w:rPr>
          <w:color w:val="auto"/>
          <w:sz w:val="22"/>
          <w:szCs w:val="20"/>
          <w:lang w:val="ro-RO"/>
        </w:rPr>
      </w:pPr>
      <w:r w:rsidRPr="00932B08">
        <w:rPr>
          <w:color w:val="auto"/>
          <w:sz w:val="22"/>
          <w:szCs w:val="20"/>
          <w:lang w:val="ro-RO"/>
        </w:rPr>
        <w:t xml:space="preserve">9) asigurarea controlului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>i reglării sistemice, prin care se asigură cunoa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>terea</w:t>
      </w:r>
      <w:r w:rsidR="00881A44" w:rsidRPr="00932B08">
        <w:rPr>
          <w:color w:val="auto"/>
          <w:sz w:val="22"/>
          <w:szCs w:val="20"/>
          <w:lang w:val="ro-RO"/>
        </w:rPr>
        <w:t xml:space="preserve"> </w:t>
      </w:r>
      <w:r w:rsidRPr="00932B08">
        <w:rPr>
          <w:color w:val="auto"/>
          <w:sz w:val="22"/>
          <w:szCs w:val="20"/>
          <w:lang w:val="ro-RO"/>
        </w:rPr>
        <w:t>eficacită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ii ac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 xml:space="preserve">iunilor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 xml:space="preserve">i măsurilor întreprinse, precum </w:t>
      </w:r>
      <w:r w:rsidR="00CC736A" w:rsidRPr="00932B08">
        <w:rPr>
          <w:color w:val="auto"/>
          <w:sz w:val="22"/>
          <w:szCs w:val="20"/>
          <w:lang w:val="ro-RO"/>
        </w:rPr>
        <w:t>ș</w:t>
      </w:r>
      <w:r w:rsidRPr="00932B08">
        <w:rPr>
          <w:color w:val="auto"/>
          <w:sz w:val="22"/>
          <w:szCs w:val="20"/>
          <w:lang w:val="ro-RO"/>
        </w:rPr>
        <w:t>i adaptarea acestora în func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ie de evolu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ia</w:t>
      </w:r>
      <w:r w:rsidR="00881A44" w:rsidRPr="00932B08">
        <w:rPr>
          <w:color w:val="auto"/>
          <w:sz w:val="22"/>
          <w:szCs w:val="20"/>
          <w:lang w:val="ro-RO"/>
        </w:rPr>
        <w:t xml:space="preserve"> situa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881A44" w:rsidRPr="00932B08">
        <w:rPr>
          <w:color w:val="auto"/>
          <w:sz w:val="22"/>
          <w:szCs w:val="20"/>
          <w:lang w:val="ro-RO"/>
        </w:rPr>
        <w:t>ie</w:t>
      </w:r>
      <w:r w:rsidR="00A87DEF" w:rsidRPr="00932B08">
        <w:rPr>
          <w:color w:val="auto"/>
          <w:sz w:val="22"/>
          <w:szCs w:val="20"/>
          <w:lang w:val="ro-RO"/>
        </w:rPr>
        <w:t>i</w:t>
      </w:r>
      <w:r w:rsidR="008D4402" w:rsidRPr="00932B08">
        <w:rPr>
          <w:color w:val="auto"/>
          <w:sz w:val="22"/>
          <w:szCs w:val="20"/>
          <w:lang w:val="ro-RO"/>
        </w:rPr>
        <w:t>.</w:t>
      </w:r>
    </w:p>
    <w:p w14:paraId="37E5FBB8" w14:textId="77777777" w:rsidR="00881A44" w:rsidRPr="00932B08" w:rsidRDefault="00881A44" w:rsidP="00CF7BCB">
      <w:pPr>
        <w:pStyle w:val="ListBullet"/>
        <w:numPr>
          <w:ilvl w:val="0"/>
          <w:numId w:val="0"/>
        </w:numPr>
        <w:spacing w:after="0"/>
        <w:ind w:left="425"/>
        <w:jc w:val="both"/>
        <w:rPr>
          <w:color w:val="auto"/>
          <w:sz w:val="22"/>
          <w:szCs w:val="20"/>
          <w:lang w:val="ro-RO"/>
        </w:rPr>
      </w:pPr>
    </w:p>
    <w:p w14:paraId="439C5B19" w14:textId="59B51B3E" w:rsidR="00881A44" w:rsidRPr="00932B08" w:rsidRDefault="00881A44" w:rsidP="00A87DEF">
      <w:pPr>
        <w:pStyle w:val="ListBullet"/>
        <w:spacing w:after="0"/>
        <w:ind w:left="426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 xml:space="preserve">CUGC are mai multe Grupuri sectoarele, printre care Grupul de organizare logistică, alimentare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cazare</w:t>
      </w:r>
      <w:r w:rsidR="008D4402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condus de MMPS</w:t>
      </w:r>
      <w:r w:rsidR="00A87DEF" w:rsidRPr="00932B08">
        <w:rPr>
          <w:color w:val="auto"/>
          <w:sz w:val="22"/>
          <w:lang w:val="ro-RO"/>
        </w:rPr>
        <w:t>,</w:t>
      </w:r>
      <w:r w:rsidRPr="00932B08">
        <w:rPr>
          <w:color w:val="auto"/>
          <w:sz w:val="22"/>
          <w:lang w:val="ro-RO"/>
        </w:rPr>
        <w:t xml:space="preserve"> cu </w:t>
      </w:r>
      <w:r w:rsidR="00A87DEF" w:rsidRPr="00932B08">
        <w:rPr>
          <w:color w:val="auto"/>
          <w:sz w:val="22"/>
          <w:lang w:val="ro-RO"/>
        </w:rPr>
        <w:t xml:space="preserve">următoarele </w:t>
      </w:r>
      <w:r w:rsidRPr="00932B08">
        <w:rPr>
          <w:color w:val="auto"/>
          <w:sz w:val="22"/>
          <w:lang w:val="ro-RO"/>
        </w:rPr>
        <w:t>sarcini</w:t>
      </w:r>
      <w:r w:rsidR="00851761" w:rsidRPr="00932B08">
        <w:rPr>
          <w:color w:val="auto"/>
          <w:sz w:val="22"/>
          <w:lang w:val="ro-RO"/>
        </w:rPr>
        <w:t>:</w:t>
      </w:r>
      <w:r w:rsidRPr="00932B08">
        <w:rPr>
          <w:color w:val="auto"/>
          <w:sz w:val="22"/>
          <w:lang w:val="ro-RO"/>
        </w:rPr>
        <w:t xml:space="preserve"> </w:t>
      </w:r>
      <w:r w:rsidR="008D4402" w:rsidRPr="00932B08">
        <w:rPr>
          <w:color w:val="auto"/>
          <w:sz w:val="22"/>
          <w:lang w:val="ro-RO"/>
        </w:rPr>
        <w:t xml:space="preserve">de </w:t>
      </w:r>
      <w:r w:rsidRPr="00932B08">
        <w:rPr>
          <w:color w:val="auto"/>
          <w:sz w:val="22"/>
          <w:lang w:val="ro-RO"/>
        </w:rPr>
        <w:t>autorizare a centrelor de cazare, asigurare logistică a centrelor, administrare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(Figura 7)</w:t>
      </w:r>
      <w:r w:rsidR="00A87DEF" w:rsidRPr="00932B08">
        <w:rPr>
          <w:color w:val="auto"/>
          <w:sz w:val="22"/>
          <w:lang w:val="ro-RO"/>
        </w:rPr>
        <w:t>.</w:t>
      </w:r>
      <w:r w:rsidRPr="00932B08">
        <w:rPr>
          <w:color w:val="auto"/>
          <w:sz w:val="22"/>
          <w:lang w:val="ro-RO"/>
        </w:rPr>
        <w:t xml:space="preserve"> </w:t>
      </w:r>
    </w:p>
    <w:p w14:paraId="2212BE76" w14:textId="77777777" w:rsidR="00881A44" w:rsidRPr="00932B08" w:rsidRDefault="00881A44" w:rsidP="00881A44">
      <w:pPr>
        <w:spacing w:before="0" w:after="160" w:line="259" w:lineRule="auto"/>
        <w:rPr>
          <w:sz w:val="22"/>
          <w:lang w:val="ro-RO"/>
        </w:rPr>
      </w:pPr>
      <w:r w:rsidRPr="00932B08">
        <w:rPr>
          <w:noProof/>
          <w:sz w:val="22"/>
          <w:lang w:val="ru-RU" w:eastAsia="ru-RU"/>
        </w:rPr>
        <w:lastRenderedPageBreak/>
        <w:drawing>
          <wp:inline distT="0" distB="0" distL="0" distR="0" wp14:anchorId="53B206DA" wp14:editId="6FF4D75C">
            <wp:extent cx="6396025" cy="4123787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583" cy="413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17C80" w14:textId="1384B18F" w:rsidR="00881A44" w:rsidRPr="00932B08" w:rsidRDefault="00881A44" w:rsidP="00881A44">
      <w:pPr>
        <w:pStyle w:val="Graphheading2"/>
        <w:jc w:val="center"/>
        <w:rPr>
          <w:sz w:val="22"/>
          <w:szCs w:val="20"/>
          <w:lang w:val="ro-RO"/>
        </w:rPr>
      </w:pPr>
      <w:r w:rsidRPr="00932B08">
        <w:rPr>
          <w:sz w:val="22"/>
          <w:szCs w:val="20"/>
          <w:lang w:val="ro-RO"/>
        </w:rPr>
        <w:t>Figura 7. Structura Consiliului de coordonare opera</w:t>
      </w:r>
      <w:r w:rsidR="00CC736A" w:rsidRPr="00932B08">
        <w:rPr>
          <w:sz w:val="22"/>
          <w:szCs w:val="20"/>
          <w:lang w:val="ro-RO"/>
        </w:rPr>
        <w:t>ț</w:t>
      </w:r>
      <w:r w:rsidRPr="00932B08">
        <w:rPr>
          <w:sz w:val="22"/>
          <w:szCs w:val="20"/>
          <w:lang w:val="ro-RO"/>
        </w:rPr>
        <w:t xml:space="preserve">ională </w:t>
      </w:r>
    </w:p>
    <w:p w14:paraId="05ABD498" w14:textId="77777777" w:rsidR="009472C7" w:rsidRPr="00932B08" w:rsidRDefault="009472C7" w:rsidP="00881A44">
      <w:pPr>
        <w:pStyle w:val="Graphheading2"/>
        <w:jc w:val="center"/>
        <w:rPr>
          <w:sz w:val="22"/>
          <w:szCs w:val="20"/>
          <w:lang w:val="ro-RO"/>
        </w:rPr>
      </w:pPr>
    </w:p>
    <w:p w14:paraId="486CE8CB" w14:textId="417FC109" w:rsidR="00F66BB9" w:rsidRPr="00932B08" w:rsidRDefault="00881A44" w:rsidP="00136BED">
      <w:pPr>
        <w:pStyle w:val="ListBullet"/>
        <w:ind w:left="426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La nivel local, activită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ile </w:t>
      </w:r>
      <w:r w:rsidR="007401FD" w:rsidRPr="00932B08">
        <w:rPr>
          <w:color w:val="auto"/>
          <w:sz w:val="22"/>
          <w:lang w:val="ro-RO"/>
        </w:rPr>
        <w:t>de asisten</w:t>
      </w:r>
      <w:r w:rsidR="00CC736A" w:rsidRPr="00932B08">
        <w:rPr>
          <w:color w:val="auto"/>
          <w:sz w:val="22"/>
          <w:lang w:val="ro-RO"/>
        </w:rPr>
        <w:t>ț</w:t>
      </w:r>
      <w:r w:rsidR="007401FD" w:rsidRPr="00932B08">
        <w:rPr>
          <w:color w:val="auto"/>
          <w:sz w:val="22"/>
          <w:lang w:val="ro-RO"/>
        </w:rPr>
        <w:t xml:space="preserve">ă </w:t>
      </w:r>
      <w:r w:rsidRPr="00932B08">
        <w:rPr>
          <w:color w:val="auto"/>
          <w:sz w:val="22"/>
          <w:lang w:val="ro-RO"/>
        </w:rPr>
        <w:t xml:space="preserve">urmează a fi coordonate de </w:t>
      </w:r>
      <w:r w:rsidR="00F66BB9" w:rsidRPr="00932B08">
        <w:rPr>
          <w:b/>
          <w:bCs/>
          <w:color w:val="auto"/>
          <w:sz w:val="22"/>
          <w:lang w:val="ro-RO"/>
        </w:rPr>
        <w:t>Comisiile pentru Situa</w:t>
      </w:r>
      <w:r w:rsidR="00136BED" w:rsidRPr="00932B08">
        <w:rPr>
          <w:b/>
          <w:bCs/>
          <w:color w:val="auto"/>
          <w:sz w:val="22"/>
          <w:lang w:val="ro-RO"/>
        </w:rPr>
        <w:t>ț</w:t>
      </w:r>
      <w:r w:rsidR="00F66BB9" w:rsidRPr="00932B08">
        <w:rPr>
          <w:b/>
          <w:bCs/>
          <w:color w:val="auto"/>
          <w:sz w:val="22"/>
          <w:lang w:val="ro-RO"/>
        </w:rPr>
        <w:t xml:space="preserve">ii </w:t>
      </w:r>
      <w:r w:rsidR="004264E5" w:rsidRPr="00932B08">
        <w:rPr>
          <w:b/>
          <w:bCs/>
          <w:color w:val="auto"/>
          <w:sz w:val="22"/>
          <w:lang w:val="ro-RO"/>
        </w:rPr>
        <w:t>Excep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4264E5" w:rsidRPr="00932B08">
        <w:rPr>
          <w:b/>
          <w:bCs/>
          <w:color w:val="auto"/>
          <w:sz w:val="22"/>
          <w:lang w:val="ro-RO"/>
        </w:rPr>
        <w:t>ionale</w:t>
      </w:r>
      <w:r w:rsidR="00F66BB9" w:rsidRPr="00932B08">
        <w:rPr>
          <w:b/>
          <w:bCs/>
          <w:color w:val="auto"/>
          <w:sz w:val="22"/>
          <w:lang w:val="ro-RO"/>
        </w:rPr>
        <w:t xml:space="preserve"> ale </w:t>
      </w:r>
      <w:r w:rsidR="007401FD" w:rsidRPr="00932B08">
        <w:rPr>
          <w:b/>
          <w:bCs/>
          <w:color w:val="auto"/>
          <w:sz w:val="22"/>
          <w:lang w:val="ro-RO"/>
        </w:rPr>
        <w:t>APL</w:t>
      </w:r>
      <w:r w:rsidR="00F66BB9" w:rsidRPr="00932B08">
        <w:rPr>
          <w:b/>
          <w:bCs/>
          <w:color w:val="auto"/>
          <w:sz w:val="22"/>
          <w:lang w:val="ro-RO"/>
        </w:rPr>
        <w:t xml:space="preserve"> </w:t>
      </w:r>
      <w:r w:rsidR="007401FD" w:rsidRPr="00932B08">
        <w:rPr>
          <w:b/>
          <w:bCs/>
          <w:color w:val="auto"/>
          <w:sz w:val="22"/>
          <w:lang w:val="ro-RO"/>
        </w:rPr>
        <w:t xml:space="preserve">de </w:t>
      </w:r>
      <w:r w:rsidR="00F66BB9" w:rsidRPr="00932B08">
        <w:rPr>
          <w:b/>
          <w:bCs/>
          <w:color w:val="auto"/>
          <w:sz w:val="22"/>
          <w:lang w:val="ro-RO"/>
        </w:rPr>
        <w:t>nivelul al doilea</w:t>
      </w:r>
      <w:r w:rsidR="007401FD" w:rsidRPr="00932B08">
        <w:rPr>
          <w:color w:val="auto"/>
          <w:sz w:val="22"/>
          <w:lang w:val="ro-RO"/>
        </w:rPr>
        <w:t xml:space="preserve">. Aceste comisii </w:t>
      </w:r>
      <w:r w:rsidR="004264E5" w:rsidRPr="00932B08">
        <w:rPr>
          <w:color w:val="auto"/>
          <w:sz w:val="22"/>
          <w:lang w:val="ro-RO"/>
        </w:rPr>
        <w:t>activează</w:t>
      </w:r>
      <w:r w:rsidR="00F66BB9" w:rsidRPr="00932B08">
        <w:rPr>
          <w:color w:val="auto"/>
          <w:sz w:val="22"/>
          <w:lang w:val="ro-RO"/>
        </w:rPr>
        <w:t xml:space="preserve"> pe </w:t>
      </w:r>
      <w:r w:rsidR="004264E5" w:rsidRPr="00932B08">
        <w:rPr>
          <w:color w:val="auto"/>
          <w:sz w:val="22"/>
          <w:lang w:val="ro-RO"/>
        </w:rPr>
        <w:t>întreaga</w:t>
      </w:r>
      <w:r w:rsidR="00F66BB9" w:rsidRPr="00932B08">
        <w:rPr>
          <w:color w:val="auto"/>
          <w:sz w:val="22"/>
          <w:lang w:val="ro-RO"/>
        </w:rPr>
        <w:t xml:space="preserve"> durat</w:t>
      </w:r>
      <w:r w:rsidR="00136BED" w:rsidRPr="00932B08">
        <w:rPr>
          <w:color w:val="auto"/>
          <w:sz w:val="22"/>
          <w:lang w:val="ro-RO"/>
        </w:rPr>
        <w:t>ă</w:t>
      </w:r>
      <w:r w:rsidR="00F66BB9" w:rsidRPr="00932B08">
        <w:rPr>
          <w:color w:val="auto"/>
          <w:sz w:val="22"/>
          <w:lang w:val="ro-RO"/>
        </w:rPr>
        <w:t xml:space="preserve"> a </w:t>
      </w:r>
      <w:r w:rsidR="004264E5" w:rsidRPr="00932B08">
        <w:rPr>
          <w:color w:val="auto"/>
          <w:sz w:val="22"/>
          <w:lang w:val="ro-RO"/>
        </w:rPr>
        <w:t>stării</w:t>
      </w:r>
      <w:r w:rsidR="00F66BB9" w:rsidRPr="00932B08">
        <w:rPr>
          <w:color w:val="auto"/>
          <w:sz w:val="22"/>
          <w:lang w:val="ro-RO"/>
        </w:rPr>
        <w:t xml:space="preserve"> de urgen</w:t>
      </w:r>
      <w:r w:rsidR="00CC736A" w:rsidRPr="00932B08">
        <w:rPr>
          <w:color w:val="auto"/>
          <w:sz w:val="22"/>
          <w:lang w:val="ro-RO"/>
        </w:rPr>
        <w:t>ț</w:t>
      </w:r>
      <w:r w:rsidR="00F66BB9" w:rsidRPr="00932B08">
        <w:rPr>
          <w:color w:val="auto"/>
          <w:sz w:val="22"/>
          <w:lang w:val="ro-RO"/>
        </w:rPr>
        <w:t>a</w:t>
      </w:r>
      <w:r w:rsidR="007401FD" w:rsidRPr="00932B08">
        <w:rPr>
          <w:color w:val="auto"/>
          <w:sz w:val="22"/>
          <w:lang w:val="ro-RO"/>
        </w:rPr>
        <w:t xml:space="preserve"> </w:t>
      </w:r>
      <w:r w:rsidR="00CC736A" w:rsidRPr="00932B08">
        <w:rPr>
          <w:color w:val="auto"/>
          <w:sz w:val="22"/>
          <w:lang w:val="ro-RO"/>
        </w:rPr>
        <w:t>ș</w:t>
      </w:r>
      <w:r w:rsidR="007401FD" w:rsidRPr="00932B08">
        <w:rPr>
          <w:color w:val="auto"/>
          <w:sz w:val="22"/>
          <w:lang w:val="ro-RO"/>
        </w:rPr>
        <w:t>i s</w:t>
      </w:r>
      <w:r w:rsidR="00F66BB9" w:rsidRPr="00932B08">
        <w:rPr>
          <w:color w:val="auto"/>
          <w:sz w:val="22"/>
          <w:lang w:val="ro-RO"/>
        </w:rPr>
        <w:t xml:space="preserve">e vor </w:t>
      </w:r>
      <w:r w:rsidR="0017031B" w:rsidRPr="00932B08">
        <w:rPr>
          <w:color w:val="auto"/>
          <w:sz w:val="22"/>
          <w:lang w:val="ro-RO"/>
        </w:rPr>
        <w:t>î</w:t>
      </w:r>
      <w:r w:rsidR="00136BED" w:rsidRPr="00932B08">
        <w:rPr>
          <w:color w:val="auto"/>
          <w:sz w:val="22"/>
          <w:lang w:val="ro-RO"/>
        </w:rPr>
        <w:t>ntruni î</w:t>
      </w:r>
      <w:r w:rsidR="00F66BB9" w:rsidRPr="00932B08">
        <w:rPr>
          <w:color w:val="auto"/>
          <w:sz w:val="22"/>
          <w:lang w:val="ro-RO"/>
        </w:rPr>
        <w:t xml:space="preserve">n termen de </w:t>
      </w:r>
      <w:r w:rsidR="007401FD" w:rsidRPr="00932B08">
        <w:rPr>
          <w:color w:val="auto"/>
          <w:sz w:val="22"/>
          <w:lang w:val="ro-RO"/>
        </w:rPr>
        <w:t>c</w:t>
      </w:r>
      <w:r w:rsidR="00F66BB9" w:rsidRPr="00932B08">
        <w:rPr>
          <w:color w:val="auto"/>
          <w:sz w:val="22"/>
          <w:lang w:val="ro-RO"/>
        </w:rPr>
        <w:t xml:space="preserve">el mult 24 ore de la fiecare </w:t>
      </w:r>
      <w:r w:rsidR="00CC736A" w:rsidRPr="00932B08">
        <w:rPr>
          <w:color w:val="auto"/>
          <w:sz w:val="22"/>
          <w:lang w:val="ro-RO"/>
        </w:rPr>
        <w:t>ș</w:t>
      </w:r>
      <w:r w:rsidR="004264E5" w:rsidRPr="00932B08">
        <w:rPr>
          <w:color w:val="auto"/>
          <w:sz w:val="22"/>
          <w:lang w:val="ro-RO"/>
        </w:rPr>
        <w:t>edin</w:t>
      </w:r>
      <w:r w:rsidR="00CC736A" w:rsidRPr="00932B08">
        <w:rPr>
          <w:color w:val="auto"/>
          <w:sz w:val="22"/>
          <w:lang w:val="ro-RO"/>
        </w:rPr>
        <w:t>ț</w:t>
      </w:r>
      <w:r w:rsidR="004264E5" w:rsidRPr="00932B08">
        <w:rPr>
          <w:color w:val="auto"/>
          <w:sz w:val="22"/>
          <w:lang w:val="ro-RO"/>
        </w:rPr>
        <w:t>ă</w:t>
      </w:r>
      <w:r w:rsidR="00F66BB9" w:rsidRPr="00932B08">
        <w:rPr>
          <w:color w:val="auto"/>
          <w:sz w:val="22"/>
          <w:lang w:val="ro-RO"/>
        </w:rPr>
        <w:t xml:space="preserve"> a Comisiei pentru </w:t>
      </w:r>
      <w:r w:rsidR="004264E5" w:rsidRPr="00932B08">
        <w:rPr>
          <w:color w:val="auto"/>
          <w:sz w:val="22"/>
          <w:lang w:val="ro-RO"/>
        </w:rPr>
        <w:t>Situa</w:t>
      </w:r>
      <w:r w:rsidR="00CC736A" w:rsidRPr="00932B08">
        <w:rPr>
          <w:color w:val="auto"/>
          <w:sz w:val="22"/>
          <w:lang w:val="ro-RO"/>
        </w:rPr>
        <w:t>ț</w:t>
      </w:r>
      <w:r w:rsidR="004264E5" w:rsidRPr="00932B08">
        <w:rPr>
          <w:color w:val="auto"/>
          <w:sz w:val="22"/>
          <w:lang w:val="ro-RO"/>
        </w:rPr>
        <w:t>ii</w:t>
      </w:r>
      <w:r w:rsidR="00F66BB9" w:rsidRPr="00932B08">
        <w:rPr>
          <w:color w:val="auto"/>
          <w:sz w:val="22"/>
          <w:lang w:val="ro-RO"/>
        </w:rPr>
        <w:t xml:space="preserve"> </w:t>
      </w:r>
      <w:r w:rsidR="004264E5" w:rsidRPr="00932B08">
        <w:rPr>
          <w:color w:val="auto"/>
          <w:sz w:val="22"/>
          <w:lang w:val="ro-RO"/>
        </w:rPr>
        <w:t>Excep</w:t>
      </w:r>
      <w:r w:rsidR="00CC736A" w:rsidRPr="00932B08">
        <w:rPr>
          <w:color w:val="auto"/>
          <w:sz w:val="22"/>
          <w:lang w:val="ro-RO"/>
        </w:rPr>
        <w:t>ț</w:t>
      </w:r>
      <w:r w:rsidR="004264E5" w:rsidRPr="00932B08">
        <w:rPr>
          <w:color w:val="auto"/>
          <w:sz w:val="22"/>
          <w:lang w:val="ro-RO"/>
        </w:rPr>
        <w:t>ionale</w:t>
      </w:r>
      <w:r w:rsidR="00F66BB9" w:rsidRPr="00932B08">
        <w:rPr>
          <w:color w:val="auto"/>
          <w:sz w:val="22"/>
          <w:lang w:val="ro-RO"/>
        </w:rPr>
        <w:t xml:space="preserve"> pentru a adopta m</w:t>
      </w:r>
      <w:r w:rsidR="00136BED" w:rsidRPr="00932B08">
        <w:rPr>
          <w:color w:val="auto"/>
          <w:sz w:val="22"/>
          <w:lang w:val="ro-RO"/>
        </w:rPr>
        <w:t>ă</w:t>
      </w:r>
      <w:r w:rsidR="00F66BB9" w:rsidRPr="00932B08">
        <w:rPr>
          <w:color w:val="auto"/>
          <w:sz w:val="22"/>
          <w:lang w:val="ro-RO"/>
        </w:rPr>
        <w:t xml:space="preserve">suri pentru asigurarea </w:t>
      </w:r>
      <w:r w:rsidR="004264E5" w:rsidRPr="00932B08">
        <w:rPr>
          <w:color w:val="auto"/>
          <w:sz w:val="22"/>
          <w:lang w:val="ro-RO"/>
        </w:rPr>
        <w:t>implementării</w:t>
      </w:r>
      <w:r w:rsidR="00F66BB9" w:rsidRPr="00932B08">
        <w:rPr>
          <w:color w:val="auto"/>
          <w:sz w:val="22"/>
          <w:lang w:val="ro-RO"/>
        </w:rPr>
        <w:t xml:space="preserve"> deciziilor</w:t>
      </w:r>
      <w:r w:rsidR="004B785A" w:rsidRPr="00932B08">
        <w:rPr>
          <w:color w:val="auto"/>
          <w:sz w:val="22"/>
          <w:lang w:val="ro-RO"/>
        </w:rPr>
        <w:t>. De asemenea</w:t>
      </w:r>
      <w:r w:rsidR="00136BED" w:rsidRPr="00932B08">
        <w:rPr>
          <w:color w:val="auto"/>
          <w:sz w:val="22"/>
          <w:lang w:val="ro-RO"/>
        </w:rPr>
        <w:t>,</w:t>
      </w:r>
      <w:r w:rsidR="004B785A" w:rsidRPr="00932B08">
        <w:rPr>
          <w:color w:val="auto"/>
          <w:sz w:val="22"/>
          <w:lang w:val="ro-RO"/>
        </w:rPr>
        <w:t xml:space="preserve"> Comisiile locale au fost împuternicite de a </w:t>
      </w:r>
      <w:r w:rsidR="00136BED" w:rsidRPr="00932B08">
        <w:rPr>
          <w:color w:val="auto"/>
          <w:sz w:val="22"/>
          <w:lang w:val="ro-RO"/>
        </w:rPr>
        <w:t>efectua analiza spaț</w:t>
      </w:r>
      <w:r w:rsidR="00F66BB9" w:rsidRPr="00932B08">
        <w:rPr>
          <w:color w:val="auto"/>
          <w:sz w:val="22"/>
          <w:lang w:val="ro-RO"/>
        </w:rPr>
        <w:t>iilor ce pot fi utilizate pentru plasarea temporar</w:t>
      </w:r>
      <w:r w:rsidR="00136BED" w:rsidRPr="00932B08">
        <w:rPr>
          <w:color w:val="auto"/>
          <w:sz w:val="22"/>
          <w:lang w:val="ro-RO"/>
        </w:rPr>
        <w:t>ă</w:t>
      </w:r>
      <w:r w:rsidR="00F66BB9" w:rsidRPr="00932B08">
        <w:rPr>
          <w:color w:val="auto"/>
          <w:sz w:val="22"/>
          <w:lang w:val="ro-RO"/>
        </w:rPr>
        <w:t xml:space="preserve"> a </w:t>
      </w:r>
      <w:r w:rsidR="00A31694" w:rsidRPr="00932B08">
        <w:rPr>
          <w:color w:val="auto"/>
          <w:sz w:val="22"/>
          <w:lang w:val="ro-RO"/>
        </w:rPr>
        <w:t>refugia</w:t>
      </w:r>
      <w:r w:rsidR="00CC736A" w:rsidRPr="00932B08">
        <w:rPr>
          <w:color w:val="auto"/>
          <w:sz w:val="22"/>
          <w:lang w:val="ro-RO"/>
        </w:rPr>
        <w:t>ț</w:t>
      </w:r>
      <w:r w:rsidR="00A31694" w:rsidRPr="00932B08">
        <w:rPr>
          <w:color w:val="auto"/>
          <w:sz w:val="22"/>
          <w:lang w:val="ro-RO"/>
        </w:rPr>
        <w:t>ilor</w:t>
      </w:r>
      <w:r w:rsidR="00F66BB9" w:rsidRPr="00932B08">
        <w:rPr>
          <w:color w:val="auto"/>
          <w:sz w:val="22"/>
          <w:lang w:val="ro-RO"/>
        </w:rPr>
        <w:t xml:space="preserve"> </w:t>
      </w:r>
      <w:r w:rsidR="00CC736A" w:rsidRPr="00932B08">
        <w:rPr>
          <w:color w:val="auto"/>
          <w:sz w:val="22"/>
          <w:lang w:val="ro-RO"/>
        </w:rPr>
        <w:t>ș</w:t>
      </w:r>
      <w:r w:rsidR="00F66BB9" w:rsidRPr="00932B08">
        <w:rPr>
          <w:color w:val="auto"/>
          <w:sz w:val="22"/>
          <w:lang w:val="ro-RO"/>
        </w:rPr>
        <w:t xml:space="preserve">i </w:t>
      </w:r>
      <w:r w:rsidR="004264E5" w:rsidRPr="00932B08">
        <w:rPr>
          <w:color w:val="auto"/>
          <w:sz w:val="22"/>
          <w:lang w:val="ro-RO"/>
        </w:rPr>
        <w:t xml:space="preserve">a </w:t>
      </w:r>
      <w:r w:rsidR="00F66BB9" w:rsidRPr="00932B08">
        <w:rPr>
          <w:color w:val="auto"/>
          <w:sz w:val="22"/>
          <w:lang w:val="ro-RO"/>
        </w:rPr>
        <w:t>informa</w:t>
      </w:r>
      <w:r w:rsidR="004264E5" w:rsidRPr="00932B08">
        <w:rPr>
          <w:color w:val="auto"/>
          <w:sz w:val="22"/>
          <w:lang w:val="ro-RO"/>
        </w:rPr>
        <w:t xml:space="preserve"> despre aceasta CSE</w:t>
      </w:r>
      <w:r w:rsidR="00F66BB9" w:rsidRPr="00932B08">
        <w:rPr>
          <w:color w:val="auto"/>
          <w:sz w:val="22"/>
          <w:lang w:val="ro-RO"/>
        </w:rPr>
        <w:t>.</w:t>
      </w:r>
      <w:r w:rsidR="00F66BB9" w:rsidRPr="00932B08">
        <w:rPr>
          <w:color w:val="auto"/>
          <w:sz w:val="22"/>
          <w:vertAlign w:val="superscript"/>
          <w:lang w:val="ro-RO"/>
        </w:rPr>
        <w:footnoteReference w:id="48"/>
      </w:r>
    </w:p>
    <w:p w14:paraId="00F5C23D" w14:textId="43F995D4" w:rsidR="004A32F4" w:rsidRPr="00932B08" w:rsidRDefault="004A32F4" w:rsidP="00136BED">
      <w:pPr>
        <w:pStyle w:val="ListBullet"/>
        <w:ind w:left="426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000000" w:themeColor="text1"/>
          <w:sz w:val="22"/>
          <w:lang w:val="ro-RO"/>
        </w:rPr>
        <w:t>Agen</w:t>
      </w:r>
      <w:r w:rsidR="00CC736A" w:rsidRPr="00932B08">
        <w:rPr>
          <w:b/>
          <w:bCs/>
          <w:color w:val="000000" w:themeColor="text1"/>
          <w:sz w:val="22"/>
          <w:lang w:val="ro-RO"/>
        </w:rPr>
        <w:t>ț</w:t>
      </w:r>
      <w:r w:rsidRPr="00932B08">
        <w:rPr>
          <w:b/>
          <w:bCs/>
          <w:color w:val="000000" w:themeColor="text1"/>
          <w:sz w:val="22"/>
          <w:lang w:val="ro-RO"/>
        </w:rPr>
        <w:t>ia Na</w:t>
      </w:r>
      <w:r w:rsidR="00CC736A" w:rsidRPr="00932B08">
        <w:rPr>
          <w:b/>
          <w:bCs/>
          <w:color w:val="000000" w:themeColor="text1"/>
          <w:sz w:val="22"/>
          <w:lang w:val="ro-RO"/>
        </w:rPr>
        <w:t>ț</w:t>
      </w:r>
      <w:r w:rsidRPr="00932B08">
        <w:rPr>
          <w:b/>
          <w:bCs/>
          <w:color w:val="000000" w:themeColor="text1"/>
          <w:sz w:val="22"/>
          <w:lang w:val="ro-RO"/>
        </w:rPr>
        <w:t>ională de Asisten</w:t>
      </w:r>
      <w:r w:rsidR="00CC736A" w:rsidRPr="00932B08">
        <w:rPr>
          <w:b/>
          <w:bCs/>
          <w:color w:val="000000" w:themeColor="text1"/>
          <w:sz w:val="22"/>
          <w:lang w:val="ro-RO"/>
        </w:rPr>
        <w:t>ț</w:t>
      </w:r>
      <w:r w:rsidRPr="00932B08">
        <w:rPr>
          <w:b/>
          <w:bCs/>
          <w:color w:val="000000" w:themeColor="text1"/>
          <w:sz w:val="22"/>
          <w:lang w:val="ro-RO"/>
        </w:rPr>
        <w:t>ă Socia</w:t>
      </w:r>
      <w:r w:rsidR="00136BED" w:rsidRPr="00932B08">
        <w:rPr>
          <w:b/>
          <w:bCs/>
          <w:color w:val="000000" w:themeColor="text1"/>
          <w:sz w:val="22"/>
          <w:lang w:val="ro-RO"/>
        </w:rPr>
        <w:t xml:space="preserve">lă (ANAS) a fost împuternicită </w:t>
      </w:r>
      <w:r w:rsidRPr="00932B08">
        <w:rPr>
          <w:b/>
          <w:bCs/>
          <w:color w:val="000000" w:themeColor="text1"/>
          <w:sz w:val="22"/>
          <w:lang w:val="ro-RO"/>
        </w:rPr>
        <w:t>de a superviza re</w:t>
      </w:r>
      <w:r w:rsidR="00CC736A" w:rsidRPr="00932B08">
        <w:rPr>
          <w:b/>
          <w:bCs/>
          <w:color w:val="000000" w:themeColor="text1"/>
          <w:sz w:val="22"/>
          <w:lang w:val="ro-RO"/>
        </w:rPr>
        <w:t>ț</w:t>
      </w:r>
      <w:r w:rsidR="00136BED" w:rsidRPr="00932B08">
        <w:rPr>
          <w:b/>
          <w:bCs/>
          <w:color w:val="000000" w:themeColor="text1"/>
          <w:sz w:val="22"/>
          <w:lang w:val="ro-RO"/>
        </w:rPr>
        <w:t>eaua CPTR.</w:t>
      </w:r>
      <w:r w:rsidRPr="00932B08">
        <w:rPr>
          <w:color w:val="000000" w:themeColor="text1"/>
          <w:sz w:val="22"/>
          <w:lang w:val="ro-RO"/>
        </w:rPr>
        <w:t xml:space="preserve"> ANAS </w:t>
      </w:r>
      <w:r w:rsidR="00136BED" w:rsidRPr="00932B08">
        <w:rPr>
          <w:color w:val="000000" w:themeColor="text1"/>
          <w:sz w:val="22"/>
          <w:lang w:val="ro-RO"/>
        </w:rPr>
        <w:t xml:space="preserve">a </w:t>
      </w:r>
      <w:r w:rsidRPr="00932B08">
        <w:rPr>
          <w:color w:val="000000" w:themeColor="text1"/>
          <w:sz w:val="22"/>
          <w:lang w:val="ro-RO"/>
        </w:rPr>
        <w:t>aprob</w:t>
      </w:r>
      <w:r w:rsidR="00136BED" w:rsidRPr="00932B08">
        <w:rPr>
          <w:color w:val="000000" w:themeColor="text1"/>
          <w:sz w:val="22"/>
          <w:lang w:val="ro-RO"/>
        </w:rPr>
        <w:t xml:space="preserve">at </w:t>
      </w:r>
      <w:r w:rsidRPr="00932B08">
        <w:rPr>
          <w:color w:val="000000" w:themeColor="text1"/>
          <w:sz w:val="22"/>
          <w:lang w:val="ro-RO"/>
        </w:rPr>
        <w:t xml:space="preserve">crearea centrelor de plasament temporar </w:t>
      </w:r>
      <w:r w:rsidR="00CC736A" w:rsidRPr="00932B08">
        <w:rPr>
          <w:color w:val="000000" w:themeColor="text1"/>
          <w:sz w:val="22"/>
          <w:lang w:val="ro-RO"/>
        </w:rPr>
        <w:t>ș</w:t>
      </w:r>
      <w:r w:rsidRPr="00932B08">
        <w:rPr>
          <w:color w:val="000000" w:themeColor="text1"/>
          <w:sz w:val="22"/>
          <w:lang w:val="ro-RO"/>
        </w:rPr>
        <w:t>i încetarea activită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ii acestora, în baza regulamentul</w:t>
      </w:r>
      <w:r w:rsidR="00136BED" w:rsidRPr="00932B08">
        <w:rPr>
          <w:color w:val="000000" w:themeColor="text1"/>
          <w:sz w:val="22"/>
          <w:lang w:val="ro-RO"/>
        </w:rPr>
        <w:t>ui</w:t>
      </w:r>
      <w:r w:rsidRPr="00932B08">
        <w:rPr>
          <w:color w:val="000000" w:themeColor="text1"/>
          <w:sz w:val="22"/>
          <w:lang w:val="ro-RO"/>
        </w:rPr>
        <w:t xml:space="preserve"> de activitate aprobat de MMPS. Structurile teritoriale </w:t>
      </w:r>
      <w:r w:rsidRPr="00932B08">
        <w:rPr>
          <w:color w:val="auto"/>
          <w:sz w:val="22"/>
          <w:lang w:val="ro-RO"/>
        </w:rPr>
        <w:t>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socială au desemnat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</w:t>
      </w:r>
      <w:r w:rsidR="00136BED" w:rsidRPr="00932B08">
        <w:rPr>
          <w:color w:val="auto"/>
          <w:sz w:val="22"/>
          <w:lang w:val="ro-RO"/>
        </w:rPr>
        <w:t>i</w:t>
      </w:r>
      <w:r w:rsidRPr="00932B08">
        <w:rPr>
          <w:color w:val="auto"/>
          <w:sz w:val="22"/>
          <w:lang w:val="ro-RO"/>
        </w:rPr>
        <w:t xml:space="preserve"> sociali comunitari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lucrătorii sociali pentru deservirea centrelor de plasament </w:t>
      </w:r>
      <w:r w:rsidRPr="00932B08">
        <w:rPr>
          <w:color w:val="auto"/>
          <w:sz w:val="22"/>
          <w:lang w:val="ro-RO"/>
        </w:rPr>
        <w:lastRenderedPageBreak/>
        <w:t>temporar. CSE a permis plasarea persoanelor străine refugiate din Ucraina în centrele de plasament din subordinea MMPS, în baza evaluării necesită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ilor efectuate 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sociali conform standardelor elaborate de ANAS.</w:t>
      </w:r>
    </w:p>
    <w:p w14:paraId="394DB9E9" w14:textId="6D56CD73" w:rsidR="00515CE8" w:rsidRPr="00932B08" w:rsidRDefault="00515CE8" w:rsidP="00136BED">
      <w:pPr>
        <w:pStyle w:val="ListBullet"/>
        <w:numPr>
          <w:ilvl w:val="0"/>
          <w:numId w:val="0"/>
        </w:numPr>
        <w:ind w:left="426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Ministerul Finan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elor </w:t>
      </w:r>
      <w:r w:rsidR="00136BED" w:rsidRPr="00932B08">
        <w:rPr>
          <w:color w:val="auto"/>
          <w:sz w:val="22"/>
          <w:lang w:val="ro-RO"/>
        </w:rPr>
        <w:t xml:space="preserve">a </w:t>
      </w:r>
      <w:r w:rsidRPr="00932B08">
        <w:rPr>
          <w:color w:val="auto"/>
          <w:sz w:val="22"/>
          <w:lang w:val="ro-RO"/>
        </w:rPr>
        <w:t>aloc</w:t>
      </w:r>
      <w:r w:rsidR="00136BED" w:rsidRPr="00932B08">
        <w:rPr>
          <w:color w:val="auto"/>
          <w:sz w:val="22"/>
          <w:lang w:val="ro-RO"/>
        </w:rPr>
        <w:t>at</w:t>
      </w:r>
      <w:r w:rsidRPr="00932B08">
        <w:rPr>
          <w:color w:val="auto"/>
          <w:sz w:val="22"/>
          <w:lang w:val="ro-RO"/>
        </w:rPr>
        <w:t xml:space="preserve"> către autorită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ile publice locale de nivelul 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II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Ministerului Muncii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Protec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iei Sociale resursele necesare pentru adaptarea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func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ionarea obiectivelor de cazare în centre</w:t>
      </w:r>
      <w:r w:rsidR="00136BED" w:rsidRPr="00932B08">
        <w:rPr>
          <w:color w:val="auto"/>
          <w:sz w:val="22"/>
          <w:lang w:val="ro-RO"/>
        </w:rPr>
        <w:t>le</w:t>
      </w:r>
      <w:r w:rsidRPr="00932B08">
        <w:rPr>
          <w:color w:val="auto"/>
          <w:sz w:val="22"/>
          <w:lang w:val="ro-RO"/>
        </w:rPr>
        <w:t xml:space="preserve"> de plasament temporar, în baza solicitărilor centralizate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prezentate de către Ministerul Muncii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Protec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iei Sociale. </w:t>
      </w:r>
    </w:p>
    <w:p w14:paraId="6AC03AD2" w14:textId="437D4659" w:rsidR="00B34422" w:rsidRPr="00932B08" w:rsidRDefault="00B34422" w:rsidP="002630E1">
      <w:pPr>
        <w:pStyle w:val="ListBullet"/>
        <w:ind w:left="426"/>
        <w:jc w:val="both"/>
        <w:rPr>
          <w:color w:val="000000" w:themeColor="text1"/>
          <w:sz w:val="22"/>
          <w:lang w:val="ro-RO"/>
        </w:rPr>
      </w:pPr>
      <w:r w:rsidRPr="00932B08">
        <w:rPr>
          <w:b/>
          <w:bCs/>
          <w:color w:val="000000" w:themeColor="text1"/>
          <w:sz w:val="22"/>
          <w:lang w:val="ro-RO"/>
        </w:rPr>
        <w:t>Guvernul a stabilit un spor salarial pentru angaja</w:t>
      </w:r>
      <w:r w:rsidR="00CC736A" w:rsidRPr="00932B08">
        <w:rPr>
          <w:b/>
          <w:bCs/>
          <w:color w:val="000000" w:themeColor="text1"/>
          <w:sz w:val="22"/>
          <w:lang w:val="ro-RO"/>
        </w:rPr>
        <w:t>ț</w:t>
      </w:r>
      <w:r w:rsidRPr="00932B08">
        <w:rPr>
          <w:b/>
          <w:bCs/>
          <w:color w:val="000000" w:themeColor="text1"/>
          <w:sz w:val="22"/>
          <w:lang w:val="ro-RO"/>
        </w:rPr>
        <w:t>ii institu</w:t>
      </w:r>
      <w:r w:rsidR="00CC736A" w:rsidRPr="00932B08">
        <w:rPr>
          <w:b/>
          <w:bCs/>
          <w:color w:val="000000" w:themeColor="text1"/>
          <w:sz w:val="22"/>
          <w:lang w:val="ro-RO"/>
        </w:rPr>
        <w:t>ț</w:t>
      </w:r>
      <w:r w:rsidRPr="00932B08">
        <w:rPr>
          <w:b/>
          <w:bCs/>
          <w:color w:val="000000" w:themeColor="text1"/>
          <w:sz w:val="22"/>
          <w:lang w:val="ro-RO"/>
        </w:rPr>
        <w:t>iilor implicate în lucrul cu refugia</w:t>
      </w:r>
      <w:r w:rsidR="00CC736A" w:rsidRPr="00932B08">
        <w:rPr>
          <w:b/>
          <w:bCs/>
          <w:color w:val="000000" w:themeColor="text1"/>
          <w:sz w:val="22"/>
          <w:lang w:val="ro-RO"/>
        </w:rPr>
        <w:t>ț</w:t>
      </w:r>
      <w:r w:rsidRPr="00932B08">
        <w:rPr>
          <w:b/>
          <w:bCs/>
          <w:color w:val="000000" w:themeColor="text1"/>
          <w:sz w:val="22"/>
          <w:lang w:val="ro-RO"/>
        </w:rPr>
        <w:t>ii, în practică însă per</w:t>
      </w:r>
      <w:r w:rsidR="002630E1" w:rsidRPr="00932B08">
        <w:rPr>
          <w:b/>
          <w:bCs/>
          <w:color w:val="000000" w:themeColor="text1"/>
          <w:sz w:val="22"/>
          <w:lang w:val="ro-RO"/>
        </w:rPr>
        <w:t xml:space="preserve">sonalul care lucrează în teren </w:t>
      </w:r>
      <w:r w:rsidRPr="00932B08">
        <w:rPr>
          <w:b/>
          <w:bCs/>
          <w:color w:val="000000" w:themeColor="text1"/>
          <w:sz w:val="22"/>
          <w:lang w:val="ro-RO"/>
        </w:rPr>
        <w:t xml:space="preserve">este epuizat </w:t>
      </w:r>
      <w:r w:rsidR="00CC736A" w:rsidRPr="00932B08">
        <w:rPr>
          <w:b/>
          <w:bCs/>
          <w:color w:val="000000" w:themeColor="text1"/>
          <w:sz w:val="22"/>
          <w:lang w:val="ro-RO"/>
        </w:rPr>
        <w:t>ș</w:t>
      </w:r>
      <w:r w:rsidRPr="00932B08">
        <w:rPr>
          <w:b/>
          <w:bCs/>
          <w:color w:val="000000" w:themeColor="text1"/>
          <w:sz w:val="22"/>
          <w:lang w:val="ro-RO"/>
        </w:rPr>
        <w:t>i motivat foarte pu</w:t>
      </w:r>
      <w:r w:rsidR="00CC736A" w:rsidRPr="00932B08">
        <w:rPr>
          <w:b/>
          <w:bCs/>
          <w:color w:val="000000" w:themeColor="text1"/>
          <w:sz w:val="22"/>
          <w:lang w:val="ro-RO"/>
        </w:rPr>
        <w:t>ț</w:t>
      </w:r>
      <w:r w:rsidRPr="00932B08">
        <w:rPr>
          <w:b/>
          <w:bCs/>
          <w:color w:val="000000" w:themeColor="text1"/>
          <w:sz w:val="22"/>
          <w:lang w:val="ro-RO"/>
        </w:rPr>
        <w:t>in financiar</w:t>
      </w:r>
      <w:r w:rsidRPr="00932B08">
        <w:rPr>
          <w:color w:val="000000" w:themeColor="text1"/>
          <w:sz w:val="22"/>
          <w:lang w:val="ro-RO"/>
        </w:rPr>
        <w:t>. Conform Dispozi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 xml:space="preserve">iei CSE </w:t>
      </w:r>
      <w:r w:rsidR="002630E1" w:rsidRPr="00932B08">
        <w:rPr>
          <w:color w:val="000000" w:themeColor="text1"/>
          <w:sz w:val="22"/>
          <w:lang w:val="ro-RO"/>
        </w:rPr>
        <w:t>„</w:t>
      </w:r>
      <w:r w:rsidRPr="00932B08">
        <w:rPr>
          <w:color w:val="000000" w:themeColor="text1"/>
          <w:sz w:val="22"/>
          <w:lang w:val="ro-RO"/>
        </w:rPr>
        <w:t>Pe perioada stării de urgen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 xml:space="preserve">ă personalul antrenat direct în procesul de gestionare a fluxului </w:t>
      </w:r>
      <w:proofErr w:type="spellStart"/>
      <w:r w:rsidRPr="00932B08">
        <w:rPr>
          <w:color w:val="000000" w:themeColor="text1"/>
          <w:sz w:val="22"/>
          <w:lang w:val="ro-RO"/>
        </w:rPr>
        <w:t>migra</w:t>
      </w:r>
      <w:r w:rsidR="002630E1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ional</w:t>
      </w:r>
      <w:proofErr w:type="spellEnd"/>
      <w:r w:rsidRPr="00932B08">
        <w:rPr>
          <w:color w:val="000000" w:themeColor="text1"/>
          <w:sz w:val="22"/>
          <w:lang w:val="ro-RO"/>
        </w:rPr>
        <w:t xml:space="preserve"> </w:t>
      </w:r>
      <w:r w:rsidR="00CC736A" w:rsidRPr="00932B08">
        <w:rPr>
          <w:color w:val="000000" w:themeColor="text1"/>
          <w:sz w:val="22"/>
          <w:lang w:val="ro-RO"/>
        </w:rPr>
        <w:t>ș</w:t>
      </w:r>
      <w:r w:rsidRPr="00932B08">
        <w:rPr>
          <w:color w:val="000000" w:themeColor="text1"/>
          <w:sz w:val="22"/>
          <w:lang w:val="ro-RO"/>
        </w:rPr>
        <w:t>i de refugia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 xml:space="preserve">i </w:t>
      </w:r>
      <w:r w:rsidR="00CC736A" w:rsidRPr="00932B08">
        <w:rPr>
          <w:color w:val="000000" w:themeColor="text1"/>
          <w:sz w:val="22"/>
          <w:lang w:val="ro-RO"/>
        </w:rPr>
        <w:t>ș</w:t>
      </w:r>
      <w:r w:rsidRPr="00932B08">
        <w:rPr>
          <w:color w:val="000000" w:themeColor="text1"/>
          <w:sz w:val="22"/>
          <w:lang w:val="ro-RO"/>
        </w:rPr>
        <w:t xml:space="preserve">i asigurarea ordinii </w:t>
      </w:r>
      <w:r w:rsidR="00CC736A" w:rsidRPr="00932B08">
        <w:rPr>
          <w:color w:val="000000" w:themeColor="text1"/>
          <w:sz w:val="22"/>
          <w:lang w:val="ro-RO"/>
        </w:rPr>
        <w:t>ș</w:t>
      </w:r>
      <w:r w:rsidRPr="00932B08">
        <w:rPr>
          <w:color w:val="000000" w:themeColor="text1"/>
          <w:sz w:val="22"/>
          <w:lang w:val="ro-RO"/>
        </w:rPr>
        <w:t>i securită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 xml:space="preserve">ii publice conexe acestuia, personalul trecut la un regim special de activitate din cadrul Ministerului Afacerilor Interne, Ministerului Apărării, Ministerului Muncii </w:t>
      </w:r>
      <w:r w:rsidR="00CC736A" w:rsidRPr="00932B08">
        <w:rPr>
          <w:color w:val="000000" w:themeColor="text1"/>
          <w:sz w:val="22"/>
          <w:lang w:val="ro-RO"/>
        </w:rPr>
        <w:t>ș</w:t>
      </w:r>
      <w:r w:rsidRPr="00932B08">
        <w:rPr>
          <w:color w:val="000000" w:themeColor="text1"/>
          <w:sz w:val="22"/>
          <w:lang w:val="ro-RO"/>
        </w:rPr>
        <w:t>i Protec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 xml:space="preserve">iei Sociale </w:t>
      </w:r>
      <w:r w:rsidR="00CC736A" w:rsidRPr="00932B08">
        <w:rPr>
          <w:color w:val="000000" w:themeColor="text1"/>
          <w:sz w:val="22"/>
          <w:lang w:val="ro-RO"/>
        </w:rPr>
        <w:t>ș</w:t>
      </w:r>
      <w:r w:rsidRPr="00932B08">
        <w:rPr>
          <w:color w:val="000000" w:themeColor="text1"/>
          <w:sz w:val="22"/>
          <w:lang w:val="ro-RO"/>
        </w:rPr>
        <w:t>i din cadrul autorită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 xml:space="preserve">ilor administrative </w:t>
      </w:r>
      <w:r w:rsidR="00CC736A" w:rsidRPr="00932B08">
        <w:rPr>
          <w:color w:val="000000" w:themeColor="text1"/>
          <w:sz w:val="22"/>
          <w:lang w:val="ro-RO"/>
        </w:rPr>
        <w:t>ș</w:t>
      </w:r>
      <w:r w:rsidRPr="00932B08">
        <w:rPr>
          <w:color w:val="000000" w:themeColor="text1"/>
          <w:sz w:val="22"/>
          <w:lang w:val="ro-RO"/>
        </w:rPr>
        <w:t>i institu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 xml:space="preserve">iilor din subordinea acestora, precum </w:t>
      </w:r>
      <w:r w:rsidR="00CC736A" w:rsidRPr="00932B08">
        <w:rPr>
          <w:color w:val="000000" w:themeColor="text1"/>
          <w:sz w:val="22"/>
          <w:lang w:val="ro-RO"/>
        </w:rPr>
        <w:t>ș</w:t>
      </w:r>
      <w:r w:rsidRPr="00932B08">
        <w:rPr>
          <w:color w:val="000000" w:themeColor="text1"/>
          <w:sz w:val="22"/>
          <w:lang w:val="ro-RO"/>
        </w:rPr>
        <w:t>i personalul din cadrul structurilor teritoriale de asisten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ă socială, asisten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 xml:space="preserve">ii sociali </w:t>
      </w:r>
      <w:r w:rsidR="00CC736A" w:rsidRPr="00932B08">
        <w:rPr>
          <w:color w:val="000000" w:themeColor="text1"/>
          <w:sz w:val="22"/>
          <w:lang w:val="ro-RO"/>
        </w:rPr>
        <w:t>ș</w:t>
      </w:r>
      <w:r w:rsidRPr="00932B08">
        <w:rPr>
          <w:color w:val="000000" w:themeColor="text1"/>
          <w:sz w:val="22"/>
          <w:lang w:val="ro-RO"/>
        </w:rPr>
        <w:t>i lucrătorii sociali antrena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i în acest proces, beneficiază de sporul de compensare pentru munca prestată în condi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ii de risc sporit pentru sănătate, în corespundere cu art. 139</w:t>
      </w:r>
      <w:r w:rsidRPr="00932B08">
        <w:rPr>
          <w:color w:val="000000" w:themeColor="text1"/>
          <w:sz w:val="22"/>
          <w:vertAlign w:val="superscript"/>
          <w:lang w:val="ro-RO"/>
        </w:rPr>
        <w:t>1</w:t>
      </w:r>
      <w:r w:rsidR="002630E1" w:rsidRPr="00932B08">
        <w:rPr>
          <w:color w:val="000000" w:themeColor="text1"/>
          <w:sz w:val="22"/>
          <w:lang w:val="ro-RO"/>
        </w:rPr>
        <w:t xml:space="preserve"> al Codului muncii</w:t>
      </w:r>
      <w:r w:rsidRPr="00932B08">
        <w:rPr>
          <w:color w:val="000000" w:themeColor="text1"/>
          <w:sz w:val="22"/>
          <w:lang w:val="ro-RO"/>
        </w:rPr>
        <w:t>”</w:t>
      </w:r>
      <w:r w:rsidR="002630E1" w:rsidRPr="00932B08">
        <w:rPr>
          <w:color w:val="000000" w:themeColor="text1"/>
          <w:sz w:val="22"/>
          <w:lang w:val="ro-RO"/>
        </w:rPr>
        <w:t>.</w:t>
      </w:r>
      <w:r w:rsidRPr="00932B08">
        <w:rPr>
          <w:rStyle w:val="FootnoteReference"/>
          <w:color w:val="000000" w:themeColor="text1"/>
          <w:sz w:val="22"/>
          <w:lang w:val="ro-RO"/>
        </w:rPr>
        <w:footnoteReference w:id="49"/>
      </w:r>
    </w:p>
    <w:p w14:paraId="6B9D83AC" w14:textId="08BEBABD" w:rsidR="00B34422" w:rsidRPr="00932B08" w:rsidRDefault="00B34422" w:rsidP="008C5F37">
      <w:pPr>
        <w:pStyle w:val="ListBullet"/>
        <w:ind w:left="426"/>
        <w:jc w:val="both"/>
        <w:rPr>
          <w:color w:val="000000" w:themeColor="text1"/>
          <w:sz w:val="22"/>
          <w:lang w:val="ro-RO"/>
        </w:rPr>
      </w:pPr>
      <w:r w:rsidRPr="00932B08">
        <w:rPr>
          <w:color w:val="000000" w:themeColor="text1"/>
          <w:sz w:val="22"/>
          <w:lang w:val="ro-RO"/>
        </w:rPr>
        <w:t>Structurile teritoriale de asisten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ă socială vor desemna asisten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 xml:space="preserve">ii sociali comunitari </w:t>
      </w:r>
      <w:r w:rsidR="00CC736A" w:rsidRPr="00932B08">
        <w:rPr>
          <w:color w:val="000000" w:themeColor="text1"/>
          <w:sz w:val="22"/>
          <w:lang w:val="ro-RO"/>
        </w:rPr>
        <w:t>ș</w:t>
      </w:r>
      <w:r w:rsidRPr="00932B08">
        <w:rPr>
          <w:color w:val="000000" w:themeColor="text1"/>
          <w:sz w:val="22"/>
          <w:lang w:val="ro-RO"/>
        </w:rPr>
        <w:t>i lucrătorii sociali, pentru a oferi servicii de asisten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ă umanitară pentru refugia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i la Centrele provizorii pentru gestionarea fluxului de străini. Autorită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ile publice locale, institu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 xml:space="preserve">iile publice, companiile cu capital de stat </w:t>
      </w:r>
      <w:r w:rsidR="00CC736A" w:rsidRPr="00932B08">
        <w:rPr>
          <w:color w:val="000000" w:themeColor="text1"/>
          <w:sz w:val="22"/>
          <w:lang w:val="ro-RO"/>
        </w:rPr>
        <w:t>ș</w:t>
      </w:r>
      <w:r w:rsidRPr="00932B08">
        <w:rPr>
          <w:color w:val="000000" w:themeColor="text1"/>
          <w:sz w:val="22"/>
          <w:lang w:val="ro-RO"/>
        </w:rPr>
        <w:t>i organiza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iile sindicale vor pune la dispozi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ia structurilor teritoriale de asisten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ă socială obiective</w:t>
      </w:r>
      <w:r w:rsidR="00225422" w:rsidRPr="00932B08">
        <w:rPr>
          <w:color w:val="000000" w:themeColor="text1"/>
          <w:sz w:val="22"/>
          <w:lang w:val="ro-RO"/>
        </w:rPr>
        <w:t>le</w:t>
      </w:r>
      <w:r w:rsidRPr="00932B08">
        <w:rPr>
          <w:color w:val="000000" w:themeColor="text1"/>
          <w:sz w:val="22"/>
          <w:lang w:val="ro-RO"/>
        </w:rPr>
        <w:t xml:space="preserve"> de cazare din subordine pentru crearea Centrelor de plasament temporar pentru refugia</w:t>
      </w:r>
      <w:r w:rsidR="00CC736A" w:rsidRPr="00932B08">
        <w:rPr>
          <w:color w:val="000000" w:themeColor="text1"/>
          <w:sz w:val="22"/>
          <w:lang w:val="ro-RO"/>
        </w:rPr>
        <w:t>ț</w:t>
      </w:r>
      <w:r w:rsidRPr="00932B08">
        <w:rPr>
          <w:color w:val="000000" w:themeColor="text1"/>
          <w:sz w:val="22"/>
          <w:lang w:val="ro-RO"/>
        </w:rPr>
        <w:t>i.</w:t>
      </w:r>
    </w:p>
    <w:p w14:paraId="56DB93A8" w14:textId="319A34C2" w:rsidR="00E95160" w:rsidRPr="00932B08" w:rsidRDefault="00E95160" w:rsidP="00225422">
      <w:pPr>
        <w:pStyle w:val="ListBullet"/>
        <w:ind w:left="426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Servicii de asisten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ă personală pentru copii</w:t>
      </w:r>
      <w:r w:rsidR="00225422" w:rsidRPr="00932B08">
        <w:rPr>
          <w:b/>
          <w:bCs/>
          <w:color w:val="auto"/>
          <w:sz w:val="22"/>
          <w:lang w:val="ro-RO"/>
        </w:rPr>
        <w:t>i</w:t>
      </w:r>
      <w:r w:rsidRPr="00932B08">
        <w:rPr>
          <w:b/>
          <w:bCs/>
          <w:color w:val="auto"/>
          <w:sz w:val="22"/>
          <w:lang w:val="ro-RO"/>
        </w:rPr>
        <w:t xml:space="preserve"> </w:t>
      </w:r>
      <w:r w:rsidR="00225422" w:rsidRPr="00932B08">
        <w:rPr>
          <w:b/>
          <w:bCs/>
          <w:color w:val="auto"/>
          <w:sz w:val="22"/>
          <w:lang w:val="ro-RO"/>
        </w:rPr>
        <w:t xml:space="preserve">refugiați </w:t>
      </w:r>
      <w:r w:rsidRPr="00932B08">
        <w:rPr>
          <w:b/>
          <w:bCs/>
          <w:color w:val="auto"/>
          <w:sz w:val="22"/>
          <w:lang w:val="ro-RO"/>
        </w:rPr>
        <w:t>cu dizabilită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</w:t>
      </w:r>
      <w:r w:rsidR="00225422" w:rsidRPr="00932B08">
        <w:rPr>
          <w:b/>
          <w:bCs/>
          <w:color w:val="auto"/>
          <w:sz w:val="22"/>
          <w:lang w:val="ro-RO"/>
        </w:rPr>
        <w:t>.</w:t>
      </w:r>
      <w:r w:rsidR="00715118" w:rsidRPr="00932B08">
        <w:rPr>
          <w:color w:val="auto"/>
          <w:sz w:val="22"/>
          <w:lang w:val="ro-RO"/>
        </w:rPr>
        <w:t xml:space="preserve"> </w:t>
      </w:r>
      <w:r w:rsidR="00B24EE7" w:rsidRPr="00932B08">
        <w:rPr>
          <w:color w:val="auto"/>
          <w:sz w:val="22"/>
          <w:lang w:val="ro-RO"/>
        </w:rPr>
        <w:t xml:space="preserve">Prin </w:t>
      </w:r>
      <w:r w:rsidR="00715118" w:rsidRPr="00932B08">
        <w:rPr>
          <w:color w:val="auto"/>
          <w:sz w:val="22"/>
          <w:lang w:val="ro-RO"/>
        </w:rPr>
        <w:t>decizia</w:t>
      </w:r>
      <w:r w:rsidR="00B03957" w:rsidRPr="00932B08">
        <w:rPr>
          <w:color w:val="auto"/>
          <w:sz w:val="22"/>
          <w:lang w:val="ro-RO"/>
        </w:rPr>
        <w:t xml:space="preserve"> </w:t>
      </w:r>
      <w:r w:rsidR="00715118" w:rsidRPr="00932B08">
        <w:rPr>
          <w:color w:val="auto"/>
          <w:sz w:val="22"/>
          <w:lang w:val="ro-RO"/>
        </w:rPr>
        <w:t>prestatorului de serviciu, copiii cu dizabilită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i, refugia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 din Ucraina, beneficiază</w:t>
      </w:r>
      <w:r w:rsidR="00B03957" w:rsidRPr="00932B08">
        <w:rPr>
          <w:color w:val="auto"/>
          <w:sz w:val="22"/>
          <w:lang w:val="ro-RO"/>
        </w:rPr>
        <w:t xml:space="preserve"> </w:t>
      </w:r>
      <w:r w:rsidR="00715118" w:rsidRPr="00932B08">
        <w:rPr>
          <w:color w:val="auto"/>
          <w:sz w:val="22"/>
          <w:lang w:val="ro-RO"/>
        </w:rPr>
        <w:t>de Serviciul social „Asisten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ă personală” în baza certificatului de dizabilitate</w:t>
      </w:r>
      <w:r w:rsidR="00B03957" w:rsidRPr="00932B08">
        <w:rPr>
          <w:color w:val="auto"/>
          <w:sz w:val="22"/>
          <w:lang w:val="ro-RO"/>
        </w:rPr>
        <w:t xml:space="preserve"> </w:t>
      </w:r>
      <w:r w:rsidR="00715118" w:rsidRPr="00932B08">
        <w:rPr>
          <w:color w:val="auto"/>
          <w:sz w:val="22"/>
          <w:lang w:val="ro-RO"/>
        </w:rPr>
        <w:t>ob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inut în Ucraina, dacă întrunesc condi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iile de eligibilitate stipulate în pct. 2 din</w:t>
      </w:r>
      <w:r w:rsidR="00B03957" w:rsidRPr="00932B08">
        <w:rPr>
          <w:color w:val="auto"/>
          <w:sz w:val="22"/>
          <w:lang w:val="ro-RO"/>
        </w:rPr>
        <w:t xml:space="preserve"> </w:t>
      </w:r>
      <w:r w:rsidR="00715118" w:rsidRPr="00932B08">
        <w:rPr>
          <w:color w:val="auto"/>
          <w:sz w:val="22"/>
          <w:lang w:val="ro-RO"/>
        </w:rPr>
        <w:t>Instruc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iunea privind modul de determinare a eligibilită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ii pentru serviciul</w:t>
      </w:r>
      <w:r w:rsidR="00B03957" w:rsidRPr="00932B08">
        <w:rPr>
          <w:color w:val="auto"/>
          <w:sz w:val="22"/>
          <w:lang w:val="ro-RO"/>
        </w:rPr>
        <w:t xml:space="preserve"> </w:t>
      </w:r>
      <w:r w:rsidR="00715118" w:rsidRPr="00932B08">
        <w:rPr>
          <w:color w:val="auto"/>
          <w:sz w:val="22"/>
          <w:lang w:val="ro-RO"/>
        </w:rPr>
        <w:t>„Asisten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 xml:space="preserve">ă personală”, aprobată prin Hotărârea </w:t>
      </w:r>
      <w:r w:rsidRPr="00932B08">
        <w:rPr>
          <w:color w:val="auto"/>
          <w:sz w:val="22"/>
          <w:lang w:val="ro-RO"/>
        </w:rPr>
        <w:t>Guvernului nr. 314/2012</w:t>
      </w:r>
      <w:r w:rsidR="00715118" w:rsidRPr="00932B08">
        <w:rPr>
          <w:color w:val="auto"/>
          <w:sz w:val="22"/>
          <w:lang w:val="ro-RO"/>
        </w:rPr>
        <w:t>. Cheltuielile pentru prestarea Serviciului social „Asisten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ă personală”</w:t>
      </w:r>
      <w:r w:rsidR="00B03957" w:rsidRPr="00932B08">
        <w:rPr>
          <w:color w:val="auto"/>
          <w:sz w:val="22"/>
          <w:lang w:val="ro-RO"/>
        </w:rPr>
        <w:t xml:space="preserve"> </w:t>
      </w:r>
      <w:r w:rsidR="00715118" w:rsidRPr="00932B08">
        <w:rPr>
          <w:color w:val="auto"/>
          <w:sz w:val="22"/>
          <w:lang w:val="ro-RO"/>
        </w:rPr>
        <w:t>sunt acoperite din mijloacele financiare alocate în cadrul Memorandumului de</w:t>
      </w:r>
      <w:r w:rsidRPr="00932B08">
        <w:rPr>
          <w:color w:val="auto"/>
          <w:sz w:val="22"/>
          <w:lang w:val="ro-RO"/>
        </w:rPr>
        <w:t xml:space="preserve"> î</w:t>
      </w:r>
      <w:r w:rsidR="00715118" w:rsidRPr="00932B08">
        <w:rPr>
          <w:color w:val="auto"/>
          <w:sz w:val="22"/>
          <w:lang w:val="ro-RO"/>
        </w:rPr>
        <w:t>n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 xml:space="preserve">elegere semnat între Ministerul Muncii </w:t>
      </w:r>
      <w:r w:rsidR="00CC736A" w:rsidRPr="00932B08">
        <w:rPr>
          <w:color w:val="auto"/>
          <w:sz w:val="22"/>
          <w:lang w:val="ro-RO"/>
        </w:rPr>
        <w:t>ș</w:t>
      </w:r>
      <w:r w:rsidR="00715118" w:rsidRPr="00932B08">
        <w:rPr>
          <w:color w:val="auto"/>
          <w:sz w:val="22"/>
          <w:lang w:val="ro-RO"/>
        </w:rPr>
        <w:t>i Protec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 xml:space="preserve">iei Sociale </w:t>
      </w:r>
      <w:r w:rsidR="00CC736A" w:rsidRPr="00932B08">
        <w:rPr>
          <w:color w:val="auto"/>
          <w:sz w:val="22"/>
          <w:lang w:val="ro-RO"/>
        </w:rPr>
        <w:t>ș</w:t>
      </w:r>
      <w:r w:rsidR="00715118" w:rsidRPr="00932B08">
        <w:rPr>
          <w:color w:val="auto"/>
          <w:sz w:val="22"/>
          <w:lang w:val="ro-RO"/>
        </w:rPr>
        <w:t>i Fondul</w:t>
      </w:r>
      <w:r w:rsidR="00B03957" w:rsidRPr="00932B08">
        <w:rPr>
          <w:color w:val="auto"/>
          <w:sz w:val="22"/>
          <w:lang w:val="ro-RO"/>
        </w:rPr>
        <w:t xml:space="preserve"> </w:t>
      </w:r>
      <w:r w:rsidR="00715118" w:rsidRPr="00932B08">
        <w:rPr>
          <w:color w:val="auto"/>
          <w:sz w:val="22"/>
          <w:lang w:val="ro-RO"/>
        </w:rPr>
        <w:t>Na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iunilor Unite pentru Copii. Prestatorul de serviciu asigură suportul necesar părin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ilor/reprezentan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ilor legali ai</w:t>
      </w:r>
      <w:r w:rsidR="00B03957" w:rsidRPr="00932B08">
        <w:rPr>
          <w:color w:val="auto"/>
          <w:sz w:val="22"/>
          <w:lang w:val="ro-RO"/>
        </w:rPr>
        <w:t xml:space="preserve"> </w:t>
      </w:r>
      <w:r w:rsidR="00715118" w:rsidRPr="00932B08">
        <w:rPr>
          <w:color w:val="auto"/>
          <w:sz w:val="22"/>
          <w:lang w:val="ro-RO"/>
        </w:rPr>
        <w:t>copiilor cu dizabilită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</w:t>
      </w:r>
      <w:r w:rsidR="00225422" w:rsidRPr="00932B08">
        <w:rPr>
          <w:color w:val="auto"/>
          <w:sz w:val="22"/>
          <w:lang w:val="ro-RO"/>
        </w:rPr>
        <w:t>,</w:t>
      </w:r>
      <w:r w:rsidR="00715118" w:rsidRPr="00932B08">
        <w:rPr>
          <w:color w:val="auto"/>
          <w:sz w:val="22"/>
          <w:lang w:val="ro-RO"/>
        </w:rPr>
        <w:t xml:space="preserve"> refugia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 din Ucraina</w:t>
      </w:r>
      <w:r w:rsidR="00225422" w:rsidRPr="00932B08">
        <w:rPr>
          <w:color w:val="auto"/>
          <w:sz w:val="22"/>
          <w:lang w:val="ro-RO"/>
        </w:rPr>
        <w:t>,</w:t>
      </w:r>
      <w:r w:rsidR="00715118" w:rsidRPr="00932B08">
        <w:rPr>
          <w:color w:val="auto"/>
          <w:sz w:val="22"/>
          <w:lang w:val="ro-RO"/>
        </w:rPr>
        <w:t xml:space="preserve"> la pregătirea documentelor/dosarului</w:t>
      </w:r>
      <w:r w:rsidR="00B03957" w:rsidRPr="00932B08">
        <w:rPr>
          <w:color w:val="auto"/>
          <w:sz w:val="22"/>
          <w:lang w:val="ro-RO"/>
        </w:rPr>
        <w:t xml:space="preserve"> </w:t>
      </w:r>
      <w:r w:rsidR="00715118" w:rsidRPr="00932B08">
        <w:rPr>
          <w:color w:val="auto"/>
          <w:sz w:val="22"/>
          <w:lang w:val="ro-RO"/>
        </w:rPr>
        <w:t xml:space="preserve">copilului pentru determinarea gradului de dizabilitate </w:t>
      </w:r>
      <w:r w:rsidR="00CC736A" w:rsidRPr="00932B08">
        <w:rPr>
          <w:color w:val="auto"/>
          <w:sz w:val="22"/>
          <w:lang w:val="ro-RO"/>
        </w:rPr>
        <w:t>ș</w:t>
      </w:r>
      <w:r w:rsidR="00715118" w:rsidRPr="00932B08">
        <w:rPr>
          <w:color w:val="auto"/>
          <w:sz w:val="22"/>
          <w:lang w:val="ro-RO"/>
        </w:rPr>
        <w:t xml:space="preserve">i </w:t>
      </w:r>
      <w:r w:rsidR="00715118" w:rsidRPr="00932B08">
        <w:rPr>
          <w:color w:val="auto"/>
          <w:sz w:val="22"/>
          <w:lang w:val="ro-RO"/>
        </w:rPr>
        <w:lastRenderedPageBreak/>
        <w:t>depunerea/înregistrarea</w:t>
      </w:r>
      <w:r w:rsidR="00B03957" w:rsidRPr="00932B08">
        <w:rPr>
          <w:color w:val="auto"/>
          <w:sz w:val="22"/>
          <w:lang w:val="ro-RO"/>
        </w:rPr>
        <w:t xml:space="preserve"> </w:t>
      </w:r>
      <w:r w:rsidR="00715118" w:rsidRPr="00932B08">
        <w:rPr>
          <w:color w:val="auto"/>
          <w:sz w:val="22"/>
          <w:lang w:val="ro-RO"/>
        </w:rPr>
        <w:t>la structura teritorială a Consiliului Na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ional pentru Determinarea Dizabilită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 xml:space="preserve">ii </w:t>
      </w:r>
      <w:r w:rsidR="00CC736A" w:rsidRPr="00932B08">
        <w:rPr>
          <w:color w:val="auto"/>
          <w:sz w:val="22"/>
          <w:lang w:val="ro-RO"/>
        </w:rPr>
        <w:t>ș</w:t>
      </w:r>
      <w:r w:rsidR="00715118" w:rsidRPr="00932B08">
        <w:rPr>
          <w:color w:val="auto"/>
          <w:sz w:val="22"/>
          <w:lang w:val="ro-RO"/>
        </w:rPr>
        <w:t>i</w:t>
      </w:r>
      <w:r w:rsidR="00B03957" w:rsidRPr="00932B08">
        <w:rPr>
          <w:color w:val="auto"/>
          <w:sz w:val="22"/>
          <w:lang w:val="ro-RO"/>
        </w:rPr>
        <w:t xml:space="preserve"> </w:t>
      </w:r>
      <w:r w:rsidR="00715118" w:rsidRPr="00932B08">
        <w:rPr>
          <w:color w:val="auto"/>
          <w:sz w:val="22"/>
          <w:lang w:val="ro-RO"/>
        </w:rPr>
        <w:t>Capacită</w:t>
      </w:r>
      <w:r w:rsidR="00CC736A" w:rsidRPr="00932B08">
        <w:rPr>
          <w:color w:val="auto"/>
          <w:sz w:val="22"/>
          <w:lang w:val="ro-RO"/>
        </w:rPr>
        <w:t>ț</w:t>
      </w:r>
      <w:r w:rsidR="00715118" w:rsidRPr="00932B08">
        <w:rPr>
          <w:color w:val="auto"/>
          <w:sz w:val="22"/>
          <w:lang w:val="ro-RO"/>
        </w:rPr>
        <w:t>ii de Muncă.</w:t>
      </w:r>
      <w:r w:rsidRPr="00932B08">
        <w:rPr>
          <w:color w:val="000000" w:themeColor="text1"/>
          <w:vertAlign w:val="superscript"/>
          <w:lang w:val="ro-RO"/>
        </w:rPr>
        <w:footnoteReference w:id="50"/>
      </w:r>
    </w:p>
    <w:p w14:paraId="5210689A" w14:textId="34E9E644" w:rsidR="001C15F3" w:rsidRPr="00932B08" w:rsidRDefault="00F4705A" w:rsidP="008C5F37">
      <w:pPr>
        <w:pStyle w:val="ListBullet"/>
        <w:spacing w:after="0"/>
        <w:ind w:left="426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Organiza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iile care oferă </w:t>
      </w:r>
      <w:r w:rsidR="001C15F3" w:rsidRPr="00932B08">
        <w:rPr>
          <w:color w:val="auto"/>
          <w:sz w:val="22"/>
          <w:lang w:val="ro-RO"/>
        </w:rPr>
        <w:t>suport refugia</w:t>
      </w:r>
      <w:r w:rsidR="00CC736A" w:rsidRPr="00932B08">
        <w:rPr>
          <w:color w:val="auto"/>
          <w:sz w:val="22"/>
          <w:lang w:val="ro-RO"/>
        </w:rPr>
        <w:t>ț</w:t>
      </w:r>
      <w:r w:rsidR="001C15F3" w:rsidRPr="00932B08">
        <w:rPr>
          <w:color w:val="auto"/>
          <w:sz w:val="22"/>
          <w:lang w:val="ro-RO"/>
        </w:rPr>
        <w:t>ilor ucraineni cu dizabilită</w:t>
      </w:r>
      <w:r w:rsidR="00CC736A" w:rsidRPr="00932B08">
        <w:rPr>
          <w:color w:val="auto"/>
          <w:sz w:val="22"/>
          <w:lang w:val="ro-RO"/>
        </w:rPr>
        <w:t>ț</w:t>
      </w:r>
      <w:r w:rsidR="001C15F3" w:rsidRPr="00932B08">
        <w:rPr>
          <w:color w:val="auto"/>
          <w:sz w:val="22"/>
          <w:lang w:val="ro-RO"/>
        </w:rPr>
        <w:t>i</w:t>
      </w:r>
      <w:r w:rsidRPr="00932B08">
        <w:rPr>
          <w:color w:val="auto"/>
          <w:sz w:val="22"/>
          <w:lang w:val="ro-RO"/>
        </w:rPr>
        <w:t xml:space="preserve"> pot fi divizate în câteva categorii</w:t>
      </w:r>
      <w:r w:rsidR="00367E2F" w:rsidRPr="00932B08">
        <w:rPr>
          <w:color w:val="auto"/>
          <w:sz w:val="22"/>
          <w:lang w:val="ro-RO"/>
        </w:rPr>
        <w:t>.</w:t>
      </w:r>
    </w:p>
    <w:p w14:paraId="344D06C3" w14:textId="0A093E36" w:rsidR="00972CCD" w:rsidRPr="00932B08" w:rsidRDefault="00972CCD" w:rsidP="00CF7BCB">
      <w:pPr>
        <w:pStyle w:val="ListBullet"/>
        <w:numPr>
          <w:ilvl w:val="0"/>
          <w:numId w:val="0"/>
        </w:numPr>
        <w:spacing w:after="0"/>
        <w:ind w:left="340"/>
        <w:jc w:val="both"/>
        <w:rPr>
          <w:b/>
          <w:bCs/>
          <w:color w:val="auto"/>
          <w:lang w:val="ro-RO"/>
        </w:rPr>
      </w:pPr>
      <w:r w:rsidRPr="00932B08">
        <w:rPr>
          <w:noProof/>
          <w:color w:val="auto"/>
          <w:sz w:val="22"/>
          <w:lang w:val="ru-RU" w:eastAsia="ru-RU"/>
        </w:rPr>
        <w:drawing>
          <wp:inline distT="0" distB="0" distL="0" distR="0" wp14:anchorId="1FA454A8" wp14:editId="372602C9">
            <wp:extent cx="6670508" cy="4211052"/>
            <wp:effectExtent l="19050" t="0" r="1651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14:paraId="217CD673" w14:textId="6B87BEC6" w:rsidR="00BE08A8" w:rsidRPr="00932B08" w:rsidRDefault="00BE08A8" w:rsidP="00225422">
      <w:pPr>
        <w:pStyle w:val="ListBullet"/>
        <w:ind w:left="426"/>
        <w:jc w:val="both"/>
        <w:rPr>
          <w:b/>
          <w:bCs/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Asisten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a oferită din partea organiza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iilor interna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ionale nu răspunde în mod eficient necesită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ilor persoanelor cu dizabilită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 refugiate</w:t>
      </w:r>
      <w:r w:rsidR="00290DD1" w:rsidRPr="00932B08">
        <w:rPr>
          <w:b/>
          <w:bCs/>
          <w:color w:val="auto"/>
          <w:sz w:val="22"/>
          <w:lang w:val="ro-RO"/>
        </w:rPr>
        <w:t>. Cheltuieli</w:t>
      </w:r>
      <w:r w:rsidR="00225422" w:rsidRPr="00932B08">
        <w:rPr>
          <w:b/>
          <w:bCs/>
          <w:color w:val="auto"/>
          <w:sz w:val="22"/>
          <w:lang w:val="ro-RO"/>
        </w:rPr>
        <w:t>le</w:t>
      </w:r>
      <w:r w:rsidR="00290DD1" w:rsidRPr="00932B08">
        <w:rPr>
          <w:b/>
          <w:bCs/>
          <w:color w:val="auto"/>
          <w:sz w:val="22"/>
          <w:lang w:val="ro-RO"/>
        </w:rPr>
        <w:t xml:space="preserve"> legate de medicamente, produse medicale, îmbrăcăminte de sezon, interpretarea în limbajul semnelor, servicii</w:t>
      </w:r>
      <w:r w:rsidR="00225422" w:rsidRPr="00932B08">
        <w:rPr>
          <w:b/>
          <w:bCs/>
          <w:color w:val="auto"/>
          <w:sz w:val="22"/>
          <w:lang w:val="ro-RO"/>
        </w:rPr>
        <w:t>le</w:t>
      </w:r>
      <w:r w:rsidR="00290DD1" w:rsidRPr="00932B08">
        <w:rPr>
          <w:b/>
          <w:bCs/>
          <w:color w:val="auto"/>
          <w:sz w:val="22"/>
          <w:lang w:val="ro-RO"/>
        </w:rPr>
        <w:t xml:space="preserve"> de suport (asisten</w:t>
      </w:r>
      <w:r w:rsidR="00225422" w:rsidRPr="00932B08">
        <w:rPr>
          <w:b/>
          <w:bCs/>
          <w:color w:val="auto"/>
          <w:sz w:val="22"/>
          <w:lang w:val="ro-RO"/>
        </w:rPr>
        <w:t>ță</w:t>
      </w:r>
      <w:r w:rsidR="00290DD1" w:rsidRPr="00932B08">
        <w:rPr>
          <w:b/>
          <w:bCs/>
          <w:color w:val="auto"/>
          <w:sz w:val="22"/>
          <w:lang w:val="ro-RO"/>
        </w:rPr>
        <w:t xml:space="preserve"> personală, servicii pentru copii TSA) etc.</w:t>
      </w:r>
      <w:r w:rsidR="00225422" w:rsidRPr="00932B08">
        <w:rPr>
          <w:b/>
          <w:bCs/>
          <w:color w:val="auto"/>
          <w:sz w:val="22"/>
          <w:lang w:val="ro-RO"/>
        </w:rPr>
        <w:t xml:space="preserve"> nu sunt acoperite suficient de</w:t>
      </w:r>
      <w:r w:rsidR="00290DD1" w:rsidRPr="00932B08">
        <w:rPr>
          <w:b/>
          <w:bCs/>
          <w:color w:val="auto"/>
          <w:sz w:val="22"/>
          <w:lang w:val="ro-RO"/>
        </w:rPr>
        <w:t xml:space="preserve"> programele de asisten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="00290DD1" w:rsidRPr="00932B08">
        <w:rPr>
          <w:b/>
          <w:bCs/>
          <w:color w:val="auto"/>
          <w:sz w:val="22"/>
          <w:lang w:val="ro-RO"/>
        </w:rPr>
        <w:t>ă.</w:t>
      </w:r>
    </w:p>
    <w:p w14:paraId="2BA40433" w14:textId="5E12D183" w:rsidR="009373CC" w:rsidRPr="00932B08" w:rsidRDefault="009373CC" w:rsidP="00225422">
      <w:pPr>
        <w:pStyle w:val="ListBullet"/>
        <w:numPr>
          <w:ilvl w:val="0"/>
          <w:numId w:val="0"/>
        </w:numPr>
        <w:ind w:left="340"/>
        <w:jc w:val="both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color w:val="auto"/>
          <w:sz w:val="22"/>
          <w:lang w:val="ro-RO"/>
        </w:rPr>
        <w:t>Asisten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>a pentru refugia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>i, inclusiv suportul monetar oferit</w:t>
      </w:r>
      <w:r w:rsidR="00225422" w:rsidRPr="00932B08">
        <w:rPr>
          <w:rStyle w:val="Bold"/>
          <w:color w:val="auto"/>
          <w:sz w:val="22"/>
          <w:lang w:val="ro-RO"/>
        </w:rPr>
        <w:t>,</w:t>
      </w:r>
      <w:r w:rsidRPr="00932B08">
        <w:rPr>
          <w:rStyle w:val="Bold"/>
          <w:color w:val="auto"/>
          <w:sz w:val="22"/>
          <w:lang w:val="ro-RO"/>
        </w:rPr>
        <w:t xml:space="preserve"> trebuie să ia în calcul în mod obligatoriu necesită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>ile de acoperire a costurilor legate de dizabilitate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, care sunt supl</w:t>
      </w:r>
      <w:r w:rsidR="00225422" w:rsidRPr="00932B08">
        <w:rPr>
          <w:rStyle w:val="Bold"/>
          <w:b w:val="0"/>
          <w:bCs w:val="0"/>
          <w:color w:val="auto"/>
          <w:sz w:val="22"/>
          <w:lang w:val="ro-RO"/>
        </w:rPr>
        <w:t>i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mentare costuri</w:t>
      </w:r>
      <w:r w:rsidR="00225422" w:rsidRPr="00932B08">
        <w:rPr>
          <w:rStyle w:val="Bold"/>
          <w:b w:val="0"/>
          <w:bCs w:val="0"/>
          <w:color w:val="auto"/>
          <w:sz w:val="22"/>
          <w:lang w:val="ro-RO"/>
        </w:rPr>
        <w:t>lor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curente de via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225422" w:rsidRPr="00932B08">
        <w:rPr>
          <w:rStyle w:val="Bold"/>
          <w:b w:val="0"/>
          <w:bCs w:val="0"/>
          <w:color w:val="auto"/>
          <w:sz w:val="22"/>
          <w:lang w:val="ro-RO"/>
        </w:rPr>
        <w:t>ă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.</w:t>
      </w:r>
    </w:p>
    <w:p w14:paraId="5E3F5AB2" w14:textId="3410AF61" w:rsidR="00BE08A8" w:rsidRPr="00932B08" w:rsidRDefault="00BE08A8" w:rsidP="008C5F37">
      <w:pPr>
        <w:pStyle w:val="ListBullet"/>
        <w:rPr>
          <w:rStyle w:val="Bold"/>
          <w:color w:val="auto"/>
          <w:sz w:val="22"/>
          <w:lang w:val="ro-RO"/>
        </w:rPr>
      </w:pPr>
      <w:r w:rsidRPr="00932B08">
        <w:rPr>
          <w:rStyle w:val="Bold"/>
          <w:color w:val="auto"/>
          <w:sz w:val="22"/>
          <w:lang w:val="ro-RO"/>
        </w:rPr>
        <w:lastRenderedPageBreak/>
        <w:t>Persoanele refugiate care au apelat la CDPD au solicitat următoarele tipuri de asisten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>ă:</w:t>
      </w:r>
    </w:p>
    <w:p w14:paraId="78D43DC6" w14:textId="4B9CEAEE" w:rsidR="00BE08A8" w:rsidRPr="00932B08" w:rsidRDefault="00BE08A8" w:rsidP="00790E62">
      <w:pPr>
        <w:pStyle w:val="Graphbullet3"/>
        <w:spacing w:line="240" w:lineRule="auto"/>
        <w:ind w:left="993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medicamente 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25% d</w:t>
      </w:r>
      <w:r w:rsidR="00790E62" w:rsidRPr="00932B08">
        <w:rPr>
          <w:rStyle w:val="Bold"/>
          <w:b w:val="0"/>
          <w:bCs w:val="0"/>
          <w:color w:val="auto"/>
          <w:sz w:val="22"/>
          <w:lang w:val="ro-RO"/>
        </w:rPr>
        <w:t>e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 cazuri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>;</w:t>
      </w:r>
    </w:p>
    <w:p w14:paraId="5B883CF9" w14:textId="4735167B" w:rsidR="00AF0391" w:rsidRPr="00932B08" w:rsidRDefault="00AF0391" w:rsidP="008C5F37">
      <w:pPr>
        <w:pStyle w:val="Graphbullet3"/>
        <w:spacing w:line="240" w:lineRule="auto"/>
        <w:ind w:left="993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t>îmbrăcăminte/încăl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ăminte de iarnă 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15%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>;</w:t>
      </w:r>
    </w:p>
    <w:p w14:paraId="3FFD5E3E" w14:textId="71DAE7BD" w:rsidR="00AF0391" w:rsidRPr="00932B08" w:rsidRDefault="00AF0391" w:rsidP="008C5F37">
      <w:pPr>
        <w:pStyle w:val="Graphbullet3"/>
        <w:spacing w:line="240" w:lineRule="auto"/>
        <w:ind w:left="993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t>consulta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ii medicale (medici speciali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ti) 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12%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>;</w:t>
      </w:r>
    </w:p>
    <w:p w14:paraId="46C89004" w14:textId="4ED33535" w:rsidR="00AF0391" w:rsidRPr="00932B08" w:rsidRDefault="00AF0391" w:rsidP="008C5F37">
      <w:pPr>
        <w:pStyle w:val="Graphbullet3"/>
        <w:spacing w:line="240" w:lineRule="auto"/>
        <w:ind w:left="993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echipamente asistive 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ș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i de mobilitate 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12%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>;</w:t>
      </w:r>
    </w:p>
    <w:p w14:paraId="48D6AB44" w14:textId="1EC7594E" w:rsidR="00AF0391" w:rsidRPr="00932B08" w:rsidRDefault="00AF0391" w:rsidP="008C5F37">
      <w:pPr>
        <w:pStyle w:val="Graphbullet3"/>
        <w:spacing w:line="240" w:lineRule="auto"/>
        <w:ind w:left="993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echipamente medicale 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6%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>;</w:t>
      </w:r>
    </w:p>
    <w:p w14:paraId="31F96D6A" w14:textId="4D48DC5B" w:rsidR="00AF0391" w:rsidRPr="00932B08" w:rsidRDefault="00AF0391" w:rsidP="008C5F37">
      <w:pPr>
        <w:pStyle w:val="Graphbullet3"/>
        <w:spacing w:line="240" w:lineRule="auto"/>
        <w:ind w:left="993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produse igienice 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6%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>;</w:t>
      </w:r>
    </w:p>
    <w:p w14:paraId="350B3C77" w14:textId="2FF2DF5B" w:rsidR="00AF0391" w:rsidRPr="00932B08" w:rsidRDefault="00AF0391" w:rsidP="008C5F37">
      <w:pPr>
        <w:pStyle w:val="Graphbullet3"/>
        <w:spacing w:line="240" w:lineRule="auto"/>
        <w:ind w:left="993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ajutor financiar 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6%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>;</w:t>
      </w:r>
    </w:p>
    <w:p w14:paraId="6A0A1A3A" w14:textId="5F2B7C7D" w:rsidR="00AF0391" w:rsidRPr="00932B08" w:rsidRDefault="00AF0391" w:rsidP="008C5F37">
      <w:pPr>
        <w:pStyle w:val="Graphbullet3"/>
        <w:spacing w:line="240" w:lineRule="auto"/>
        <w:ind w:left="993"/>
        <w:rPr>
          <w:rStyle w:val="Bold"/>
          <w:b w:val="0"/>
          <w:bCs w:val="0"/>
          <w:color w:val="auto"/>
          <w:sz w:val="22"/>
          <w:lang w:val="ro-RO"/>
        </w:rPr>
      </w:pPr>
      <w:r w:rsidRPr="00932B08">
        <w:rPr>
          <w:rStyle w:val="Bold"/>
          <w:b w:val="0"/>
          <w:bCs w:val="0"/>
          <w:color w:val="auto"/>
          <w:sz w:val="22"/>
          <w:lang w:val="ro-RO"/>
        </w:rPr>
        <w:t xml:space="preserve">produse alimentare 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 xml:space="preserve">– </w:t>
      </w:r>
      <w:r w:rsidRPr="00932B08">
        <w:rPr>
          <w:rStyle w:val="Bold"/>
          <w:b w:val="0"/>
          <w:bCs w:val="0"/>
          <w:color w:val="auto"/>
          <w:sz w:val="22"/>
          <w:lang w:val="ro-RO"/>
        </w:rPr>
        <w:t>5%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>.</w:t>
      </w:r>
    </w:p>
    <w:p w14:paraId="49E73ED0" w14:textId="77777777" w:rsidR="004B7299" w:rsidRPr="00932B08" w:rsidRDefault="004B7299" w:rsidP="008C5F37">
      <w:pPr>
        <w:pStyle w:val="Graphbullet3"/>
        <w:numPr>
          <w:ilvl w:val="0"/>
          <w:numId w:val="0"/>
        </w:numPr>
        <w:spacing w:after="200" w:line="276" w:lineRule="auto"/>
        <w:ind w:left="284"/>
        <w:rPr>
          <w:rStyle w:val="Bold"/>
          <w:b w:val="0"/>
          <w:bCs w:val="0"/>
          <w:color w:val="auto"/>
          <w:sz w:val="22"/>
          <w:lang w:val="ro-RO"/>
        </w:rPr>
      </w:pPr>
    </w:p>
    <w:p w14:paraId="1C59014E" w14:textId="4645D384" w:rsidR="00290DD1" w:rsidRPr="00932B08" w:rsidRDefault="00290DD1" w:rsidP="00255151">
      <w:pPr>
        <w:pStyle w:val="ListBullet"/>
        <w:ind w:left="340" w:hanging="340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Multe persoane cu dizabilită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i refugiate au nevoie de echipamente asistive legat</w:t>
      </w:r>
      <w:r w:rsidR="005A23F4" w:rsidRPr="00932B08">
        <w:rPr>
          <w:b/>
          <w:bCs/>
          <w:color w:val="auto"/>
          <w:sz w:val="22"/>
          <w:lang w:val="ro-RO"/>
        </w:rPr>
        <w:t>e</w:t>
      </w:r>
      <w:r w:rsidRPr="00932B08">
        <w:rPr>
          <w:b/>
          <w:bCs/>
          <w:color w:val="auto"/>
          <w:sz w:val="22"/>
          <w:lang w:val="ro-RO"/>
        </w:rPr>
        <w:t xml:space="preserve"> de dizabilitate. </w:t>
      </w:r>
      <w:r w:rsidRPr="00932B08">
        <w:rPr>
          <w:rStyle w:val="Bold"/>
          <w:color w:val="auto"/>
          <w:sz w:val="22"/>
          <w:lang w:val="ro-RO"/>
        </w:rPr>
        <w:t>Sunt pu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>ine organiza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 xml:space="preserve">ii care oferă acest tip de suport </w:t>
      </w:r>
      <w:r w:rsidR="00CC736A" w:rsidRPr="00932B08">
        <w:rPr>
          <w:rStyle w:val="Bold"/>
          <w:color w:val="auto"/>
          <w:sz w:val="22"/>
          <w:lang w:val="ro-RO"/>
        </w:rPr>
        <w:t>ș</w:t>
      </w:r>
      <w:r w:rsidRPr="00932B08">
        <w:rPr>
          <w:rStyle w:val="Bold"/>
          <w:color w:val="auto"/>
          <w:sz w:val="22"/>
          <w:lang w:val="ro-RO"/>
        </w:rPr>
        <w:t>i necesită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 xml:space="preserve">ile nu sunt acoperite. </w:t>
      </w:r>
      <w:r w:rsidRPr="00932B08">
        <w:rPr>
          <w:color w:val="auto"/>
          <w:sz w:val="22"/>
          <w:lang w:val="ro-RO"/>
        </w:rPr>
        <w:t>12% din</w:t>
      </w:r>
      <w:r w:rsidR="00790E62" w:rsidRPr="00932B08">
        <w:rPr>
          <w:color w:val="auto"/>
          <w:sz w:val="22"/>
          <w:lang w:val="ro-RO"/>
        </w:rPr>
        <w:t>tre</w:t>
      </w:r>
      <w:r w:rsidRPr="00932B08">
        <w:rPr>
          <w:color w:val="auto"/>
          <w:sz w:val="22"/>
          <w:lang w:val="ro-RO"/>
        </w:rPr>
        <w:t xml:space="preserve"> persoanele care s-</w:t>
      </w:r>
      <w:r w:rsidRPr="00932B08">
        <w:rPr>
          <w:color w:val="auto"/>
          <w:sz w:val="22"/>
          <w:shd w:val="clear" w:color="auto" w:fill="FFFFFF"/>
          <w:lang w:val="ro-RO"/>
        </w:rPr>
        <w:t>au adresat la CDPD după suport au solicitat diverse echipamente asistive: cărucio</w:t>
      </w:r>
      <w:r w:rsidR="005A23F4" w:rsidRPr="00932B08">
        <w:rPr>
          <w:color w:val="auto"/>
          <w:sz w:val="22"/>
          <w:shd w:val="clear" w:color="auto" w:fill="FFFFFF"/>
          <w:lang w:val="ro-RO"/>
        </w:rPr>
        <w:t>are, cadre de mers, bastoane, câ</w:t>
      </w:r>
      <w:r w:rsidRPr="00932B08">
        <w:rPr>
          <w:color w:val="auto"/>
          <w:sz w:val="22"/>
          <w:shd w:val="clear" w:color="auto" w:fill="FFFFFF"/>
          <w:lang w:val="ro-RO"/>
        </w:rPr>
        <w:t>rje, încăl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ț</w:t>
      </w:r>
      <w:r w:rsidR="005A23F4" w:rsidRPr="00932B08">
        <w:rPr>
          <w:color w:val="auto"/>
          <w:sz w:val="22"/>
          <w:shd w:val="clear" w:color="auto" w:fill="FFFFFF"/>
          <w:lang w:val="ro-RO"/>
        </w:rPr>
        <w:t>ăminte ortop</w:t>
      </w:r>
      <w:r w:rsidRPr="00932B08">
        <w:rPr>
          <w:color w:val="auto"/>
          <w:sz w:val="22"/>
          <w:shd w:val="clear" w:color="auto" w:fill="FFFFFF"/>
          <w:lang w:val="ro-RO"/>
        </w:rPr>
        <w:t xml:space="preserve">edică etc. 7,5% au solicitat ochelari 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ș</w:t>
      </w:r>
      <w:r w:rsidRPr="00932B08">
        <w:rPr>
          <w:color w:val="auto"/>
          <w:sz w:val="22"/>
          <w:shd w:val="clear" w:color="auto" w:fill="FFFFFF"/>
          <w:lang w:val="ro-RO"/>
        </w:rPr>
        <w:t>i 7,5% au solicitat aparate auditive. Aparatele auditive se acordă doar cetă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ț</w:t>
      </w:r>
      <w:r w:rsidRPr="00932B08">
        <w:rPr>
          <w:color w:val="auto"/>
          <w:sz w:val="22"/>
          <w:shd w:val="clear" w:color="auto" w:fill="FFFFFF"/>
          <w:lang w:val="ro-RO"/>
        </w:rPr>
        <w:t>enilor RM, conform listei de a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ș</w:t>
      </w:r>
      <w:r w:rsidRPr="00932B08">
        <w:rPr>
          <w:color w:val="auto"/>
          <w:sz w:val="22"/>
          <w:shd w:val="clear" w:color="auto" w:fill="FFFFFF"/>
          <w:lang w:val="ro-RO"/>
        </w:rPr>
        <w:t xml:space="preserve">teptare (pentru copii </w:t>
      </w:r>
      <w:r w:rsidR="005A23F4" w:rsidRPr="00932B08">
        <w:rPr>
          <w:color w:val="auto"/>
          <w:sz w:val="22"/>
          <w:shd w:val="clear" w:color="auto" w:fill="FFFFFF"/>
          <w:lang w:val="ro-RO"/>
        </w:rPr>
        <w:t>–</w:t>
      </w:r>
      <w:r w:rsidRPr="00932B08">
        <w:rPr>
          <w:color w:val="auto"/>
          <w:sz w:val="22"/>
          <w:shd w:val="clear" w:color="auto" w:fill="FFFFFF"/>
          <w:lang w:val="ro-RO"/>
        </w:rPr>
        <w:t xml:space="preserve"> 3 ani, pentru maturi </w:t>
      </w:r>
      <w:r w:rsidR="005A23F4" w:rsidRPr="00932B08">
        <w:rPr>
          <w:color w:val="auto"/>
          <w:sz w:val="22"/>
          <w:shd w:val="clear" w:color="auto" w:fill="FFFFFF"/>
          <w:lang w:val="ro-RO"/>
        </w:rPr>
        <w:t>–</w:t>
      </w:r>
      <w:r w:rsidRPr="00932B08">
        <w:rPr>
          <w:color w:val="auto"/>
          <w:sz w:val="22"/>
          <w:shd w:val="clear" w:color="auto" w:fill="FFFFFF"/>
          <w:lang w:val="ro-RO"/>
        </w:rPr>
        <w:t xml:space="preserve"> 7 ani). Pentru refugia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ț</w:t>
      </w:r>
      <w:r w:rsidRPr="00932B08">
        <w:rPr>
          <w:color w:val="auto"/>
          <w:sz w:val="22"/>
          <w:shd w:val="clear" w:color="auto" w:fill="FFFFFF"/>
          <w:lang w:val="ro-RO"/>
        </w:rPr>
        <w:t>i Guvernul RM nu acordă aparate auditive. ASRM prime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ș</w:t>
      </w:r>
      <w:r w:rsidRPr="00932B08">
        <w:rPr>
          <w:color w:val="auto"/>
          <w:sz w:val="22"/>
          <w:shd w:val="clear" w:color="auto" w:fill="FFFFFF"/>
          <w:lang w:val="ro-RO"/>
        </w:rPr>
        <w:t>te aparate auditive din dona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ț</w:t>
      </w:r>
      <w:r w:rsidRPr="00932B08">
        <w:rPr>
          <w:color w:val="auto"/>
          <w:sz w:val="22"/>
          <w:shd w:val="clear" w:color="auto" w:fill="FFFFFF"/>
          <w:lang w:val="ro-RO"/>
        </w:rPr>
        <w:t xml:space="preserve">ii (în stări diferite, pot fi 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ș</w:t>
      </w:r>
      <w:r w:rsidRPr="00932B08">
        <w:rPr>
          <w:color w:val="auto"/>
          <w:sz w:val="22"/>
          <w:shd w:val="clear" w:color="auto" w:fill="FFFFFF"/>
          <w:lang w:val="ro-RO"/>
        </w:rPr>
        <w:t xml:space="preserve">i uzate 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ș</w:t>
      </w:r>
      <w:r w:rsidRPr="00932B08">
        <w:rPr>
          <w:color w:val="auto"/>
          <w:sz w:val="22"/>
          <w:shd w:val="clear" w:color="auto" w:fill="FFFFFF"/>
          <w:lang w:val="ro-RO"/>
        </w:rPr>
        <w:t xml:space="preserve">i de dimensiuni diferite), din care ar putea acorda 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ș</w:t>
      </w:r>
      <w:r w:rsidRPr="00932B08">
        <w:rPr>
          <w:color w:val="auto"/>
          <w:sz w:val="22"/>
          <w:shd w:val="clear" w:color="auto" w:fill="FFFFFF"/>
          <w:lang w:val="ro-RO"/>
        </w:rPr>
        <w:t>i refugia</w:t>
      </w:r>
      <w:r w:rsidR="00CC736A" w:rsidRPr="00932B08">
        <w:rPr>
          <w:color w:val="auto"/>
          <w:sz w:val="22"/>
          <w:shd w:val="clear" w:color="auto" w:fill="FFFFFF"/>
          <w:lang w:val="ro-RO"/>
        </w:rPr>
        <w:t>ț</w:t>
      </w:r>
      <w:r w:rsidRPr="00932B08">
        <w:rPr>
          <w:color w:val="auto"/>
          <w:sz w:val="22"/>
          <w:shd w:val="clear" w:color="auto" w:fill="FFFFFF"/>
          <w:lang w:val="ro-RO"/>
        </w:rPr>
        <w:t>ilor, dacă se va potrivi aparatul respectiv la beneficiarul dat.</w:t>
      </w:r>
      <w:r w:rsidR="006A3507" w:rsidRPr="00932B08">
        <w:rPr>
          <w:color w:val="auto"/>
          <w:sz w:val="22"/>
          <w:shd w:val="clear" w:color="auto" w:fill="FFFFFF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Persoanele au solicitat cârje, cadre de mers, din cauza că starea lor de sănătate s-a înrăută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it. Au solicitat încăl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ăminte ortopedică de sezon. </w:t>
      </w:r>
    </w:p>
    <w:p w14:paraId="06FF56A8" w14:textId="2F8AAF88" w:rsidR="00290DD1" w:rsidRPr="00932B08" w:rsidRDefault="00290DD1" w:rsidP="009373CC">
      <w:pPr>
        <w:pStyle w:val="ListBullet"/>
        <w:numPr>
          <w:ilvl w:val="0"/>
          <w:numId w:val="0"/>
        </w:numPr>
        <w:ind w:left="340"/>
        <w:jc w:val="both"/>
        <w:rPr>
          <w:color w:val="auto"/>
          <w:sz w:val="22"/>
          <w:lang w:val="ro-RO"/>
        </w:rPr>
      </w:pPr>
      <w:r w:rsidRPr="00932B08">
        <w:rPr>
          <w:color w:val="auto"/>
          <w:sz w:val="22"/>
          <w:lang w:val="ro-RO"/>
        </w:rPr>
        <w:t>CPTR</w:t>
      </w:r>
      <w:r w:rsidR="009373CC" w:rsidRPr="00932B08">
        <w:rPr>
          <w:color w:val="auto"/>
          <w:sz w:val="22"/>
          <w:lang w:val="ro-RO"/>
        </w:rPr>
        <w:t xml:space="preserve"> cu care am discutat,</w:t>
      </w:r>
      <w:r w:rsidRPr="00932B08">
        <w:rPr>
          <w:color w:val="auto"/>
          <w:sz w:val="22"/>
          <w:lang w:val="ro-RO"/>
        </w:rPr>
        <w:t xml:space="preserve"> au men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ionat că au transmis în repetate rânduri la MMPS informa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ia despre câte persoane au nevoie de bastoane, de ochelari, dar nu au primit nimic.</w:t>
      </w:r>
    </w:p>
    <w:p w14:paraId="3FB2A30C" w14:textId="4A127B25" w:rsidR="009D12B0" w:rsidRPr="00932B08" w:rsidRDefault="00AF0391" w:rsidP="005A23F4">
      <w:pPr>
        <w:pStyle w:val="ListBullet"/>
        <w:ind w:left="340" w:hanging="340"/>
        <w:jc w:val="both"/>
        <w:rPr>
          <w:color w:val="auto"/>
          <w:sz w:val="22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t>În perioada de iarnă s</w:t>
      </w:r>
      <w:r w:rsidR="005A23F4" w:rsidRPr="00932B08">
        <w:rPr>
          <w:b/>
          <w:bCs/>
          <w:color w:val="auto"/>
          <w:sz w:val="22"/>
          <w:lang w:val="ro-RO"/>
        </w:rPr>
        <w:t>-</w:t>
      </w:r>
      <w:r w:rsidRPr="00932B08">
        <w:rPr>
          <w:b/>
          <w:bCs/>
          <w:color w:val="auto"/>
          <w:sz w:val="22"/>
          <w:lang w:val="ro-RO"/>
        </w:rPr>
        <w:t>a constatat că multe persoane au avut nevoie de îmbrăcăminte, încăl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>ăminte de sezon.</w:t>
      </w:r>
      <w:r w:rsidRPr="00932B08">
        <w:rPr>
          <w:color w:val="auto"/>
          <w:sz w:val="22"/>
          <w:lang w:val="ro-RO"/>
        </w:rPr>
        <w:t xml:space="preserve"> Mul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au plecat de acasă cu lucruri minime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 xml:space="preserve">i nu </w:t>
      </w:r>
      <w:r w:rsidR="005A23F4" w:rsidRPr="00932B08">
        <w:rPr>
          <w:color w:val="auto"/>
          <w:sz w:val="22"/>
          <w:lang w:val="ro-RO"/>
        </w:rPr>
        <w:t xml:space="preserve">au reușit să ia </w:t>
      </w:r>
      <w:r w:rsidRPr="00932B08">
        <w:rPr>
          <w:color w:val="auto"/>
          <w:sz w:val="22"/>
          <w:lang w:val="ro-RO"/>
        </w:rPr>
        <w:t>haine mai calde cu ei. Nu a</w:t>
      </w:r>
      <w:r w:rsidR="00367E2F" w:rsidRPr="00932B08">
        <w:rPr>
          <w:color w:val="auto"/>
          <w:sz w:val="22"/>
          <w:lang w:val="ro-RO"/>
        </w:rPr>
        <w:t xml:space="preserve"> fost identificat </w:t>
      </w:r>
      <w:r w:rsidRPr="00932B08">
        <w:rPr>
          <w:color w:val="auto"/>
          <w:sz w:val="22"/>
          <w:lang w:val="ro-RO"/>
        </w:rPr>
        <w:t>un mecanism eficient de asisten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ă pentru refugia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care ar fi adresat pentru a acoperi acesta nevoie. </w:t>
      </w:r>
    </w:p>
    <w:p w14:paraId="2433E3D8" w14:textId="308F67EF" w:rsidR="00994DFA" w:rsidRPr="00932B08" w:rsidRDefault="007E5B9B" w:rsidP="005A23F4">
      <w:pPr>
        <w:pStyle w:val="ListBullet"/>
        <w:ind w:left="340" w:hanging="340"/>
        <w:jc w:val="both"/>
        <w:rPr>
          <w:color w:val="auto"/>
          <w:sz w:val="22"/>
          <w:lang w:val="ro-RO"/>
        </w:rPr>
      </w:pPr>
      <w:r w:rsidRPr="00932B08">
        <w:rPr>
          <w:rStyle w:val="Bold"/>
          <w:color w:val="auto"/>
          <w:sz w:val="22"/>
          <w:lang w:val="ro-RO"/>
        </w:rPr>
        <w:t>Persoanele</w:t>
      </w:r>
      <w:r w:rsidR="005A23F4" w:rsidRPr="00932B08">
        <w:rPr>
          <w:rStyle w:val="Bold"/>
          <w:color w:val="auto"/>
          <w:sz w:val="22"/>
          <w:lang w:val="ro-RO"/>
        </w:rPr>
        <w:t xml:space="preserve"> refugiate</w:t>
      </w:r>
      <w:r w:rsidRPr="00932B08">
        <w:rPr>
          <w:rStyle w:val="Bold"/>
          <w:color w:val="auto"/>
          <w:sz w:val="22"/>
          <w:lang w:val="ro-RO"/>
        </w:rPr>
        <w:t xml:space="preserve"> cu dizabilită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 xml:space="preserve">i au </w:t>
      </w:r>
      <w:r w:rsidR="001B62AB" w:rsidRPr="00932B08">
        <w:rPr>
          <w:rStyle w:val="Bold"/>
          <w:color w:val="auto"/>
          <w:sz w:val="22"/>
          <w:lang w:val="ro-RO"/>
        </w:rPr>
        <w:t>solicitat</w:t>
      </w:r>
      <w:r w:rsidRPr="00932B08">
        <w:rPr>
          <w:rStyle w:val="Bold"/>
          <w:color w:val="auto"/>
          <w:sz w:val="22"/>
          <w:lang w:val="ro-RO"/>
        </w:rPr>
        <w:t xml:space="preserve"> în mod frecvent sup</w:t>
      </w:r>
      <w:r w:rsidR="005A23F4" w:rsidRPr="00932B08">
        <w:rPr>
          <w:rStyle w:val="Bold"/>
          <w:color w:val="auto"/>
          <w:sz w:val="22"/>
          <w:lang w:val="ro-RO"/>
        </w:rPr>
        <w:t>ort în asigurarea cu transport.</w:t>
      </w:r>
      <w:r w:rsidRPr="00932B08">
        <w:rPr>
          <w:rStyle w:val="Bold"/>
          <w:color w:val="auto"/>
          <w:sz w:val="22"/>
          <w:lang w:val="ro-RO"/>
        </w:rPr>
        <w:t xml:space="preserve"> </w:t>
      </w:r>
      <w:r w:rsidRPr="00932B08">
        <w:rPr>
          <w:color w:val="auto"/>
          <w:sz w:val="22"/>
          <w:lang w:val="ro-RO"/>
        </w:rPr>
        <w:t>Persoanele cu dizabilită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>ii de mobilitate</w:t>
      </w:r>
      <w:r w:rsidR="00806E42" w:rsidRPr="00932B08">
        <w:rPr>
          <w:color w:val="auto"/>
          <w:sz w:val="22"/>
          <w:lang w:val="ro-RO"/>
        </w:rPr>
        <w:t>, părin</w:t>
      </w:r>
      <w:r w:rsidR="00CC736A" w:rsidRPr="00932B08">
        <w:rPr>
          <w:color w:val="auto"/>
          <w:sz w:val="22"/>
          <w:lang w:val="ro-RO"/>
        </w:rPr>
        <w:t>ț</w:t>
      </w:r>
      <w:r w:rsidR="00806E42" w:rsidRPr="00932B08">
        <w:rPr>
          <w:color w:val="auto"/>
          <w:sz w:val="22"/>
          <w:lang w:val="ro-RO"/>
        </w:rPr>
        <w:t>ii cu copii cu dizabilită</w:t>
      </w:r>
      <w:r w:rsidR="00CC736A" w:rsidRPr="00932B08">
        <w:rPr>
          <w:color w:val="auto"/>
          <w:sz w:val="22"/>
          <w:lang w:val="ro-RO"/>
        </w:rPr>
        <w:t>ț</w:t>
      </w:r>
      <w:r w:rsidR="005A23F4" w:rsidRPr="00932B08">
        <w:rPr>
          <w:color w:val="auto"/>
          <w:sz w:val="22"/>
          <w:lang w:val="ro-RO"/>
        </w:rPr>
        <w:t xml:space="preserve">i </w:t>
      </w:r>
      <w:r w:rsidRPr="00932B08">
        <w:rPr>
          <w:color w:val="auto"/>
          <w:sz w:val="22"/>
          <w:lang w:val="ro-RO"/>
        </w:rPr>
        <w:t xml:space="preserve">au avut nevoie de servicii de transport specializat pentru a merge la medic, </w:t>
      </w:r>
      <w:r w:rsidR="00806E42" w:rsidRPr="00932B08">
        <w:rPr>
          <w:color w:val="auto"/>
          <w:sz w:val="22"/>
          <w:lang w:val="ro-RO"/>
        </w:rPr>
        <w:t xml:space="preserve">la farmacie, la </w:t>
      </w:r>
      <w:r w:rsidRPr="00932B08">
        <w:rPr>
          <w:color w:val="auto"/>
          <w:sz w:val="22"/>
          <w:lang w:val="ro-RO"/>
        </w:rPr>
        <w:t xml:space="preserve">ambasadă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i pentru alte necesită</w:t>
      </w:r>
      <w:r w:rsidR="00CC736A" w:rsidRPr="00932B08">
        <w:rPr>
          <w:color w:val="auto"/>
          <w:sz w:val="22"/>
          <w:lang w:val="ro-RO"/>
        </w:rPr>
        <w:t>ț</w:t>
      </w:r>
      <w:r w:rsidRPr="00932B08">
        <w:rPr>
          <w:color w:val="auto"/>
          <w:sz w:val="22"/>
          <w:lang w:val="ro-RO"/>
        </w:rPr>
        <w:t xml:space="preserve">i personale, din cauza că transportul public interurban în Republica Moldova este </w:t>
      </w:r>
      <w:r w:rsidR="00806E42" w:rsidRPr="00932B08">
        <w:rPr>
          <w:color w:val="auto"/>
          <w:sz w:val="22"/>
          <w:lang w:val="ro-RO"/>
        </w:rPr>
        <w:t xml:space="preserve">complet </w:t>
      </w:r>
      <w:r w:rsidRPr="00932B08">
        <w:rPr>
          <w:color w:val="auto"/>
          <w:sz w:val="22"/>
          <w:lang w:val="ro-RO"/>
        </w:rPr>
        <w:t>inaccesibil.</w:t>
      </w:r>
    </w:p>
    <w:p w14:paraId="2DD7F210" w14:textId="10F9B962" w:rsidR="00B2310B" w:rsidRPr="00932B08" w:rsidRDefault="007E5B9B" w:rsidP="003D202C">
      <w:pPr>
        <w:pStyle w:val="ListBullet"/>
        <w:numPr>
          <w:ilvl w:val="0"/>
          <w:numId w:val="0"/>
        </w:numPr>
        <w:ind w:left="340"/>
        <w:jc w:val="both"/>
        <w:rPr>
          <w:rStyle w:val="Bold"/>
          <w:b w:val="0"/>
          <w:bCs w:val="0"/>
          <w:color w:val="auto"/>
          <w:sz w:val="22"/>
          <w:shd w:val="clear" w:color="auto" w:fill="FFFFFF"/>
          <w:lang w:val="ro-RO"/>
        </w:rPr>
      </w:pPr>
      <w:r w:rsidRPr="00932B08">
        <w:rPr>
          <w:rStyle w:val="Bold"/>
          <w:color w:val="auto"/>
          <w:sz w:val="22"/>
          <w:lang w:val="ro-RO"/>
        </w:rPr>
        <w:t>Persoanele refugiate au solicitat ca transportul public urban să fie gratuit pentru cei cu dizabilită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 xml:space="preserve">i. </w:t>
      </w:r>
      <w:r w:rsidR="001B62AB" w:rsidRPr="00932B08">
        <w:rPr>
          <w:rStyle w:val="Bold"/>
          <w:b w:val="0"/>
          <w:bCs w:val="0"/>
          <w:color w:val="auto"/>
          <w:sz w:val="22"/>
          <w:lang w:val="ro-RO"/>
        </w:rPr>
        <w:t xml:space="preserve">7% din adresările </w:t>
      </w:r>
      <w:r w:rsidR="00994DFA" w:rsidRPr="00932B08">
        <w:rPr>
          <w:rStyle w:val="Bold"/>
          <w:b w:val="0"/>
          <w:bCs w:val="0"/>
          <w:color w:val="auto"/>
          <w:sz w:val="22"/>
          <w:lang w:val="ro-RO"/>
        </w:rPr>
        <w:t>CDPD</w:t>
      </w:r>
      <w:r w:rsidR="001B62AB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se referă la accesibilitate</w:t>
      </w:r>
      <w:r w:rsidR="005A23F4" w:rsidRPr="00932B08">
        <w:rPr>
          <w:rStyle w:val="Bold"/>
          <w:b w:val="0"/>
          <w:bCs w:val="0"/>
          <w:color w:val="auto"/>
          <w:sz w:val="22"/>
          <w:lang w:val="ro-RO"/>
        </w:rPr>
        <w:t>a</w:t>
      </w:r>
      <w:r w:rsidR="001B62AB" w:rsidRPr="00932B08">
        <w:rPr>
          <w:rStyle w:val="Bold"/>
          <w:b w:val="0"/>
          <w:bCs w:val="0"/>
          <w:color w:val="auto"/>
          <w:sz w:val="22"/>
          <w:lang w:val="ro-RO"/>
        </w:rPr>
        <w:t xml:space="preserve"> transportului pentru refugia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1B62AB" w:rsidRPr="00932B08">
        <w:rPr>
          <w:rStyle w:val="Bold"/>
          <w:b w:val="0"/>
          <w:bCs w:val="0"/>
          <w:color w:val="auto"/>
          <w:sz w:val="22"/>
          <w:lang w:val="ro-RO"/>
        </w:rPr>
        <w:t>ii cu dizabilită</w:t>
      </w:r>
      <w:r w:rsidR="00CC736A" w:rsidRPr="00932B08">
        <w:rPr>
          <w:rStyle w:val="Bold"/>
          <w:b w:val="0"/>
          <w:bCs w:val="0"/>
          <w:color w:val="auto"/>
          <w:sz w:val="22"/>
          <w:lang w:val="ro-RO"/>
        </w:rPr>
        <w:t>ț</w:t>
      </w:r>
      <w:r w:rsidR="001B62AB" w:rsidRPr="00932B08">
        <w:rPr>
          <w:rStyle w:val="Bold"/>
          <w:b w:val="0"/>
          <w:bCs w:val="0"/>
          <w:color w:val="auto"/>
          <w:sz w:val="22"/>
          <w:lang w:val="ro-RO"/>
        </w:rPr>
        <w:t xml:space="preserve">i. </w:t>
      </w:r>
    </w:p>
    <w:p w14:paraId="56FB43E9" w14:textId="5566F08B" w:rsidR="002B2C69" w:rsidRPr="00932B08" w:rsidRDefault="0010188F" w:rsidP="005A23F4">
      <w:pPr>
        <w:pStyle w:val="ListBullet"/>
        <w:ind w:left="340" w:hanging="340"/>
        <w:jc w:val="both"/>
        <w:rPr>
          <w:color w:val="auto"/>
          <w:lang w:val="ro-RO"/>
        </w:rPr>
      </w:pPr>
      <w:r w:rsidRPr="00932B08">
        <w:rPr>
          <w:rStyle w:val="Bold"/>
          <w:color w:val="auto"/>
          <w:sz w:val="22"/>
          <w:lang w:val="ro-RO"/>
        </w:rPr>
        <w:t>Părin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>ii copiilor cu dizabilită</w:t>
      </w:r>
      <w:r w:rsidR="00CC736A" w:rsidRPr="00932B08">
        <w:rPr>
          <w:rStyle w:val="Bold"/>
          <w:color w:val="auto"/>
          <w:sz w:val="22"/>
          <w:lang w:val="ro-RO"/>
        </w:rPr>
        <w:t>ț</w:t>
      </w:r>
      <w:r w:rsidRPr="00932B08">
        <w:rPr>
          <w:rStyle w:val="Bold"/>
          <w:color w:val="auto"/>
          <w:sz w:val="22"/>
          <w:lang w:val="ro-RO"/>
        </w:rPr>
        <w:t xml:space="preserve">i </w:t>
      </w:r>
      <w:r w:rsidR="00944DB6" w:rsidRPr="00932B08">
        <w:rPr>
          <w:rStyle w:val="Bold"/>
          <w:color w:val="auto"/>
          <w:sz w:val="22"/>
          <w:lang w:val="ro-RO"/>
        </w:rPr>
        <w:t xml:space="preserve">s-au adresat spunând că </w:t>
      </w:r>
      <w:r w:rsidRPr="00932B08">
        <w:rPr>
          <w:rStyle w:val="Bold"/>
          <w:color w:val="auto"/>
          <w:sz w:val="22"/>
          <w:lang w:val="ro-RO"/>
        </w:rPr>
        <w:t xml:space="preserve">au </w:t>
      </w:r>
      <w:r w:rsidR="00B2310B" w:rsidRPr="00932B08">
        <w:rPr>
          <w:b/>
          <w:bCs/>
          <w:color w:val="auto"/>
          <w:sz w:val="22"/>
          <w:shd w:val="clear" w:color="auto" w:fill="FFFFFF"/>
          <w:lang w:val="ro-RO"/>
        </w:rPr>
        <w:t xml:space="preserve">nevoie de produse alimentare </w:t>
      </w:r>
      <w:r w:rsidR="00944DB6" w:rsidRPr="00932B08">
        <w:rPr>
          <w:b/>
          <w:bCs/>
          <w:color w:val="auto"/>
          <w:sz w:val="22"/>
          <w:shd w:val="clear" w:color="auto" w:fill="FFFFFF"/>
          <w:lang w:val="ro-RO"/>
        </w:rPr>
        <w:t xml:space="preserve">fără </w:t>
      </w:r>
      <w:r w:rsidR="00B2310B" w:rsidRPr="00932B08">
        <w:rPr>
          <w:b/>
          <w:bCs/>
          <w:color w:val="auto"/>
          <w:sz w:val="22"/>
          <w:shd w:val="clear" w:color="auto" w:fill="FFFFFF"/>
          <w:lang w:val="ro-RO"/>
        </w:rPr>
        <w:t>glute</w:t>
      </w:r>
      <w:r w:rsidR="00944DB6" w:rsidRPr="00932B08">
        <w:rPr>
          <w:b/>
          <w:bCs/>
          <w:color w:val="auto"/>
          <w:sz w:val="22"/>
          <w:shd w:val="clear" w:color="auto" w:fill="FFFFFF"/>
          <w:lang w:val="ro-RO"/>
        </w:rPr>
        <w:t>n</w:t>
      </w:r>
      <w:r w:rsidR="00B2310B" w:rsidRPr="00932B08">
        <w:rPr>
          <w:b/>
          <w:bCs/>
          <w:color w:val="auto"/>
          <w:sz w:val="22"/>
          <w:shd w:val="clear" w:color="auto" w:fill="FFFFFF"/>
          <w:lang w:val="ro-RO"/>
        </w:rPr>
        <w:t xml:space="preserve">. </w:t>
      </w:r>
      <w:r w:rsidRPr="00932B08">
        <w:rPr>
          <w:color w:val="auto"/>
          <w:sz w:val="22"/>
          <w:shd w:val="clear" w:color="auto" w:fill="FFFFFF"/>
          <w:lang w:val="ro-RO"/>
        </w:rPr>
        <w:t>CPTR</w:t>
      </w:r>
      <w:r w:rsidR="00B2310B" w:rsidRPr="00932B08">
        <w:rPr>
          <w:color w:val="auto"/>
          <w:sz w:val="22"/>
          <w:shd w:val="clear" w:color="auto" w:fill="FFFFFF"/>
          <w:lang w:val="ro-RO"/>
        </w:rPr>
        <w:t xml:space="preserve"> în care st</w:t>
      </w:r>
      <w:r w:rsidR="00944DB6" w:rsidRPr="00932B08">
        <w:rPr>
          <w:color w:val="auto"/>
          <w:sz w:val="22"/>
          <w:shd w:val="clear" w:color="auto" w:fill="FFFFFF"/>
          <w:lang w:val="ro-RO"/>
        </w:rPr>
        <w:t>a</w:t>
      </w:r>
      <w:r w:rsidRPr="00932B08">
        <w:rPr>
          <w:color w:val="auto"/>
          <w:sz w:val="22"/>
          <w:shd w:val="clear" w:color="auto" w:fill="FFFFFF"/>
          <w:lang w:val="ro-RO"/>
        </w:rPr>
        <w:t>u</w:t>
      </w:r>
      <w:r w:rsidR="00B2310B" w:rsidRPr="00932B08">
        <w:rPr>
          <w:color w:val="auto"/>
          <w:sz w:val="22"/>
          <w:shd w:val="clear" w:color="auto" w:fill="FFFFFF"/>
          <w:lang w:val="ro-RO"/>
        </w:rPr>
        <w:t xml:space="preserve"> nu</w:t>
      </w:r>
      <w:r w:rsidR="005A23F4" w:rsidRPr="00932B08">
        <w:rPr>
          <w:color w:val="auto"/>
          <w:sz w:val="22"/>
          <w:shd w:val="clear" w:color="auto" w:fill="FFFFFF"/>
          <w:lang w:val="ro-RO"/>
        </w:rPr>
        <w:t xml:space="preserve"> le</w:t>
      </w:r>
      <w:r w:rsidR="00B2310B" w:rsidRPr="00932B08">
        <w:rPr>
          <w:color w:val="auto"/>
          <w:sz w:val="22"/>
          <w:shd w:val="clear" w:color="auto" w:fill="FFFFFF"/>
          <w:lang w:val="ro-RO"/>
        </w:rPr>
        <w:t xml:space="preserve"> asigură necesarul de mâncare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 </w:t>
      </w:r>
      <w:r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fără 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>gluten, a</w:t>
      </w:r>
      <w:r w:rsidR="00CC736A" w:rsidRPr="00932B08">
        <w:rPr>
          <w:color w:val="auto"/>
          <w:sz w:val="22"/>
          <w:szCs w:val="20"/>
          <w:shd w:val="clear" w:color="auto" w:fill="FFFFFF"/>
          <w:lang w:val="ro-RO"/>
        </w:rPr>
        <w:t>ș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a că </w:t>
      </w:r>
      <w:r w:rsidR="005A23F4" w:rsidRPr="00932B08">
        <w:rPr>
          <w:color w:val="auto"/>
          <w:sz w:val="22"/>
          <w:szCs w:val="20"/>
          <w:shd w:val="clear" w:color="auto" w:fill="FFFFFF"/>
          <w:lang w:val="ro-RO"/>
        </w:rPr>
        <w:t>părinții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 </w:t>
      </w:r>
      <w:r w:rsidR="005A23F4" w:rsidRPr="00932B08">
        <w:rPr>
          <w:color w:val="auto"/>
          <w:sz w:val="22"/>
          <w:szCs w:val="20"/>
          <w:shd w:val="clear" w:color="auto" w:fill="FFFFFF"/>
          <w:lang w:val="ro-RO"/>
        </w:rPr>
        <w:t>sunt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 nevoi</w:t>
      </w:r>
      <w:r w:rsidR="005A23F4" w:rsidRPr="00932B08">
        <w:rPr>
          <w:color w:val="auto"/>
          <w:sz w:val="22"/>
          <w:szCs w:val="20"/>
          <w:shd w:val="clear" w:color="auto" w:fill="FFFFFF"/>
          <w:lang w:val="ro-RO"/>
        </w:rPr>
        <w:t>ți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 să gătească singur</w:t>
      </w:r>
      <w:r w:rsidR="005A23F4" w:rsidRPr="00932B08">
        <w:rPr>
          <w:color w:val="auto"/>
          <w:sz w:val="22"/>
          <w:szCs w:val="20"/>
          <w:shd w:val="clear" w:color="auto" w:fill="FFFFFF"/>
          <w:lang w:val="ro-RO"/>
        </w:rPr>
        <w:t>i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. </w:t>
      </w:r>
      <w:r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Produsele sunt mai scumpe </w:t>
      </w:r>
      <w:r w:rsidR="00CC736A" w:rsidRPr="00932B08">
        <w:rPr>
          <w:color w:val="auto"/>
          <w:sz w:val="22"/>
          <w:szCs w:val="20"/>
          <w:shd w:val="clear" w:color="auto" w:fill="FFFFFF"/>
          <w:lang w:val="ro-RO"/>
        </w:rPr>
        <w:t>ș</w:t>
      </w:r>
      <w:r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i pentru 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>a respecta dieta, vesela trebuie să fie nouă, curată, neatinsă de produse</w:t>
      </w:r>
      <w:r w:rsidR="005A23F4" w:rsidRPr="00932B08">
        <w:rPr>
          <w:color w:val="auto"/>
          <w:sz w:val="22"/>
          <w:szCs w:val="20"/>
          <w:shd w:val="clear" w:color="auto" w:fill="FFFFFF"/>
          <w:lang w:val="ro-RO"/>
        </w:rPr>
        <w:t>le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 care con</w:t>
      </w:r>
      <w:r w:rsidR="00CC736A" w:rsidRPr="00932B08">
        <w:rPr>
          <w:color w:val="auto"/>
          <w:sz w:val="22"/>
          <w:szCs w:val="20"/>
          <w:shd w:val="clear" w:color="auto" w:fill="FFFFFF"/>
          <w:lang w:val="ro-RO"/>
        </w:rPr>
        <w:t>ț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in gluten. </w:t>
      </w:r>
      <w:r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Este 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nevoie de </w:t>
      </w:r>
      <w:r w:rsidRPr="00932B08">
        <w:rPr>
          <w:color w:val="auto"/>
          <w:sz w:val="22"/>
          <w:szCs w:val="20"/>
          <w:shd w:val="clear" w:color="auto" w:fill="FFFFFF"/>
          <w:lang w:val="ro-RO"/>
        </w:rPr>
        <w:t>veselă</w:t>
      </w:r>
      <w:r w:rsidR="005A23F4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 individuală</w:t>
      </w:r>
      <w:r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 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pentru prepararea hranei </w:t>
      </w:r>
      <w:r w:rsidR="005A23F4" w:rsidRPr="00932B08">
        <w:rPr>
          <w:color w:val="auto"/>
          <w:sz w:val="22"/>
          <w:szCs w:val="20"/>
          <w:shd w:val="clear" w:color="auto" w:fill="FFFFFF"/>
          <w:lang w:val="ro-RO"/>
        </w:rPr>
        <w:t>din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 alimente </w:t>
      </w:r>
      <w:r w:rsidR="00573B2B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fără </w:t>
      </w:r>
      <w:r w:rsidR="00B2310B" w:rsidRPr="00932B08">
        <w:rPr>
          <w:color w:val="auto"/>
          <w:sz w:val="22"/>
          <w:szCs w:val="20"/>
          <w:shd w:val="clear" w:color="auto" w:fill="FFFFFF"/>
          <w:lang w:val="ro-RO"/>
        </w:rPr>
        <w:t>gluten</w:t>
      </w:r>
      <w:r w:rsidR="002B2C69" w:rsidRPr="00932B08">
        <w:rPr>
          <w:color w:val="auto"/>
          <w:sz w:val="22"/>
          <w:szCs w:val="20"/>
          <w:shd w:val="clear" w:color="auto" w:fill="FFFFFF"/>
          <w:lang w:val="ro-RO"/>
        </w:rPr>
        <w:t xml:space="preserve">. </w:t>
      </w:r>
    </w:p>
    <w:p w14:paraId="1B05F540" w14:textId="533E3275" w:rsidR="00A90949" w:rsidRPr="00932B08" w:rsidRDefault="00553438" w:rsidP="00172481">
      <w:pPr>
        <w:pStyle w:val="ListBullet"/>
        <w:ind w:left="340" w:hanging="340"/>
        <w:jc w:val="both"/>
        <w:rPr>
          <w:color w:val="auto"/>
          <w:lang w:val="ro-RO"/>
        </w:rPr>
      </w:pPr>
      <w:r w:rsidRPr="00932B08">
        <w:rPr>
          <w:b/>
          <w:bCs/>
          <w:color w:val="auto"/>
          <w:sz w:val="22"/>
          <w:lang w:val="ro-RO"/>
        </w:rPr>
        <w:lastRenderedPageBreak/>
        <w:t>Copi</w:t>
      </w:r>
      <w:r w:rsidR="005A23F4" w:rsidRPr="00932B08">
        <w:rPr>
          <w:b/>
          <w:bCs/>
          <w:color w:val="auto"/>
          <w:sz w:val="22"/>
          <w:lang w:val="ro-RO"/>
        </w:rPr>
        <w:t>i</w:t>
      </w:r>
      <w:r w:rsidRPr="00932B08">
        <w:rPr>
          <w:b/>
          <w:bCs/>
          <w:color w:val="auto"/>
          <w:sz w:val="22"/>
          <w:lang w:val="ro-RO"/>
        </w:rPr>
        <w:t xml:space="preserve">i cu autism au nevoie să frecventeze </w:t>
      </w:r>
      <w:r w:rsidR="00CC736A" w:rsidRPr="00932B08">
        <w:rPr>
          <w:b/>
          <w:bCs/>
          <w:color w:val="auto"/>
          <w:sz w:val="22"/>
          <w:lang w:val="ro-RO"/>
        </w:rPr>
        <w:t>ș</w:t>
      </w:r>
      <w:r w:rsidRPr="00932B08">
        <w:rPr>
          <w:b/>
          <w:bCs/>
          <w:color w:val="auto"/>
          <w:sz w:val="22"/>
          <w:lang w:val="ro-RO"/>
        </w:rPr>
        <w:t>edin</w:t>
      </w:r>
      <w:r w:rsidR="00CC736A" w:rsidRPr="00932B08">
        <w:rPr>
          <w:b/>
          <w:bCs/>
          <w:color w:val="auto"/>
          <w:sz w:val="22"/>
          <w:lang w:val="ro-RO"/>
        </w:rPr>
        <w:t>ț</w:t>
      </w:r>
      <w:r w:rsidRPr="00932B08">
        <w:rPr>
          <w:b/>
          <w:bCs/>
          <w:color w:val="auto"/>
          <w:sz w:val="22"/>
          <w:lang w:val="ro-RO"/>
        </w:rPr>
        <w:t xml:space="preserve">ele de terapie. </w:t>
      </w:r>
      <w:r w:rsidRPr="00932B08">
        <w:rPr>
          <w:color w:val="auto"/>
          <w:sz w:val="22"/>
          <w:lang w:val="ro-RO"/>
        </w:rPr>
        <w:t>Acestea sunt foarte costisitoare</w:t>
      </w:r>
      <w:r w:rsidR="001E2D9D" w:rsidRPr="00932B08">
        <w:rPr>
          <w:color w:val="auto"/>
          <w:sz w:val="22"/>
          <w:lang w:val="ro-RO"/>
        </w:rPr>
        <w:t xml:space="preserve"> pentru ei, circa</w:t>
      </w:r>
      <w:r w:rsidRPr="00932B08">
        <w:rPr>
          <w:color w:val="auto"/>
          <w:sz w:val="22"/>
          <w:lang w:val="ro-RO"/>
        </w:rPr>
        <w:t xml:space="preserve"> 7000 lei pe lună. Costurile </w:t>
      </w:r>
      <w:r w:rsidR="001E2D9D" w:rsidRPr="00932B08">
        <w:rPr>
          <w:color w:val="auto"/>
          <w:sz w:val="22"/>
          <w:lang w:val="ro-RO"/>
        </w:rPr>
        <w:t xml:space="preserve">în prezent </w:t>
      </w:r>
      <w:r w:rsidRPr="00932B08">
        <w:rPr>
          <w:color w:val="auto"/>
          <w:sz w:val="22"/>
          <w:lang w:val="ro-RO"/>
        </w:rPr>
        <w:t xml:space="preserve">sunt acoperite din sponsorizări particulare, </w:t>
      </w:r>
      <w:r w:rsidR="001E2D9D" w:rsidRPr="00932B08">
        <w:rPr>
          <w:color w:val="auto"/>
          <w:sz w:val="22"/>
          <w:lang w:val="ro-RO"/>
        </w:rPr>
        <w:t>de ONG</w:t>
      </w:r>
      <w:r w:rsidR="00172481" w:rsidRPr="00932B08">
        <w:rPr>
          <w:color w:val="auto"/>
          <w:sz w:val="22"/>
          <w:lang w:val="ro-RO"/>
        </w:rPr>
        <w:t>-uri</w:t>
      </w:r>
      <w:r w:rsidR="001E2D9D" w:rsidRPr="00932B08">
        <w:rPr>
          <w:color w:val="auto"/>
          <w:sz w:val="22"/>
          <w:lang w:val="ro-RO"/>
        </w:rPr>
        <w:t xml:space="preserve">, </w:t>
      </w:r>
      <w:r w:rsidRPr="00932B08">
        <w:rPr>
          <w:color w:val="auto"/>
          <w:sz w:val="22"/>
          <w:lang w:val="ro-RO"/>
        </w:rPr>
        <w:t xml:space="preserve">dar nu se </w:t>
      </w:r>
      <w:r w:rsidR="00CC736A" w:rsidRPr="00932B08">
        <w:rPr>
          <w:color w:val="auto"/>
          <w:sz w:val="22"/>
          <w:lang w:val="ro-RO"/>
        </w:rPr>
        <w:t>ș</w:t>
      </w:r>
      <w:r w:rsidRPr="00932B08">
        <w:rPr>
          <w:color w:val="auto"/>
          <w:sz w:val="22"/>
          <w:lang w:val="ro-RO"/>
        </w:rPr>
        <w:t>tie pentru cât timp</w:t>
      </w:r>
      <w:r w:rsidR="001E2D9D" w:rsidRPr="00932B08">
        <w:rPr>
          <w:color w:val="auto"/>
          <w:sz w:val="22"/>
          <w:lang w:val="ro-RO"/>
        </w:rPr>
        <w:t xml:space="preserve"> ace</w:t>
      </w:r>
      <w:r w:rsidR="00172481" w:rsidRPr="00932B08">
        <w:rPr>
          <w:color w:val="auto"/>
          <w:sz w:val="22"/>
          <w:lang w:val="ro-RO"/>
        </w:rPr>
        <w:t>st fapt</w:t>
      </w:r>
      <w:r w:rsidR="001E2D9D" w:rsidRPr="00932B08">
        <w:rPr>
          <w:color w:val="auto"/>
          <w:sz w:val="22"/>
          <w:lang w:val="ro-RO"/>
        </w:rPr>
        <w:t xml:space="preserve"> va fi încă posibil</w:t>
      </w:r>
      <w:r w:rsidRPr="00932B08">
        <w:rPr>
          <w:color w:val="auto"/>
          <w:sz w:val="22"/>
          <w:lang w:val="ro-RO"/>
        </w:rPr>
        <w:t>.</w:t>
      </w:r>
      <w:r w:rsidR="002B2C69" w:rsidRPr="00932B08">
        <w:rPr>
          <w:color w:val="auto"/>
          <w:sz w:val="22"/>
          <w:lang w:val="ro-RO"/>
        </w:rPr>
        <w:t xml:space="preserve"> </w:t>
      </w:r>
      <w:r w:rsidR="001E2D9D" w:rsidRPr="00932B08">
        <w:rPr>
          <w:color w:val="auto"/>
          <w:sz w:val="22"/>
          <w:lang w:val="ro-RO"/>
        </w:rPr>
        <w:t>Părin</w:t>
      </w:r>
      <w:r w:rsidR="00CC736A" w:rsidRPr="00932B08">
        <w:rPr>
          <w:color w:val="auto"/>
          <w:sz w:val="22"/>
          <w:lang w:val="ro-RO"/>
        </w:rPr>
        <w:t>ț</w:t>
      </w:r>
      <w:r w:rsidR="001E2D9D" w:rsidRPr="00932B08">
        <w:rPr>
          <w:color w:val="auto"/>
          <w:sz w:val="22"/>
          <w:lang w:val="ro-RO"/>
        </w:rPr>
        <w:t>ii au men</w:t>
      </w:r>
      <w:r w:rsidR="00CC736A" w:rsidRPr="00932B08">
        <w:rPr>
          <w:color w:val="auto"/>
          <w:sz w:val="22"/>
          <w:lang w:val="ro-RO"/>
        </w:rPr>
        <w:t>ț</w:t>
      </w:r>
      <w:r w:rsidR="001E2D9D" w:rsidRPr="00932B08">
        <w:rPr>
          <w:color w:val="auto"/>
          <w:sz w:val="22"/>
          <w:lang w:val="ro-RO"/>
        </w:rPr>
        <w:t>ionat că în Moldova, c</w:t>
      </w:r>
      <w:r w:rsidR="00A90949" w:rsidRPr="00932B08">
        <w:rPr>
          <w:color w:val="auto"/>
          <w:sz w:val="22"/>
          <w:szCs w:val="20"/>
          <w:lang w:val="ro-RO"/>
        </w:rPr>
        <w:t>opi</w:t>
      </w:r>
      <w:r w:rsidR="00172481" w:rsidRPr="00932B08">
        <w:rPr>
          <w:color w:val="auto"/>
          <w:sz w:val="22"/>
          <w:szCs w:val="20"/>
          <w:lang w:val="ro-RO"/>
        </w:rPr>
        <w:t>i</w:t>
      </w:r>
      <w:r w:rsidR="00A90949" w:rsidRPr="00932B08">
        <w:rPr>
          <w:color w:val="auto"/>
          <w:sz w:val="22"/>
          <w:szCs w:val="20"/>
          <w:lang w:val="ro-RO"/>
        </w:rPr>
        <w:t>i cu deficien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A90949" w:rsidRPr="00932B08">
        <w:rPr>
          <w:color w:val="auto"/>
          <w:sz w:val="22"/>
          <w:szCs w:val="20"/>
          <w:lang w:val="ro-RO"/>
        </w:rPr>
        <w:t xml:space="preserve">e din spectrul autist </w:t>
      </w:r>
      <w:r w:rsidR="0040059F" w:rsidRPr="00932B08">
        <w:rPr>
          <w:color w:val="auto"/>
          <w:sz w:val="22"/>
          <w:szCs w:val="20"/>
          <w:lang w:val="ro-RO"/>
        </w:rPr>
        <w:t xml:space="preserve">pot beneficia de </w:t>
      </w:r>
      <w:r w:rsidR="00A90949" w:rsidRPr="00932B08">
        <w:rPr>
          <w:color w:val="auto"/>
          <w:sz w:val="22"/>
          <w:szCs w:val="20"/>
          <w:lang w:val="ro-RO"/>
        </w:rPr>
        <w:t>servi</w:t>
      </w:r>
      <w:r w:rsidR="009A42BD" w:rsidRPr="00932B08">
        <w:rPr>
          <w:color w:val="auto"/>
          <w:sz w:val="22"/>
          <w:szCs w:val="20"/>
          <w:lang w:val="ro-RO"/>
        </w:rPr>
        <w:t>c</w:t>
      </w:r>
      <w:r w:rsidR="00A90949" w:rsidRPr="00932B08">
        <w:rPr>
          <w:color w:val="auto"/>
          <w:sz w:val="22"/>
          <w:szCs w:val="20"/>
          <w:lang w:val="ro-RO"/>
        </w:rPr>
        <w:t xml:space="preserve">ii de calitate înaltă, pe care în </w:t>
      </w:r>
      <w:r w:rsidR="002B2C69" w:rsidRPr="00932B08">
        <w:rPr>
          <w:color w:val="auto"/>
          <w:sz w:val="22"/>
          <w:szCs w:val="20"/>
          <w:lang w:val="ro-RO"/>
        </w:rPr>
        <w:t xml:space="preserve">Ucraina </w:t>
      </w:r>
      <w:r w:rsidR="00A90949" w:rsidRPr="00932B08">
        <w:rPr>
          <w:color w:val="auto"/>
          <w:sz w:val="22"/>
          <w:szCs w:val="20"/>
          <w:lang w:val="ro-RO"/>
        </w:rPr>
        <w:t xml:space="preserve">nu </w:t>
      </w:r>
      <w:r w:rsidR="0040059F" w:rsidRPr="00932B08">
        <w:rPr>
          <w:color w:val="auto"/>
          <w:sz w:val="22"/>
          <w:szCs w:val="20"/>
          <w:lang w:val="ro-RO"/>
        </w:rPr>
        <w:t>le</w:t>
      </w:r>
      <w:r w:rsidR="009A42BD" w:rsidRPr="00932B08">
        <w:rPr>
          <w:color w:val="auto"/>
          <w:sz w:val="22"/>
          <w:szCs w:val="20"/>
          <w:lang w:val="ro-RO"/>
        </w:rPr>
        <w:t xml:space="preserve"> aveau</w:t>
      </w:r>
      <w:r w:rsidR="002B2C69" w:rsidRPr="00932B08">
        <w:rPr>
          <w:color w:val="auto"/>
          <w:sz w:val="22"/>
          <w:szCs w:val="20"/>
          <w:lang w:val="ro-RO"/>
        </w:rPr>
        <w:t>.</w:t>
      </w:r>
    </w:p>
    <w:p w14:paraId="187429E7" w14:textId="765DD50A" w:rsidR="00E7585B" w:rsidRPr="00932B08" w:rsidRDefault="00E7585B" w:rsidP="00172481">
      <w:pPr>
        <w:pStyle w:val="ListBullet"/>
        <w:ind w:left="340" w:hanging="340"/>
        <w:jc w:val="both"/>
        <w:rPr>
          <w:color w:val="auto"/>
          <w:lang w:val="ro-RO"/>
        </w:rPr>
      </w:pPr>
      <w:r w:rsidRPr="00932B08">
        <w:rPr>
          <w:b/>
          <w:bCs/>
          <w:color w:val="auto"/>
          <w:sz w:val="22"/>
          <w:szCs w:val="20"/>
          <w:lang w:val="ro-RO"/>
        </w:rPr>
        <w:t>Persoanele cu deficien</w:t>
      </w:r>
      <w:r w:rsidR="00CC736A" w:rsidRPr="00932B08">
        <w:rPr>
          <w:b/>
          <w:bCs/>
          <w:color w:val="auto"/>
          <w:sz w:val="22"/>
          <w:szCs w:val="20"/>
          <w:lang w:val="ro-RO"/>
        </w:rPr>
        <w:t>ț</w:t>
      </w:r>
      <w:r w:rsidRPr="00932B08">
        <w:rPr>
          <w:b/>
          <w:bCs/>
          <w:color w:val="auto"/>
          <w:sz w:val="22"/>
          <w:szCs w:val="20"/>
          <w:lang w:val="ro-RO"/>
        </w:rPr>
        <w:t>e de au</w:t>
      </w:r>
      <w:r w:rsidR="00172481" w:rsidRPr="00932B08">
        <w:rPr>
          <w:b/>
          <w:bCs/>
          <w:color w:val="auto"/>
          <w:sz w:val="22"/>
          <w:szCs w:val="20"/>
          <w:lang w:val="ro-RO"/>
        </w:rPr>
        <w:t>z</w:t>
      </w:r>
      <w:r w:rsidRPr="00932B08">
        <w:rPr>
          <w:b/>
          <w:bCs/>
          <w:color w:val="auto"/>
          <w:sz w:val="22"/>
          <w:szCs w:val="20"/>
          <w:lang w:val="ro-RO"/>
        </w:rPr>
        <w:t xml:space="preserve"> se bazează în mare măsură pe serviciile de interpretare în limbajul semnelor</w:t>
      </w:r>
      <w:r w:rsidR="00172481" w:rsidRPr="00932B08">
        <w:rPr>
          <w:b/>
          <w:bCs/>
          <w:color w:val="auto"/>
          <w:sz w:val="22"/>
          <w:szCs w:val="20"/>
          <w:lang w:val="ro-RO"/>
        </w:rPr>
        <w:t>,</w:t>
      </w:r>
      <w:r w:rsidRPr="00932B08">
        <w:rPr>
          <w:b/>
          <w:bCs/>
          <w:color w:val="auto"/>
          <w:sz w:val="22"/>
          <w:szCs w:val="20"/>
          <w:lang w:val="ro-RO"/>
        </w:rPr>
        <w:t xml:space="preserve"> oferite cu suportul Asocia</w:t>
      </w:r>
      <w:r w:rsidR="00CC736A" w:rsidRPr="00932B08">
        <w:rPr>
          <w:b/>
          <w:bCs/>
          <w:color w:val="auto"/>
          <w:sz w:val="22"/>
          <w:szCs w:val="20"/>
          <w:lang w:val="ro-RO"/>
        </w:rPr>
        <w:t>ț</w:t>
      </w:r>
      <w:r w:rsidRPr="00932B08">
        <w:rPr>
          <w:b/>
          <w:bCs/>
          <w:color w:val="auto"/>
          <w:sz w:val="22"/>
          <w:szCs w:val="20"/>
          <w:lang w:val="ro-RO"/>
        </w:rPr>
        <w:t xml:space="preserve">iei Surzilor din Republica Moldova (ASRM). </w:t>
      </w:r>
      <w:r w:rsidRPr="00932B08">
        <w:rPr>
          <w:color w:val="auto"/>
          <w:sz w:val="22"/>
          <w:szCs w:val="20"/>
          <w:lang w:val="ro-RO"/>
        </w:rPr>
        <w:t>Unii au fost ajuta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 de Asocia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>ia Surzilor din Ucraina sau de alte persoane surde (inclusiv prin telefon) să ajungă până în Moldova. Pentru perfectarea documentelor, asisten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Pr="00932B08">
        <w:rPr>
          <w:color w:val="auto"/>
          <w:sz w:val="22"/>
          <w:szCs w:val="20"/>
          <w:lang w:val="ro-RO"/>
        </w:rPr>
        <w:t xml:space="preserve">ă medicală, depunerea actelor pentru ajutor financiar sau alt tip de suport </w:t>
      </w:r>
      <w:r w:rsidR="00554B2F" w:rsidRPr="00932B08">
        <w:rPr>
          <w:color w:val="auto"/>
          <w:sz w:val="22"/>
          <w:szCs w:val="20"/>
          <w:lang w:val="ro-RO"/>
        </w:rPr>
        <w:t>persoanele cu deficien</w:t>
      </w:r>
      <w:r w:rsidR="00CC736A" w:rsidRPr="00932B08">
        <w:rPr>
          <w:color w:val="auto"/>
          <w:sz w:val="22"/>
          <w:szCs w:val="20"/>
          <w:lang w:val="ro-RO"/>
        </w:rPr>
        <w:t>ț</w:t>
      </w:r>
      <w:r w:rsidR="00554B2F" w:rsidRPr="00932B08">
        <w:rPr>
          <w:color w:val="auto"/>
          <w:sz w:val="22"/>
          <w:szCs w:val="20"/>
          <w:lang w:val="ro-RO"/>
        </w:rPr>
        <w:t>e de auz au nevoie de suportul unui interpret de limbaj</w:t>
      </w:r>
      <w:r w:rsidR="00172481" w:rsidRPr="00932B08">
        <w:rPr>
          <w:color w:val="auto"/>
          <w:sz w:val="22"/>
          <w:szCs w:val="20"/>
          <w:lang w:val="ro-RO"/>
        </w:rPr>
        <w:t xml:space="preserve"> a</w:t>
      </w:r>
      <w:r w:rsidR="00554B2F" w:rsidRPr="00932B08">
        <w:rPr>
          <w:color w:val="auto"/>
          <w:sz w:val="22"/>
          <w:szCs w:val="20"/>
          <w:lang w:val="ro-RO"/>
        </w:rPr>
        <w:t xml:space="preserve">l semnelor. Costurile pentru aceste servicii au fost acoperite doar din resursele ASRM. </w:t>
      </w:r>
    </w:p>
    <w:p w14:paraId="71627CF4" w14:textId="77777777" w:rsidR="00026EAE" w:rsidRPr="00932B08" w:rsidRDefault="00026EAE" w:rsidP="00026EAE">
      <w:pPr>
        <w:pStyle w:val="ListBullet"/>
        <w:numPr>
          <w:ilvl w:val="0"/>
          <w:numId w:val="0"/>
        </w:numPr>
        <w:ind w:left="340" w:hanging="340"/>
        <w:rPr>
          <w:lang w:val="ro-RO"/>
        </w:rPr>
      </w:pPr>
    </w:p>
    <w:p w14:paraId="6A608EE7" w14:textId="77777777" w:rsidR="00026EAE" w:rsidRPr="00932B08" w:rsidRDefault="00026EAE" w:rsidP="00492E52">
      <w:pPr>
        <w:pStyle w:val="ListBullet"/>
        <w:numPr>
          <w:ilvl w:val="0"/>
          <w:numId w:val="0"/>
        </w:numPr>
        <w:ind w:left="720" w:hanging="360"/>
        <w:rPr>
          <w:lang w:val="ro-RO"/>
        </w:rPr>
        <w:sectPr w:rsidR="00026EAE" w:rsidRPr="00932B08" w:rsidSect="00AC4859">
          <w:pgSz w:w="12240" w:h="15840" w:code="1"/>
          <w:pgMar w:top="2160" w:right="1080" w:bottom="720" w:left="1080" w:header="648" w:footer="432" w:gutter="0"/>
          <w:cols w:space="708"/>
          <w:docGrid w:linePitch="360"/>
        </w:sectPr>
      </w:pPr>
    </w:p>
    <w:p w14:paraId="15573446" w14:textId="35776DE9" w:rsidR="00026EAE" w:rsidRPr="00932B08" w:rsidRDefault="00C43B9C" w:rsidP="00172481">
      <w:pPr>
        <w:pStyle w:val="Heading1"/>
        <w:numPr>
          <w:ilvl w:val="0"/>
          <w:numId w:val="2"/>
        </w:numPr>
        <w:ind w:left="0" w:firstLine="0"/>
        <w:rPr>
          <w:rFonts w:ascii="Calibri" w:hAnsi="Calibri" w:cs="Calibri"/>
          <w:lang w:val="ro-RO"/>
        </w:rPr>
      </w:pPr>
      <w:bookmarkStart w:id="12" w:name="_Toc125841173"/>
      <w:r w:rsidRPr="00932B08">
        <w:rPr>
          <w:rFonts w:ascii="Calibri" w:hAnsi="Calibri" w:cs="Calibri"/>
          <w:lang w:val="ro-RO"/>
        </w:rPr>
        <w:lastRenderedPageBreak/>
        <w:t>Siguran</w:t>
      </w:r>
      <w:r w:rsidR="00CC736A" w:rsidRPr="00932B08">
        <w:rPr>
          <w:rFonts w:ascii="Calibri" w:hAnsi="Calibri" w:cs="Calibri"/>
          <w:lang w:val="ro-RO"/>
        </w:rPr>
        <w:t>ț</w:t>
      </w:r>
      <w:r w:rsidR="00172481" w:rsidRPr="00932B08">
        <w:rPr>
          <w:rFonts w:ascii="Calibri" w:hAnsi="Calibri" w:cs="Calibri"/>
          <w:lang w:val="ro-RO"/>
        </w:rPr>
        <w:t>Ă</w:t>
      </w:r>
      <w:r w:rsidRPr="00932B08">
        <w:rPr>
          <w:rFonts w:ascii="Calibri" w:hAnsi="Calibri" w:cs="Calibri"/>
          <w:lang w:val="ro-RO"/>
        </w:rPr>
        <w:t xml:space="preserve"> </w:t>
      </w:r>
      <w:r w:rsidR="00CC736A" w:rsidRPr="00932B08">
        <w:rPr>
          <w:rFonts w:ascii="Calibri" w:hAnsi="Calibri" w:cs="Calibri"/>
          <w:lang w:val="ro-RO"/>
        </w:rPr>
        <w:t>ș</w:t>
      </w:r>
      <w:r w:rsidRPr="00932B08">
        <w:rPr>
          <w:rFonts w:ascii="Calibri" w:hAnsi="Calibri" w:cs="Calibri"/>
          <w:lang w:val="ro-RO"/>
        </w:rPr>
        <w:t>i InTEGRARE</w:t>
      </w:r>
      <w:bookmarkEnd w:id="12"/>
    </w:p>
    <w:p w14:paraId="2762CC59" w14:textId="60824279" w:rsidR="00650550" w:rsidRPr="00932B08" w:rsidRDefault="00C43B9C" w:rsidP="00172481">
      <w:pPr>
        <w:pStyle w:val="ListBullet"/>
        <w:spacing w:after="0"/>
        <w:ind w:left="340" w:hanging="340"/>
        <w:jc w:val="both"/>
        <w:rPr>
          <w:color w:val="000000" w:themeColor="text1"/>
          <w:sz w:val="22"/>
          <w:lang w:val="ro-RO"/>
        </w:rPr>
      </w:pPr>
      <w:r w:rsidRPr="00932B08">
        <w:rPr>
          <w:rStyle w:val="Bold"/>
          <w:color w:val="000000" w:themeColor="text1"/>
          <w:sz w:val="22"/>
          <w:lang w:val="ro-RO"/>
        </w:rPr>
        <w:t>Refugia</w:t>
      </w:r>
      <w:r w:rsidR="00CC736A" w:rsidRPr="00932B08">
        <w:rPr>
          <w:rStyle w:val="Bold"/>
          <w:color w:val="000000" w:themeColor="text1"/>
          <w:sz w:val="22"/>
          <w:lang w:val="ro-RO"/>
        </w:rPr>
        <w:t>ț</w:t>
      </w:r>
      <w:r w:rsidRPr="00932B08">
        <w:rPr>
          <w:rStyle w:val="Bold"/>
          <w:color w:val="000000" w:themeColor="text1"/>
          <w:sz w:val="22"/>
          <w:lang w:val="ro-RO"/>
        </w:rPr>
        <w:t>ii cu dizabilită</w:t>
      </w:r>
      <w:r w:rsidR="00CC736A" w:rsidRPr="00932B08">
        <w:rPr>
          <w:rStyle w:val="Bold"/>
          <w:color w:val="000000" w:themeColor="text1"/>
          <w:sz w:val="22"/>
          <w:lang w:val="ro-RO"/>
        </w:rPr>
        <w:t>ț</w:t>
      </w:r>
      <w:r w:rsidRPr="00932B08">
        <w:rPr>
          <w:rStyle w:val="Bold"/>
          <w:color w:val="000000" w:themeColor="text1"/>
          <w:sz w:val="22"/>
          <w:lang w:val="ro-RO"/>
        </w:rPr>
        <w:t>i se simt în siguran</w:t>
      </w:r>
      <w:r w:rsidR="00CC736A" w:rsidRPr="00932B08">
        <w:rPr>
          <w:rStyle w:val="Bold"/>
          <w:color w:val="000000" w:themeColor="text1"/>
          <w:sz w:val="22"/>
          <w:lang w:val="ro-RO"/>
        </w:rPr>
        <w:t>ț</w:t>
      </w:r>
      <w:r w:rsidRPr="00932B08">
        <w:rPr>
          <w:rStyle w:val="Bold"/>
          <w:color w:val="000000" w:themeColor="text1"/>
          <w:sz w:val="22"/>
          <w:lang w:val="ro-RO"/>
        </w:rPr>
        <w:t xml:space="preserve">ă în Republica Moldova. 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Majoritatea însă </w:t>
      </w:r>
      <w:r w:rsidR="00172481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este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dispu</w:t>
      </w:r>
      <w:r w:rsidR="00172481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să 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să plece înapoi în Ucraina, în special persoanele în etate, imediat ce condi</w:t>
      </w:r>
      <w:r w:rsidR="00CC736A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iile din </w:t>
      </w:r>
      <w:r w:rsidR="00CC736A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ara lor vor fi prielnice.</w:t>
      </w:r>
      <w:r w:rsidR="0017084A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O parte din persoane</w:t>
      </w:r>
      <w:r w:rsidR="002C30E5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, în special din primele luni a războiului,</w:t>
      </w:r>
      <w:r w:rsidR="00172481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a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</w:t>
      </w:r>
      <w:r w:rsidR="00924B57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fugit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din cauza opera</w:t>
      </w:r>
      <w:r w:rsidR="00CC736A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iunilor militare, bombardamentelor, pentru siguran</w:t>
      </w:r>
      <w:r w:rsidR="00CC736A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a familiei.</w:t>
      </w:r>
      <w:r w:rsidR="0017084A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Era dificil pentru ei să se coboare în adăposturi pe timp de noapte cu copii cu dizabilită</w:t>
      </w:r>
      <w:r w:rsidR="00CC736A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ț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i sau persoane în etate.</w:t>
      </w:r>
      <w:r w:rsidR="003457FE" w:rsidRPr="00932B08">
        <w:rPr>
          <w:color w:val="000000" w:themeColor="text1"/>
          <w:sz w:val="22"/>
          <w:lang w:val="ro-RO"/>
        </w:rPr>
        <w:t xml:space="preserve"> Copii</w:t>
      </w:r>
      <w:r w:rsidR="00172481" w:rsidRPr="00932B08">
        <w:rPr>
          <w:color w:val="000000" w:themeColor="text1"/>
          <w:sz w:val="22"/>
          <w:lang w:val="ro-RO"/>
        </w:rPr>
        <w:t>i</w:t>
      </w:r>
      <w:r w:rsidR="003457FE" w:rsidRPr="00932B08">
        <w:rPr>
          <w:color w:val="000000" w:themeColor="text1"/>
          <w:sz w:val="22"/>
          <w:lang w:val="ro-RO"/>
        </w:rPr>
        <w:t xml:space="preserve"> se speriau de la explozii. Mai ales </w:t>
      </w:r>
      <w:r w:rsidR="0017084A" w:rsidRPr="00932B08">
        <w:rPr>
          <w:color w:val="000000" w:themeColor="text1"/>
          <w:sz w:val="22"/>
          <w:lang w:val="ro-RO"/>
        </w:rPr>
        <w:t xml:space="preserve">pentru </w:t>
      </w:r>
      <w:r w:rsidR="003457FE" w:rsidRPr="00932B08">
        <w:rPr>
          <w:color w:val="000000" w:themeColor="text1"/>
          <w:sz w:val="22"/>
          <w:lang w:val="ro-RO"/>
        </w:rPr>
        <w:t>copi</w:t>
      </w:r>
      <w:r w:rsidR="00172481" w:rsidRPr="00932B08">
        <w:rPr>
          <w:color w:val="000000" w:themeColor="text1"/>
          <w:sz w:val="22"/>
          <w:lang w:val="ro-RO"/>
        </w:rPr>
        <w:t>i</w:t>
      </w:r>
      <w:r w:rsidR="003457FE" w:rsidRPr="00932B08">
        <w:rPr>
          <w:color w:val="000000" w:themeColor="text1"/>
          <w:sz w:val="22"/>
          <w:lang w:val="ro-RO"/>
        </w:rPr>
        <w:t>i cu autism</w:t>
      </w:r>
      <w:r w:rsidR="0017084A" w:rsidRPr="00932B08">
        <w:rPr>
          <w:color w:val="000000" w:themeColor="text1"/>
          <w:sz w:val="22"/>
          <w:lang w:val="ro-RO"/>
        </w:rPr>
        <w:t xml:space="preserve">, </w:t>
      </w:r>
      <w:r w:rsidR="00172481" w:rsidRPr="00932B08">
        <w:rPr>
          <w:color w:val="000000" w:themeColor="text1"/>
          <w:sz w:val="22"/>
          <w:lang w:val="ro-RO"/>
        </w:rPr>
        <w:t>pentru persoanele în etate a fost</w:t>
      </w:r>
      <w:r w:rsidR="003457FE" w:rsidRPr="00932B08">
        <w:rPr>
          <w:color w:val="000000" w:themeColor="text1"/>
          <w:sz w:val="22"/>
          <w:lang w:val="ro-RO"/>
        </w:rPr>
        <w:t xml:space="preserve"> foarte dificil.</w:t>
      </w:r>
      <w:r w:rsidR="00080E65" w:rsidRPr="00932B08">
        <w:rPr>
          <w:color w:val="000000" w:themeColor="text1"/>
          <w:sz w:val="22"/>
          <w:lang w:val="ro-RO"/>
        </w:rPr>
        <w:t xml:space="preserve"> </w:t>
      </w:r>
    </w:p>
    <w:p w14:paraId="4DE13CDD" w14:textId="4DC9DCD0" w:rsidR="00C43B9C" w:rsidRPr="00932B08" w:rsidRDefault="003457FE" w:rsidP="00172481">
      <w:pPr>
        <w:pStyle w:val="ListBullet"/>
        <w:numPr>
          <w:ilvl w:val="0"/>
          <w:numId w:val="0"/>
        </w:numPr>
        <w:spacing w:after="0"/>
        <w:ind w:left="340"/>
        <w:jc w:val="both"/>
        <w:rPr>
          <w:rStyle w:val="Bold"/>
          <w:b w:val="0"/>
          <w:bCs w:val="0"/>
          <w:color w:val="000000" w:themeColor="text1"/>
          <w:sz w:val="22"/>
          <w:lang w:val="ro-RO"/>
        </w:rPr>
      </w:pP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Alt </w:t>
      </w:r>
      <w:r w:rsidR="00C43B9C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grup de persoane, </w:t>
      </w:r>
      <w:r w:rsidR="00172481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care a</w:t>
      </w:r>
      <w:r w:rsidR="00C43B9C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venit din lun</w:t>
      </w:r>
      <w:r w:rsidR="00650550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ile</w:t>
      </w:r>
      <w:r w:rsidR="00C43B9C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septembrie</w:t>
      </w:r>
      <w:r w:rsidR="002C30E5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-decembrie</w:t>
      </w:r>
      <w:r w:rsidR="00650550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2022</w:t>
      </w:r>
      <w:r w:rsidR="00924B57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,</w:t>
      </w:r>
      <w:r w:rsidR="002C30E5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</w:t>
      </w:r>
      <w:r w:rsidR="00924B57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a</w:t>
      </w:r>
      <w:r w:rsidR="00172481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plecat pentru că nu avea</w:t>
      </w:r>
      <w:r w:rsidR="002C30E5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apă, curent electric, încălzire</w:t>
      </w:r>
      <w:r w:rsidR="00172481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. Aceste condiții </w:t>
      </w:r>
      <w:r w:rsidR="002C30E5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făcea</w:t>
      </w:r>
      <w:r w:rsidR="00172481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u</w:t>
      </w:r>
      <w:r w:rsidR="002C30E5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</w:t>
      </w:r>
      <w:r w:rsidR="00650550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via</w:t>
      </w:r>
      <w:r w:rsidR="00CC736A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ț</w:t>
      </w:r>
      <w:r w:rsidR="00650550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a </w:t>
      </w:r>
      <w:r w:rsidR="002C30E5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foarte dificil</w:t>
      </w:r>
      <w:r w:rsidR="00650550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ă</w:t>
      </w:r>
      <w:r w:rsidR="002C30E5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pentru familii</w:t>
      </w:r>
      <w:r w:rsidR="00172481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le</w:t>
      </w:r>
      <w:r w:rsidR="002C30E5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unde </w:t>
      </w:r>
      <w:r w:rsidR="00172481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există o</w:t>
      </w:r>
      <w:r w:rsidR="00C42563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persoană</w:t>
      </w:r>
      <w:r w:rsidR="002C30E5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cu dizabilită</w:t>
      </w:r>
      <w:r w:rsidR="00CC736A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ț</w:t>
      </w:r>
      <w:r w:rsidR="002C30E5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i</w:t>
      </w:r>
      <w:r w:rsidR="00650550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, copi</w:t>
      </w:r>
      <w:r w:rsidR="00C42563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l</w:t>
      </w:r>
      <w:r w:rsidR="00650550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sau persoan</w:t>
      </w:r>
      <w:r w:rsidR="00905DBA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ă</w:t>
      </w:r>
      <w:r w:rsidR="00650550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 în etate</w:t>
      </w:r>
      <w:r w:rsidR="002C30E5" w:rsidRPr="00932B08">
        <w:rPr>
          <w:rStyle w:val="Bold"/>
          <w:b w:val="0"/>
          <w:bCs w:val="0"/>
          <w:color w:val="000000" w:themeColor="text1"/>
          <w:sz w:val="22"/>
          <w:lang w:val="ro-RO"/>
        </w:rPr>
        <w:t xml:space="preserve">. </w:t>
      </w:r>
    </w:p>
    <w:p w14:paraId="489BD024" w14:textId="77777777" w:rsidR="005968DE" w:rsidRPr="00932B08" w:rsidRDefault="005968DE" w:rsidP="005968DE">
      <w:pPr>
        <w:pStyle w:val="ListBullet"/>
        <w:numPr>
          <w:ilvl w:val="0"/>
          <w:numId w:val="0"/>
        </w:numPr>
        <w:spacing w:after="0"/>
        <w:ind w:left="340"/>
        <w:jc w:val="both"/>
        <w:rPr>
          <w:rStyle w:val="Bold"/>
          <w:b w:val="0"/>
          <w:bCs w:val="0"/>
          <w:color w:val="000000" w:themeColor="text1"/>
          <w:sz w:val="22"/>
          <w:lang w:val="ro-RO"/>
        </w:rPr>
      </w:pPr>
    </w:p>
    <w:p w14:paraId="21EBFA0A" w14:textId="38454884" w:rsidR="00823BBE" w:rsidRPr="00932B08" w:rsidRDefault="00172481" w:rsidP="00172481">
      <w:pPr>
        <w:pStyle w:val="ListParagraph"/>
        <w:spacing w:line="360" w:lineRule="auto"/>
        <w:rPr>
          <w:i/>
          <w:iCs/>
          <w:lang w:val="ro-RO"/>
        </w:rPr>
      </w:pPr>
      <w:r w:rsidRPr="00932B08">
        <w:rPr>
          <w:i/>
          <w:iCs/>
          <w:lang w:val="ro-RO"/>
        </w:rPr>
        <w:t>D</w:t>
      </w:r>
      <w:r w:rsidR="008F2014" w:rsidRPr="00932B08">
        <w:rPr>
          <w:i/>
          <w:iCs/>
          <w:lang w:val="ro-RO"/>
        </w:rPr>
        <w:t xml:space="preserve">omnul </w:t>
      </w:r>
      <w:r w:rsidR="00823BBE" w:rsidRPr="00932B08">
        <w:rPr>
          <w:i/>
          <w:iCs/>
          <w:lang w:val="ro-RO"/>
        </w:rPr>
        <w:t>D</w:t>
      </w:r>
      <w:r w:rsidR="005968DE" w:rsidRPr="00932B08">
        <w:rPr>
          <w:i/>
          <w:iCs/>
          <w:lang w:val="ro-RO"/>
        </w:rPr>
        <w:t>. (</w:t>
      </w:r>
      <w:proofErr w:type="spellStart"/>
      <w:r w:rsidR="005968DE" w:rsidRPr="00932B08">
        <w:rPr>
          <w:i/>
          <w:iCs/>
          <w:lang w:val="ro-RO"/>
        </w:rPr>
        <w:t>Odesa</w:t>
      </w:r>
      <w:proofErr w:type="spellEnd"/>
      <w:r w:rsidR="005968DE" w:rsidRPr="00932B08">
        <w:rPr>
          <w:i/>
          <w:iCs/>
          <w:lang w:val="ro-RO"/>
        </w:rPr>
        <w:t>)</w:t>
      </w:r>
      <w:r w:rsidRPr="00932B08">
        <w:rPr>
          <w:i/>
          <w:iCs/>
          <w:lang w:val="ro-RO"/>
        </w:rPr>
        <w:t>: „</w:t>
      </w:r>
      <w:r w:rsidR="00823BBE" w:rsidRPr="00932B08">
        <w:rPr>
          <w:i/>
          <w:iCs/>
          <w:lang w:val="ro-RO"/>
        </w:rPr>
        <w:t>Rămân în Moldova pentru că sunt mai aproape de Ucraina. Vreau acasă mai repede</w:t>
      </w:r>
      <w:r w:rsidR="0021418D" w:rsidRPr="00932B08">
        <w:rPr>
          <w:i/>
          <w:iCs/>
          <w:lang w:val="ro-RO"/>
        </w:rPr>
        <w:t>,</w:t>
      </w:r>
      <w:r w:rsidR="00823BBE" w:rsidRPr="00932B08">
        <w:rPr>
          <w:i/>
          <w:iCs/>
          <w:lang w:val="ro-RO"/>
        </w:rPr>
        <w:t xml:space="preserve"> se termină războiul </w:t>
      </w:r>
      <w:r w:rsidR="00CC736A" w:rsidRPr="00932B08">
        <w:rPr>
          <w:i/>
          <w:iCs/>
          <w:lang w:val="ro-RO"/>
        </w:rPr>
        <w:t>ș</w:t>
      </w:r>
      <w:r w:rsidR="00823BBE" w:rsidRPr="00932B08">
        <w:rPr>
          <w:i/>
          <w:iCs/>
          <w:lang w:val="ro-RO"/>
        </w:rPr>
        <w:t>i merg”</w:t>
      </w:r>
      <w:r w:rsidRPr="00932B08">
        <w:rPr>
          <w:i/>
          <w:iCs/>
          <w:lang w:val="ro-RO"/>
        </w:rPr>
        <w:t>.</w:t>
      </w:r>
      <w:r w:rsidR="00823BBE" w:rsidRPr="00932B08">
        <w:rPr>
          <w:i/>
          <w:iCs/>
          <w:lang w:val="ro-RO"/>
        </w:rPr>
        <w:t xml:space="preserve"> </w:t>
      </w:r>
    </w:p>
    <w:p w14:paraId="6989FCD0" w14:textId="77777777" w:rsidR="005968DE" w:rsidRPr="00932B08" w:rsidRDefault="005968DE" w:rsidP="00CF7BCB">
      <w:pPr>
        <w:pStyle w:val="ListBullet"/>
        <w:numPr>
          <w:ilvl w:val="0"/>
          <w:numId w:val="0"/>
        </w:numPr>
        <w:spacing w:after="0"/>
        <w:ind w:left="720"/>
        <w:rPr>
          <w:i/>
          <w:iCs/>
          <w:lang w:val="ro-RO"/>
        </w:rPr>
      </w:pPr>
    </w:p>
    <w:p w14:paraId="13991420" w14:textId="40ADB205" w:rsidR="003457FE" w:rsidRPr="00932B08" w:rsidRDefault="003457FE" w:rsidP="00CF7BCB">
      <w:pPr>
        <w:pStyle w:val="ListBullet"/>
        <w:spacing w:after="0"/>
        <w:ind w:left="340" w:hanging="340"/>
        <w:jc w:val="both"/>
        <w:rPr>
          <w:color w:val="000000" w:themeColor="text1"/>
          <w:sz w:val="22"/>
          <w:lang w:val="ro-RO"/>
        </w:rPr>
      </w:pPr>
      <w:r w:rsidRPr="00932B08">
        <w:rPr>
          <w:rStyle w:val="Bold"/>
          <w:color w:val="000000" w:themeColor="text1"/>
          <w:sz w:val="22"/>
          <w:lang w:val="ro-RO"/>
        </w:rPr>
        <w:t>Refugia</w:t>
      </w:r>
      <w:r w:rsidR="00CC736A" w:rsidRPr="00932B08">
        <w:rPr>
          <w:rStyle w:val="Bold"/>
          <w:color w:val="000000" w:themeColor="text1"/>
          <w:sz w:val="22"/>
          <w:lang w:val="ro-RO"/>
        </w:rPr>
        <w:t>ț</w:t>
      </w:r>
      <w:r w:rsidRPr="00932B08">
        <w:rPr>
          <w:rStyle w:val="Bold"/>
          <w:color w:val="000000" w:themeColor="text1"/>
          <w:sz w:val="22"/>
          <w:lang w:val="ro-RO"/>
        </w:rPr>
        <w:t>ii cu dizabilită</w:t>
      </w:r>
      <w:r w:rsidR="00CC736A" w:rsidRPr="00932B08">
        <w:rPr>
          <w:rStyle w:val="Bold"/>
          <w:color w:val="000000" w:themeColor="text1"/>
          <w:sz w:val="22"/>
          <w:lang w:val="ro-RO"/>
        </w:rPr>
        <w:t>ț</w:t>
      </w:r>
      <w:r w:rsidRPr="00932B08">
        <w:rPr>
          <w:rStyle w:val="Bold"/>
          <w:color w:val="000000" w:themeColor="text1"/>
          <w:sz w:val="22"/>
          <w:lang w:val="ro-RO"/>
        </w:rPr>
        <w:t>i consideră că</w:t>
      </w:r>
      <w:r w:rsidR="00C63598" w:rsidRPr="00932B08">
        <w:rPr>
          <w:rStyle w:val="Bold"/>
          <w:color w:val="000000" w:themeColor="text1"/>
          <w:sz w:val="22"/>
          <w:lang w:val="ro-RO"/>
        </w:rPr>
        <w:t>,</w:t>
      </w:r>
      <w:r w:rsidRPr="00932B08">
        <w:rPr>
          <w:rStyle w:val="Bold"/>
          <w:color w:val="000000" w:themeColor="text1"/>
          <w:sz w:val="22"/>
          <w:lang w:val="ro-RO"/>
        </w:rPr>
        <w:t xml:space="preserve"> în genera</w:t>
      </w:r>
      <w:r w:rsidR="00C56185" w:rsidRPr="00932B08">
        <w:rPr>
          <w:rStyle w:val="Bold"/>
          <w:color w:val="000000" w:themeColor="text1"/>
          <w:sz w:val="22"/>
          <w:lang w:val="ro-RO"/>
        </w:rPr>
        <w:t>l</w:t>
      </w:r>
      <w:r w:rsidR="00C63598" w:rsidRPr="00932B08">
        <w:rPr>
          <w:rStyle w:val="Bold"/>
          <w:color w:val="000000" w:themeColor="text1"/>
          <w:sz w:val="22"/>
          <w:lang w:val="ro-RO"/>
        </w:rPr>
        <w:t xml:space="preserve">, </w:t>
      </w:r>
      <w:r w:rsidRPr="00932B08">
        <w:rPr>
          <w:rStyle w:val="Bold"/>
          <w:b w:val="0"/>
          <w:bCs w:val="0"/>
          <w:color w:val="000000" w:themeColor="text1"/>
          <w:sz w:val="22"/>
          <w:lang w:val="ro-RO"/>
        </w:rPr>
        <w:t>în</w:t>
      </w:r>
      <w:r w:rsidRPr="00932B08">
        <w:rPr>
          <w:rStyle w:val="Bold"/>
          <w:color w:val="000000" w:themeColor="text1"/>
          <w:sz w:val="22"/>
          <w:lang w:val="ro-RO"/>
        </w:rPr>
        <w:t xml:space="preserve"> </w:t>
      </w:r>
      <w:r w:rsidRPr="00932B08">
        <w:rPr>
          <w:color w:val="000000" w:themeColor="text1"/>
          <w:sz w:val="22"/>
          <w:lang w:val="ro-RO"/>
        </w:rPr>
        <w:t>Moldova este bine</w:t>
      </w:r>
      <w:r w:rsidR="00C56185" w:rsidRPr="00932B08">
        <w:rPr>
          <w:color w:val="000000" w:themeColor="text1"/>
          <w:sz w:val="22"/>
          <w:lang w:val="ro-RO"/>
        </w:rPr>
        <w:t>.</w:t>
      </w:r>
      <w:r w:rsidRPr="00932B08">
        <w:rPr>
          <w:color w:val="000000" w:themeColor="text1"/>
          <w:sz w:val="22"/>
          <w:lang w:val="ro-RO"/>
        </w:rPr>
        <w:t xml:space="preserve"> </w:t>
      </w:r>
      <w:r w:rsidR="00C56185" w:rsidRPr="00932B08">
        <w:rPr>
          <w:color w:val="000000" w:themeColor="text1"/>
          <w:sz w:val="22"/>
          <w:lang w:val="ro-RO"/>
        </w:rPr>
        <w:t xml:space="preserve">Majoritatea nu doresc să plece mai departe în UE. Ei apreciază că </w:t>
      </w:r>
      <w:r w:rsidRPr="00932B08">
        <w:rPr>
          <w:color w:val="000000" w:themeColor="text1"/>
          <w:sz w:val="22"/>
          <w:lang w:val="ro-RO"/>
        </w:rPr>
        <w:t>oameni</w:t>
      </w:r>
      <w:r w:rsidR="00172481" w:rsidRPr="00932B08">
        <w:rPr>
          <w:color w:val="000000" w:themeColor="text1"/>
          <w:sz w:val="22"/>
          <w:lang w:val="ro-RO"/>
        </w:rPr>
        <w:t>i</w:t>
      </w:r>
      <w:r w:rsidRPr="00932B08">
        <w:rPr>
          <w:color w:val="000000" w:themeColor="text1"/>
          <w:sz w:val="22"/>
          <w:lang w:val="ro-RO"/>
        </w:rPr>
        <w:t xml:space="preserve"> </w:t>
      </w:r>
      <w:r w:rsidR="00C56185" w:rsidRPr="00932B08">
        <w:rPr>
          <w:color w:val="000000" w:themeColor="text1"/>
          <w:sz w:val="22"/>
          <w:lang w:val="ro-RO"/>
        </w:rPr>
        <w:t xml:space="preserve">sunt </w:t>
      </w:r>
      <w:r w:rsidRPr="00932B08">
        <w:rPr>
          <w:color w:val="000000" w:themeColor="text1"/>
          <w:sz w:val="22"/>
          <w:lang w:val="ro-RO"/>
        </w:rPr>
        <w:t>buni, prieteno</w:t>
      </w:r>
      <w:r w:rsidR="00CC736A" w:rsidRPr="00932B08">
        <w:rPr>
          <w:color w:val="000000" w:themeColor="text1"/>
          <w:sz w:val="22"/>
          <w:lang w:val="ro-RO"/>
        </w:rPr>
        <w:t>ș</w:t>
      </w:r>
      <w:r w:rsidRPr="00932B08">
        <w:rPr>
          <w:color w:val="000000" w:themeColor="text1"/>
          <w:sz w:val="22"/>
          <w:lang w:val="ro-RO"/>
        </w:rPr>
        <w:t>i</w:t>
      </w:r>
      <w:r w:rsidR="00C56185" w:rsidRPr="00932B08">
        <w:rPr>
          <w:color w:val="000000" w:themeColor="text1"/>
          <w:sz w:val="22"/>
          <w:lang w:val="ro-RO"/>
        </w:rPr>
        <w:t xml:space="preserve">, </w:t>
      </w:r>
      <w:r w:rsidRPr="00932B08">
        <w:rPr>
          <w:color w:val="000000" w:themeColor="text1"/>
          <w:sz w:val="22"/>
          <w:lang w:val="ro-RO"/>
        </w:rPr>
        <w:t xml:space="preserve">limba este un mare avantaj, </w:t>
      </w:r>
      <w:r w:rsidR="00C56185" w:rsidRPr="00932B08">
        <w:rPr>
          <w:color w:val="000000" w:themeColor="text1"/>
          <w:sz w:val="22"/>
          <w:lang w:val="ro-RO"/>
        </w:rPr>
        <w:t xml:space="preserve">că </w:t>
      </w:r>
      <w:r w:rsidRPr="00932B08">
        <w:rPr>
          <w:color w:val="000000" w:themeColor="text1"/>
          <w:sz w:val="22"/>
          <w:lang w:val="ro-RO"/>
        </w:rPr>
        <w:t>majoritatea vorbesc rus</w:t>
      </w:r>
      <w:r w:rsidR="00990F95" w:rsidRPr="00932B08">
        <w:rPr>
          <w:color w:val="000000" w:themeColor="text1"/>
          <w:sz w:val="22"/>
          <w:lang w:val="ro-RO"/>
        </w:rPr>
        <w:t>a</w:t>
      </w:r>
      <w:r w:rsidRPr="00932B08">
        <w:rPr>
          <w:color w:val="000000" w:themeColor="text1"/>
          <w:sz w:val="22"/>
          <w:lang w:val="ro-RO"/>
        </w:rPr>
        <w:t xml:space="preserve">. </w:t>
      </w:r>
      <w:r w:rsidR="00F21977" w:rsidRPr="00932B08">
        <w:rPr>
          <w:color w:val="000000" w:themeColor="text1"/>
          <w:sz w:val="22"/>
          <w:lang w:val="ro-RO"/>
        </w:rPr>
        <w:t xml:space="preserve">Aceasta este confirmat </w:t>
      </w:r>
      <w:r w:rsidR="00CC736A" w:rsidRPr="00932B08">
        <w:rPr>
          <w:color w:val="000000" w:themeColor="text1"/>
          <w:sz w:val="22"/>
          <w:lang w:val="ro-RO"/>
        </w:rPr>
        <w:t>ș</w:t>
      </w:r>
      <w:r w:rsidR="00F21977" w:rsidRPr="00932B08">
        <w:rPr>
          <w:color w:val="000000" w:themeColor="text1"/>
          <w:sz w:val="22"/>
          <w:lang w:val="ro-RO"/>
        </w:rPr>
        <w:t>i de datele</w:t>
      </w:r>
      <w:r w:rsidRPr="00932B08">
        <w:rPr>
          <w:color w:val="000000" w:themeColor="text1"/>
          <w:sz w:val="22"/>
          <w:lang w:val="ro-RO"/>
        </w:rPr>
        <w:t xml:space="preserve"> UNHCR</w:t>
      </w:r>
      <w:r w:rsidR="00F21977" w:rsidRPr="00932B08">
        <w:rPr>
          <w:rStyle w:val="FootnoteReference"/>
          <w:color w:val="000000" w:themeColor="text1"/>
          <w:sz w:val="22"/>
          <w:lang w:val="ro-RO"/>
        </w:rPr>
        <w:footnoteReference w:id="51"/>
      </w:r>
      <w:r w:rsidR="00F21977" w:rsidRPr="00932B08">
        <w:rPr>
          <w:color w:val="000000" w:themeColor="text1"/>
          <w:sz w:val="22"/>
          <w:lang w:val="ro-RO"/>
        </w:rPr>
        <w:t>:</w:t>
      </w:r>
      <w:r w:rsidRPr="00932B08">
        <w:rPr>
          <w:color w:val="000000" w:themeColor="text1"/>
          <w:sz w:val="22"/>
          <w:lang w:val="ro-RO"/>
        </w:rPr>
        <w:t xml:space="preserve"> </w:t>
      </w:r>
      <w:r w:rsidR="00F21977" w:rsidRPr="00932B08">
        <w:rPr>
          <w:color w:val="000000" w:themeColor="text1"/>
          <w:sz w:val="22"/>
          <w:lang w:val="ro-RO"/>
        </w:rPr>
        <w:t>doar 18% din</w:t>
      </w:r>
      <w:r w:rsidR="00226F37" w:rsidRPr="00932B08">
        <w:rPr>
          <w:color w:val="000000" w:themeColor="text1"/>
          <w:sz w:val="22"/>
          <w:lang w:val="ro-RO"/>
        </w:rPr>
        <w:t>tre</w:t>
      </w:r>
      <w:r w:rsidR="00F21977" w:rsidRPr="00932B08">
        <w:rPr>
          <w:color w:val="000000" w:themeColor="text1"/>
          <w:sz w:val="22"/>
          <w:lang w:val="ro-RO"/>
        </w:rPr>
        <w:t xml:space="preserve"> refugia</w:t>
      </w:r>
      <w:r w:rsidR="00CC736A" w:rsidRPr="00932B08">
        <w:rPr>
          <w:color w:val="000000" w:themeColor="text1"/>
          <w:sz w:val="22"/>
          <w:lang w:val="ro-RO"/>
        </w:rPr>
        <w:t>ț</w:t>
      </w:r>
      <w:r w:rsidR="00F21977" w:rsidRPr="00932B08">
        <w:rPr>
          <w:color w:val="000000" w:themeColor="text1"/>
          <w:sz w:val="22"/>
          <w:lang w:val="ro-RO"/>
        </w:rPr>
        <w:t>i inten</w:t>
      </w:r>
      <w:r w:rsidR="00CC736A" w:rsidRPr="00932B08">
        <w:rPr>
          <w:color w:val="000000" w:themeColor="text1"/>
          <w:sz w:val="22"/>
          <w:lang w:val="ro-RO"/>
        </w:rPr>
        <w:t>ț</w:t>
      </w:r>
      <w:r w:rsidR="00F21977" w:rsidRPr="00932B08">
        <w:rPr>
          <w:color w:val="000000" w:themeColor="text1"/>
          <w:sz w:val="22"/>
          <w:lang w:val="ro-RO"/>
        </w:rPr>
        <w:t>ionează în timpu</w:t>
      </w:r>
      <w:r w:rsidR="00226F37" w:rsidRPr="00932B08">
        <w:rPr>
          <w:color w:val="000000" w:themeColor="text1"/>
          <w:sz w:val="22"/>
          <w:lang w:val="ro-RO"/>
        </w:rPr>
        <w:t>l apropiat să plece în alt stat-</w:t>
      </w:r>
      <w:r w:rsidR="00F21977" w:rsidRPr="00932B08">
        <w:rPr>
          <w:color w:val="000000" w:themeColor="text1"/>
          <w:sz w:val="22"/>
          <w:lang w:val="ro-RO"/>
        </w:rPr>
        <w:t>gazdă, ceilal</w:t>
      </w:r>
      <w:r w:rsidR="00CC736A" w:rsidRPr="00932B08">
        <w:rPr>
          <w:color w:val="000000" w:themeColor="text1"/>
          <w:sz w:val="22"/>
          <w:lang w:val="ro-RO"/>
        </w:rPr>
        <w:t>ț</w:t>
      </w:r>
      <w:r w:rsidR="00F21977" w:rsidRPr="00932B08">
        <w:rPr>
          <w:color w:val="000000" w:themeColor="text1"/>
          <w:sz w:val="22"/>
          <w:lang w:val="ro-RO"/>
        </w:rPr>
        <w:t>i doresc să rămână în Moldova (53%), să se întoarcă în Ucraina (9%) sau încă nu s-au decis (20%)</w:t>
      </w:r>
      <w:r w:rsidR="00226F37" w:rsidRPr="00932B08">
        <w:rPr>
          <w:color w:val="000000" w:themeColor="text1"/>
          <w:sz w:val="22"/>
          <w:lang w:val="ro-RO"/>
        </w:rPr>
        <w:t>.</w:t>
      </w:r>
    </w:p>
    <w:p w14:paraId="019B1357" w14:textId="3E182E42" w:rsidR="00823BBE" w:rsidRPr="00932B08" w:rsidRDefault="00226F37" w:rsidP="0021418D">
      <w:pPr>
        <w:pStyle w:val="ListParagraph"/>
        <w:spacing w:line="360" w:lineRule="auto"/>
        <w:rPr>
          <w:i/>
          <w:iCs/>
          <w:lang w:val="ro-RO"/>
        </w:rPr>
      </w:pPr>
      <w:r w:rsidRPr="00932B08">
        <w:rPr>
          <w:i/>
          <w:iCs/>
          <w:lang w:val="ro-RO"/>
        </w:rPr>
        <w:t>D</w:t>
      </w:r>
      <w:r w:rsidR="008F2014" w:rsidRPr="00932B08">
        <w:rPr>
          <w:i/>
          <w:iCs/>
          <w:lang w:val="ro-RO"/>
        </w:rPr>
        <w:t xml:space="preserve">oamna </w:t>
      </w:r>
      <w:r w:rsidR="00823BBE" w:rsidRPr="00932B08">
        <w:rPr>
          <w:i/>
          <w:iCs/>
          <w:lang w:val="ro-RO"/>
        </w:rPr>
        <w:t>S</w:t>
      </w:r>
      <w:r w:rsidR="00B26136" w:rsidRPr="00932B08">
        <w:rPr>
          <w:i/>
          <w:iCs/>
          <w:lang w:val="ro-RO"/>
        </w:rPr>
        <w:t>. (</w:t>
      </w:r>
      <w:proofErr w:type="spellStart"/>
      <w:r w:rsidR="00B26136" w:rsidRPr="00932B08">
        <w:rPr>
          <w:i/>
          <w:iCs/>
          <w:lang w:val="ro-RO"/>
        </w:rPr>
        <w:t>Zaporojie</w:t>
      </w:r>
      <w:proofErr w:type="spellEnd"/>
      <w:r w:rsidR="00B26136" w:rsidRPr="00932B08">
        <w:rPr>
          <w:i/>
          <w:iCs/>
          <w:lang w:val="ro-RO"/>
        </w:rPr>
        <w:t>)</w:t>
      </w:r>
      <w:r w:rsidR="00823BBE" w:rsidRPr="00932B08">
        <w:rPr>
          <w:i/>
          <w:iCs/>
          <w:lang w:val="ro-RO"/>
        </w:rPr>
        <w:t xml:space="preserve">: </w:t>
      </w:r>
      <w:r w:rsidRPr="00932B08">
        <w:rPr>
          <w:i/>
          <w:iCs/>
          <w:lang w:val="ro-RO"/>
        </w:rPr>
        <w:t>„</w:t>
      </w:r>
      <w:r w:rsidR="00B26136" w:rsidRPr="00932B08">
        <w:rPr>
          <w:i/>
          <w:iCs/>
          <w:lang w:val="ro-RO"/>
        </w:rPr>
        <w:t>În Moldova</w:t>
      </w:r>
      <w:r w:rsidR="00823BBE" w:rsidRPr="00932B08">
        <w:rPr>
          <w:i/>
          <w:iCs/>
          <w:lang w:val="ro-RO"/>
        </w:rPr>
        <w:t xml:space="preserve"> e ok. Nu avem probleme cu limba vorbită </w:t>
      </w:r>
      <w:r w:rsidR="00CC736A" w:rsidRPr="00932B08">
        <w:rPr>
          <w:i/>
          <w:iCs/>
          <w:lang w:val="ro-RO"/>
        </w:rPr>
        <w:t>ș</w:t>
      </w:r>
      <w:r w:rsidR="00823BBE" w:rsidRPr="00932B08">
        <w:rPr>
          <w:i/>
          <w:iCs/>
          <w:lang w:val="ro-RO"/>
        </w:rPr>
        <w:t>i există o asemănare culturală. Ne hrănesc, avem acoperi</w:t>
      </w:r>
      <w:r w:rsidR="00CC736A" w:rsidRPr="00932B08">
        <w:rPr>
          <w:i/>
          <w:iCs/>
          <w:lang w:val="ro-RO"/>
        </w:rPr>
        <w:t>ș</w:t>
      </w:r>
      <w:r w:rsidR="00823BBE" w:rsidRPr="00932B08">
        <w:rPr>
          <w:i/>
          <w:iCs/>
          <w:lang w:val="ro-RO"/>
        </w:rPr>
        <w:t>, e cald, lumină</w:t>
      </w:r>
      <w:r w:rsidRPr="00932B08">
        <w:rPr>
          <w:i/>
          <w:iCs/>
          <w:lang w:val="ro-RO"/>
        </w:rPr>
        <w:t>”</w:t>
      </w:r>
      <w:r w:rsidR="00823BBE" w:rsidRPr="00932B08">
        <w:rPr>
          <w:i/>
          <w:iCs/>
          <w:lang w:val="ro-RO"/>
        </w:rPr>
        <w:t>.</w:t>
      </w:r>
    </w:p>
    <w:p w14:paraId="4ECB854B" w14:textId="6200BED0" w:rsidR="00C43B9C" w:rsidRPr="00932B08" w:rsidRDefault="002C30E5" w:rsidP="00226F37">
      <w:pPr>
        <w:pStyle w:val="ListBullet"/>
        <w:spacing w:after="0"/>
        <w:ind w:left="340" w:hanging="340"/>
        <w:jc w:val="both"/>
        <w:rPr>
          <w:rStyle w:val="Bold"/>
          <w:sz w:val="22"/>
          <w:lang w:val="ro-RO"/>
        </w:rPr>
      </w:pPr>
      <w:r w:rsidRPr="00932B08">
        <w:rPr>
          <w:rStyle w:val="Bold"/>
          <w:color w:val="000000" w:themeColor="text1"/>
          <w:sz w:val="22"/>
          <w:lang w:val="ro-RO"/>
        </w:rPr>
        <w:t xml:space="preserve">Persoanele </w:t>
      </w:r>
      <w:r w:rsidR="00226F37" w:rsidRPr="00932B08">
        <w:rPr>
          <w:rStyle w:val="Bold"/>
          <w:color w:val="000000" w:themeColor="text1"/>
          <w:sz w:val="22"/>
          <w:lang w:val="ro-RO"/>
        </w:rPr>
        <w:t xml:space="preserve">refugiate </w:t>
      </w:r>
      <w:r w:rsidRPr="00932B08">
        <w:rPr>
          <w:rStyle w:val="Bold"/>
          <w:color w:val="000000" w:themeColor="text1"/>
          <w:sz w:val="22"/>
          <w:lang w:val="ro-RO"/>
        </w:rPr>
        <w:t>cu dizabilită</w:t>
      </w:r>
      <w:r w:rsidR="00CC736A" w:rsidRPr="00932B08">
        <w:rPr>
          <w:rStyle w:val="Bold"/>
          <w:color w:val="000000" w:themeColor="text1"/>
          <w:sz w:val="22"/>
          <w:lang w:val="ro-RO"/>
        </w:rPr>
        <w:t>ț</w:t>
      </w:r>
      <w:r w:rsidRPr="00932B08">
        <w:rPr>
          <w:rStyle w:val="Bold"/>
          <w:color w:val="000000" w:themeColor="text1"/>
          <w:sz w:val="22"/>
          <w:lang w:val="ro-RO"/>
        </w:rPr>
        <w:t>i apreciază drept acceptabil nivelul de integrare în comunitate</w:t>
      </w:r>
      <w:r w:rsidR="00226F37" w:rsidRPr="00932B08">
        <w:rPr>
          <w:rStyle w:val="Bold"/>
          <w:color w:val="000000" w:themeColor="text1"/>
          <w:sz w:val="22"/>
          <w:lang w:val="ro-RO"/>
        </w:rPr>
        <w:t xml:space="preserve">a locală. </w:t>
      </w:r>
      <w:r w:rsidRPr="00932B08">
        <w:rPr>
          <w:rStyle w:val="Bold"/>
          <w:color w:val="000000" w:themeColor="text1"/>
          <w:sz w:val="22"/>
          <w:lang w:val="ro-RO"/>
        </w:rPr>
        <w:t>Principalele dificultă</w:t>
      </w:r>
      <w:r w:rsidR="00CC736A" w:rsidRPr="00932B08">
        <w:rPr>
          <w:rStyle w:val="Bold"/>
          <w:color w:val="000000" w:themeColor="text1"/>
          <w:sz w:val="22"/>
          <w:lang w:val="ro-RO"/>
        </w:rPr>
        <w:t>ț</w:t>
      </w:r>
      <w:r w:rsidRPr="00932B08">
        <w:rPr>
          <w:rStyle w:val="Bold"/>
          <w:color w:val="000000" w:themeColor="text1"/>
          <w:sz w:val="22"/>
          <w:lang w:val="ro-RO"/>
        </w:rPr>
        <w:t>i semnalate sunt legate de accesibilitatea redusă a spa</w:t>
      </w:r>
      <w:r w:rsidR="00CC736A" w:rsidRPr="00932B08">
        <w:rPr>
          <w:rStyle w:val="Bold"/>
          <w:color w:val="000000" w:themeColor="text1"/>
          <w:sz w:val="22"/>
          <w:lang w:val="ro-RO"/>
        </w:rPr>
        <w:t>ț</w:t>
      </w:r>
      <w:r w:rsidRPr="00932B08">
        <w:rPr>
          <w:rStyle w:val="Bold"/>
          <w:color w:val="000000" w:themeColor="text1"/>
          <w:sz w:val="22"/>
          <w:lang w:val="ro-RO"/>
        </w:rPr>
        <w:t>iului fizic a</w:t>
      </w:r>
      <w:r w:rsidR="00226F37" w:rsidRPr="00932B08">
        <w:rPr>
          <w:rStyle w:val="Bold"/>
          <w:color w:val="000000" w:themeColor="text1"/>
          <w:sz w:val="22"/>
          <w:lang w:val="ro-RO"/>
        </w:rPr>
        <w:t>l</w:t>
      </w:r>
      <w:r w:rsidRPr="00932B08">
        <w:rPr>
          <w:rStyle w:val="Bold"/>
          <w:color w:val="000000" w:themeColor="text1"/>
          <w:sz w:val="22"/>
          <w:lang w:val="ro-RO"/>
        </w:rPr>
        <w:t xml:space="preserve"> clădirilor, străzilor </w:t>
      </w:r>
      <w:r w:rsidR="00CC736A" w:rsidRPr="00932B08">
        <w:rPr>
          <w:rStyle w:val="Bold"/>
          <w:color w:val="000000" w:themeColor="text1"/>
          <w:sz w:val="22"/>
          <w:lang w:val="ro-RO"/>
        </w:rPr>
        <w:t>ș</w:t>
      </w:r>
      <w:r w:rsidRPr="00932B08">
        <w:rPr>
          <w:rStyle w:val="Bold"/>
          <w:color w:val="000000" w:themeColor="text1"/>
          <w:sz w:val="22"/>
          <w:lang w:val="ro-RO"/>
        </w:rPr>
        <w:t>i a transportului.</w:t>
      </w:r>
    </w:p>
    <w:p w14:paraId="7D68FAAE" w14:textId="3F65F3A6" w:rsidR="0021418D" w:rsidRPr="00932B08" w:rsidRDefault="0021418D" w:rsidP="0021418D">
      <w:pPr>
        <w:pStyle w:val="ListBullet"/>
        <w:numPr>
          <w:ilvl w:val="0"/>
          <w:numId w:val="0"/>
        </w:numPr>
        <w:spacing w:after="0"/>
        <w:ind w:left="720" w:hanging="360"/>
        <w:jc w:val="both"/>
        <w:rPr>
          <w:rStyle w:val="Bold"/>
          <w:color w:val="000000" w:themeColor="text1"/>
          <w:lang w:val="ro-RO"/>
        </w:rPr>
      </w:pPr>
    </w:p>
    <w:p w14:paraId="7E5393FD" w14:textId="3CD482BB" w:rsidR="001C15F3" w:rsidRPr="00932B08" w:rsidRDefault="00226F37" w:rsidP="00226F37">
      <w:pPr>
        <w:pStyle w:val="ListParagraph"/>
        <w:spacing w:line="360" w:lineRule="auto"/>
        <w:rPr>
          <w:lang w:val="ro-RO"/>
        </w:rPr>
      </w:pPr>
      <w:r w:rsidRPr="00932B08">
        <w:rPr>
          <w:i/>
          <w:iCs/>
          <w:lang w:val="ro-RO"/>
        </w:rPr>
        <w:t>D</w:t>
      </w:r>
      <w:r w:rsidR="008F2014" w:rsidRPr="00932B08">
        <w:rPr>
          <w:i/>
          <w:iCs/>
          <w:lang w:val="ro-RO"/>
        </w:rPr>
        <w:t xml:space="preserve">omnul </w:t>
      </w:r>
      <w:r w:rsidR="00723B04" w:rsidRPr="00932B08">
        <w:rPr>
          <w:i/>
          <w:iCs/>
          <w:lang w:val="ro-RO"/>
        </w:rPr>
        <w:t>A. (</w:t>
      </w:r>
      <w:proofErr w:type="spellStart"/>
      <w:r w:rsidR="00723B04" w:rsidRPr="00932B08">
        <w:rPr>
          <w:i/>
          <w:iCs/>
          <w:lang w:val="ro-RO"/>
        </w:rPr>
        <w:t>Vini</w:t>
      </w:r>
      <w:r w:rsidR="00CC736A" w:rsidRPr="00932B08">
        <w:rPr>
          <w:i/>
          <w:iCs/>
          <w:lang w:val="ro-RO"/>
        </w:rPr>
        <w:t>ț</w:t>
      </w:r>
      <w:r w:rsidR="00723B04" w:rsidRPr="00932B08">
        <w:rPr>
          <w:i/>
          <w:iCs/>
          <w:lang w:val="ro-RO"/>
        </w:rPr>
        <w:t>a</w:t>
      </w:r>
      <w:proofErr w:type="spellEnd"/>
      <w:r w:rsidR="00723B04" w:rsidRPr="00932B08">
        <w:rPr>
          <w:i/>
          <w:iCs/>
          <w:lang w:val="ro-RO"/>
        </w:rPr>
        <w:t>)</w:t>
      </w:r>
      <w:r w:rsidRPr="00932B08">
        <w:rPr>
          <w:i/>
          <w:iCs/>
          <w:lang w:val="ro-RO"/>
        </w:rPr>
        <w:t>: „</w:t>
      </w:r>
      <w:r w:rsidR="0021418D" w:rsidRPr="00932B08">
        <w:rPr>
          <w:i/>
          <w:iCs/>
          <w:lang w:val="ro-RO"/>
        </w:rPr>
        <w:t>În Europa este mai bine, este mai incluzivă. A</w:t>
      </w:r>
      <w:r w:rsidR="00CC736A" w:rsidRPr="00932B08">
        <w:rPr>
          <w:i/>
          <w:iCs/>
          <w:lang w:val="ro-RO"/>
        </w:rPr>
        <w:t>ș</w:t>
      </w:r>
      <w:r w:rsidR="0021418D" w:rsidRPr="00932B08">
        <w:rPr>
          <w:i/>
          <w:iCs/>
          <w:lang w:val="ro-RO"/>
        </w:rPr>
        <w:t xml:space="preserve"> vrea să plec în Germania, dar a</w:t>
      </w:r>
      <w:r w:rsidR="00CC736A" w:rsidRPr="00932B08">
        <w:rPr>
          <w:i/>
          <w:iCs/>
          <w:lang w:val="ro-RO"/>
        </w:rPr>
        <w:t>ș</w:t>
      </w:r>
      <w:r w:rsidR="0021418D" w:rsidRPr="00932B08">
        <w:rPr>
          <w:i/>
          <w:iCs/>
          <w:lang w:val="ro-RO"/>
        </w:rPr>
        <w:t>tept să merg împreună cu un prieten</w:t>
      </w:r>
      <w:r w:rsidRPr="00932B08">
        <w:rPr>
          <w:i/>
          <w:iCs/>
          <w:lang w:val="ro-RO"/>
        </w:rPr>
        <w:t>”</w:t>
      </w:r>
      <w:r w:rsidR="0021418D" w:rsidRPr="00932B08">
        <w:rPr>
          <w:i/>
          <w:iCs/>
          <w:lang w:val="ro-RO"/>
        </w:rPr>
        <w:t>.</w:t>
      </w:r>
    </w:p>
    <w:p w14:paraId="063C7F85" w14:textId="5491F43C" w:rsidR="001C15F3" w:rsidRPr="00932B08" w:rsidRDefault="001C15F3" w:rsidP="00CF7BCB">
      <w:pPr>
        <w:pStyle w:val="ListBullet"/>
        <w:numPr>
          <w:ilvl w:val="0"/>
          <w:numId w:val="0"/>
        </w:numPr>
        <w:spacing w:after="0"/>
        <w:ind w:left="340" w:hanging="340"/>
        <w:rPr>
          <w:lang w:val="ro-RO"/>
        </w:rPr>
        <w:sectPr w:rsidR="001C15F3" w:rsidRPr="00932B08" w:rsidSect="00AC4859">
          <w:pgSz w:w="12240" w:h="15840" w:code="1"/>
          <w:pgMar w:top="2160" w:right="1080" w:bottom="720" w:left="1080" w:header="648" w:footer="432" w:gutter="0"/>
          <w:cols w:space="708"/>
          <w:docGrid w:linePitch="360"/>
        </w:sectPr>
      </w:pPr>
    </w:p>
    <w:p w14:paraId="225D40BA" w14:textId="6DB0C5F0" w:rsidR="001C15F3" w:rsidRPr="00932B08" w:rsidRDefault="009D1D71" w:rsidP="00CF7BCB">
      <w:pPr>
        <w:pStyle w:val="Heading1"/>
        <w:spacing w:after="0" w:line="276" w:lineRule="auto"/>
        <w:rPr>
          <w:rFonts w:ascii="Calibri" w:hAnsi="Calibri" w:cs="Calibri"/>
          <w:sz w:val="48"/>
          <w:szCs w:val="36"/>
          <w:lang w:val="ro-RO"/>
        </w:rPr>
      </w:pPr>
      <w:bookmarkStart w:id="13" w:name="_Toc125841174"/>
      <w:r w:rsidRPr="00932B08">
        <w:rPr>
          <w:rFonts w:ascii="Calibri" w:hAnsi="Calibri" w:cs="Calibri"/>
          <w:sz w:val="48"/>
          <w:szCs w:val="36"/>
          <w:lang w:val="ro-RO"/>
        </w:rPr>
        <w:lastRenderedPageBreak/>
        <w:t xml:space="preserve">COncluzii </w:t>
      </w:r>
      <w:r w:rsidR="00CC736A" w:rsidRPr="00932B08">
        <w:rPr>
          <w:rFonts w:ascii="Calibri" w:hAnsi="Calibri" w:cs="Calibri"/>
          <w:sz w:val="48"/>
          <w:szCs w:val="36"/>
          <w:lang w:val="ro-RO"/>
        </w:rPr>
        <w:t>ș</w:t>
      </w:r>
      <w:r w:rsidRPr="00932B08">
        <w:rPr>
          <w:rFonts w:ascii="Calibri" w:hAnsi="Calibri" w:cs="Calibri"/>
          <w:sz w:val="48"/>
          <w:szCs w:val="36"/>
          <w:lang w:val="ro-RO"/>
        </w:rPr>
        <w:t>i Recomandări</w:t>
      </w:r>
      <w:bookmarkEnd w:id="13"/>
    </w:p>
    <w:p w14:paraId="7F1ED8C3" w14:textId="74B36C46" w:rsidR="006C62E7" w:rsidRPr="00932B08" w:rsidRDefault="006C62E7" w:rsidP="00693B7B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>A pune în aplicare principiile de respectare a necesită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ilor persoanelor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în cadrul ac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iunilor umanitare, 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a cum sunt definite de Conven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ia ONU privind drepturile persoanelor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standardele interna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ionale (precum </w:t>
      </w:r>
      <w:r w:rsidRPr="00932B08">
        <w:rPr>
          <w:rFonts w:ascii="Arial" w:hAnsi="Arial" w:cs="Arial"/>
          <w:color w:val="auto"/>
          <w:szCs w:val="24"/>
          <w:lang w:val="ro-RO"/>
        </w:rPr>
        <w:t xml:space="preserve">IASC </w:t>
      </w:r>
      <w:proofErr w:type="spellStart"/>
      <w:r w:rsidRPr="00932B08">
        <w:rPr>
          <w:rFonts w:ascii="Arial" w:hAnsi="Arial" w:cs="Arial"/>
          <w:color w:val="auto"/>
          <w:szCs w:val="24"/>
          <w:lang w:val="ro-RO"/>
        </w:rPr>
        <w:t>Guidelines</w:t>
      </w:r>
      <w:proofErr w:type="spellEnd"/>
      <w:r w:rsidRPr="00932B08">
        <w:rPr>
          <w:rFonts w:ascii="Arial" w:hAnsi="Arial" w:cs="Arial"/>
          <w:color w:val="auto"/>
          <w:szCs w:val="24"/>
          <w:lang w:val="ro-RO"/>
        </w:rPr>
        <w:t xml:space="preserve"> on </w:t>
      </w:r>
      <w:proofErr w:type="spellStart"/>
      <w:r w:rsidRPr="00932B08">
        <w:rPr>
          <w:rFonts w:ascii="Arial" w:hAnsi="Arial" w:cs="Arial"/>
          <w:color w:val="auto"/>
          <w:szCs w:val="24"/>
          <w:lang w:val="ro-RO"/>
        </w:rPr>
        <w:t>Inclusion</w:t>
      </w:r>
      <w:proofErr w:type="spellEnd"/>
      <w:r w:rsidRPr="00932B08">
        <w:rPr>
          <w:rFonts w:ascii="Arial" w:hAnsi="Arial" w:cs="Arial"/>
          <w:color w:val="auto"/>
          <w:szCs w:val="24"/>
          <w:lang w:val="ro-RO"/>
        </w:rPr>
        <w:t xml:space="preserve"> of </w:t>
      </w:r>
      <w:proofErr w:type="spellStart"/>
      <w:r w:rsidRPr="00932B08">
        <w:rPr>
          <w:rFonts w:ascii="Arial" w:hAnsi="Arial" w:cs="Arial"/>
          <w:color w:val="auto"/>
          <w:szCs w:val="24"/>
          <w:lang w:val="ro-RO"/>
        </w:rPr>
        <w:t>Persons</w:t>
      </w:r>
      <w:proofErr w:type="spellEnd"/>
      <w:r w:rsidRPr="00932B08">
        <w:rPr>
          <w:rFonts w:ascii="Arial" w:hAnsi="Arial" w:cs="Arial"/>
          <w:color w:val="auto"/>
          <w:szCs w:val="24"/>
          <w:lang w:val="ro-RO"/>
        </w:rPr>
        <w:t xml:space="preserve"> </w:t>
      </w:r>
      <w:proofErr w:type="spellStart"/>
      <w:r w:rsidRPr="00932B08">
        <w:rPr>
          <w:rFonts w:ascii="Arial" w:hAnsi="Arial" w:cs="Arial"/>
          <w:color w:val="auto"/>
          <w:szCs w:val="24"/>
          <w:lang w:val="ro-RO"/>
        </w:rPr>
        <w:t>with</w:t>
      </w:r>
      <w:proofErr w:type="spellEnd"/>
      <w:r w:rsidRPr="00932B08">
        <w:rPr>
          <w:rFonts w:ascii="Arial" w:hAnsi="Arial" w:cs="Arial"/>
          <w:color w:val="auto"/>
          <w:szCs w:val="24"/>
          <w:lang w:val="ro-RO"/>
        </w:rPr>
        <w:t xml:space="preserve"> </w:t>
      </w:r>
      <w:proofErr w:type="spellStart"/>
      <w:r w:rsidRPr="00932B08">
        <w:rPr>
          <w:rFonts w:ascii="Arial" w:hAnsi="Arial" w:cs="Arial"/>
          <w:color w:val="auto"/>
          <w:szCs w:val="24"/>
          <w:lang w:val="ro-RO"/>
        </w:rPr>
        <w:t>Disabilities</w:t>
      </w:r>
      <w:proofErr w:type="spellEnd"/>
      <w:r w:rsidRPr="00932B08">
        <w:rPr>
          <w:rFonts w:ascii="Arial" w:hAnsi="Arial" w:cs="Arial"/>
          <w:color w:val="auto"/>
          <w:szCs w:val="24"/>
          <w:lang w:val="ro-RO"/>
        </w:rPr>
        <w:t xml:space="preserve"> in </w:t>
      </w:r>
      <w:proofErr w:type="spellStart"/>
      <w:r w:rsidRPr="00932B08">
        <w:rPr>
          <w:rFonts w:ascii="Arial" w:hAnsi="Arial" w:cs="Arial"/>
          <w:color w:val="auto"/>
          <w:szCs w:val="24"/>
          <w:lang w:val="ro-RO"/>
        </w:rPr>
        <w:t>Humanitarian</w:t>
      </w:r>
      <w:proofErr w:type="spellEnd"/>
      <w:r w:rsidRPr="00932B08">
        <w:rPr>
          <w:rFonts w:ascii="Arial" w:hAnsi="Arial" w:cs="Arial"/>
          <w:color w:val="auto"/>
          <w:szCs w:val="24"/>
          <w:lang w:val="ro-RO"/>
        </w:rPr>
        <w:t xml:space="preserve"> </w:t>
      </w:r>
      <w:proofErr w:type="spellStart"/>
      <w:r w:rsidRPr="00932B08">
        <w:rPr>
          <w:rFonts w:ascii="Arial" w:hAnsi="Arial" w:cs="Arial"/>
          <w:color w:val="auto"/>
          <w:szCs w:val="24"/>
          <w:lang w:val="ro-RO"/>
        </w:rPr>
        <w:t>Action</w:t>
      </w:r>
      <w:proofErr w:type="spellEnd"/>
      <w:r w:rsidRPr="00932B08">
        <w:rPr>
          <w:rStyle w:val="Bold"/>
          <w:b w:val="0"/>
          <w:bCs w:val="0"/>
          <w:color w:val="auto"/>
          <w:szCs w:val="24"/>
          <w:lang w:val="ro-RO"/>
        </w:rPr>
        <w:t>).</w:t>
      </w:r>
    </w:p>
    <w:p w14:paraId="27F77359" w14:textId="6C03B367" w:rsidR="00E94AC1" w:rsidRPr="00932B08" w:rsidRDefault="00F22713" w:rsidP="00226F37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Colectarea sistematică a datelor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analiza acestora privind refugia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ii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 din </w:t>
      </w:r>
      <w:r w:rsidR="00D61EAC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Ucraina 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ar trebui să fie consolidată, pentru a informa răspunsul umanitar, programa de interven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ii prompte, elaborarea de politici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 </w:t>
      </w:r>
      <w:proofErr w:type="spellStart"/>
      <w:r w:rsidRPr="00932B08">
        <w:rPr>
          <w:rStyle w:val="Bold"/>
          <w:b w:val="0"/>
          <w:bCs w:val="0"/>
          <w:color w:val="auto"/>
          <w:szCs w:val="24"/>
          <w:lang w:val="ro-RO"/>
        </w:rPr>
        <w:t>advocacy</w:t>
      </w:r>
      <w:proofErr w:type="spellEnd"/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privind solu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iile durabile, luând în considerare dinamica fluxului de refugia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 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schimbările contextului regional.</w:t>
      </w:r>
      <w:r w:rsidR="006C62E7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</w:t>
      </w:r>
    </w:p>
    <w:p w14:paraId="3B0A18C5" w14:textId="22BB51AC" w:rsidR="00E94AC1" w:rsidRPr="00932B08" w:rsidRDefault="00E94AC1" w:rsidP="00693B7B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>Baza de date care urmează să fie constituită privind persoanele ce beneficiază de protec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ie temporară (în conformitate cu Hotărârea Guvernului nr.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21 din 18.01.2023) trebuie să con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ină date despre refugia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ii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i.</w:t>
      </w:r>
      <w:r w:rsidR="006C66FA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</w:t>
      </w:r>
    </w:p>
    <w:p w14:paraId="77A1015D" w14:textId="124C6B15" w:rsidR="00D61EAC" w:rsidRPr="00932B08" w:rsidRDefault="006C62E7" w:rsidP="00693B7B">
      <w:pPr>
        <w:pStyle w:val="ListBullet"/>
        <w:numPr>
          <w:ilvl w:val="0"/>
          <w:numId w:val="0"/>
        </w:numPr>
        <w:ind w:left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>Rapoartele statistice</w:t>
      </w:r>
      <w:r w:rsidR="00D61EAC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a MMPS/UNCHR </w:t>
      </w:r>
      <w:r w:rsidR="00D61EAC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ar trebui să includă 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date despre </w:t>
      </w:r>
      <w:r w:rsidR="00D61EAC" w:rsidRPr="00932B08">
        <w:rPr>
          <w:rStyle w:val="Bold"/>
          <w:b w:val="0"/>
          <w:bCs w:val="0"/>
          <w:color w:val="auto"/>
          <w:szCs w:val="24"/>
          <w:lang w:val="ro-RO"/>
        </w:rPr>
        <w:t>numărul persoanelor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="00D61EAC" w:rsidRPr="00932B08">
        <w:rPr>
          <w:rStyle w:val="Bold"/>
          <w:b w:val="0"/>
          <w:bCs w:val="0"/>
          <w:color w:val="auto"/>
          <w:szCs w:val="24"/>
          <w:lang w:val="ro-RO"/>
        </w:rPr>
        <w:t>i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, dezagregat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>e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pe sex, tipul de dizabilitate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regiune</w:t>
      </w:r>
      <w:r w:rsidR="00D61EAC" w:rsidRPr="00932B08">
        <w:rPr>
          <w:rStyle w:val="Bold"/>
          <w:b w:val="0"/>
          <w:bCs w:val="0"/>
          <w:color w:val="auto"/>
          <w:szCs w:val="24"/>
          <w:lang w:val="ro-RO"/>
        </w:rPr>
        <w:t>.</w:t>
      </w:r>
    </w:p>
    <w:p w14:paraId="4799ECDD" w14:textId="61CEED06" w:rsidR="0052765F" w:rsidRPr="00932B08" w:rsidRDefault="00F22713" w:rsidP="00693B7B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>Este necesar de a e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xamina 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îndeaproape </w:t>
      </w:r>
      <w:r w:rsidR="0052765F" w:rsidRPr="00932B08">
        <w:rPr>
          <w:rStyle w:val="Bold"/>
          <w:b w:val="0"/>
          <w:bCs w:val="0"/>
          <w:color w:val="auto"/>
          <w:szCs w:val="24"/>
          <w:lang w:val="ro-RO"/>
        </w:rPr>
        <w:t>practica altor state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, care găzduiesc refugia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din Ucraina, în ce prive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te interven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iile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politicile pentru refugia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ii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i, pentru a aplica bunele practici în contextul Republicii Moldova.</w:t>
      </w:r>
    </w:p>
    <w:p w14:paraId="12E32E8D" w14:textId="013611C8" w:rsidR="0060306F" w:rsidRPr="00932B08" w:rsidRDefault="0060306F" w:rsidP="00226F37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>Asisten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a monetară ar trebui să fie majorată pentru persoanele în etate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i. Suportul monetar este modalitate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>a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principală de suport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sursa de bază de venit pentru majoritatea refugia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ilor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 din Moldova. Aceasta ar trebui să fie extinsă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sus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inută. De asemenea, ar trebui să se acorde un sprijin mai mare refugia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ilor în vârstă,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i, care au probleme grave de sănătate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 alte cheltuieli frecvente legate de dizabilitate. </w:t>
      </w:r>
    </w:p>
    <w:p w14:paraId="1D3C5928" w14:textId="12AE0C28" w:rsidR="0060306F" w:rsidRPr="00932B08" w:rsidRDefault="0060306F" w:rsidP="00226F37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>Este nevoie de a îmbunătă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sistemul de</w:t>
      </w:r>
      <w:r w:rsidR="006E0938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acces la asisten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="006E0938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a medicală specializată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 </w:t>
      </w:r>
      <w:r w:rsidR="006E0938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la 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medicamentel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>e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</w:t>
      </w:r>
      <w:r w:rsidR="006E0938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gratuite/compensate 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pentru persoanele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 persoanele în etate refugiate. </w:t>
      </w:r>
    </w:p>
    <w:p w14:paraId="0516C6BE" w14:textId="646CA7EB" w:rsidR="000D4032" w:rsidRPr="00932B08" w:rsidRDefault="00D51A35" w:rsidP="00226F37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S-a </w:t>
      </w:r>
      <w:r w:rsidR="006E0938" w:rsidRPr="00932B08">
        <w:rPr>
          <w:rStyle w:val="Bold"/>
          <w:b w:val="0"/>
          <w:bCs w:val="0"/>
          <w:color w:val="auto"/>
          <w:szCs w:val="24"/>
          <w:lang w:val="ro-RO"/>
        </w:rPr>
        <w:t>demonstrat a fi o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experien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>ă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pozitivă preluarea/implementare</w:t>
      </w:r>
      <w:r w:rsidR="006E0938" w:rsidRPr="00932B08">
        <w:rPr>
          <w:rStyle w:val="Bold"/>
          <w:b w:val="0"/>
          <w:bCs w:val="0"/>
          <w:color w:val="auto"/>
          <w:szCs w:val="24"/>
          <w:lang w:val="ro-RO"/>
        </w:rPr>
        <w:t>a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de către ONG-uri a program</w:t>
      </w:r>
      <w:r w:rsidR="006E0938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ului 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de alimentare a refugia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ilor,</w:t>
      </w:r>
      <w:r w:rsidR="006E0938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programul de suport monetar,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achitarea serviciilor comunale </w:t>
      </w:r>
      <w:r w:rsidR="006E0938" w:rsidRPr="00932B08">
        <w:rPr>
          <w:rStyle w:val="Bold"/>
          <w:b w:val="0"/>
          <w:bCs w:val="0"/>
          <w:color w:val="auto"/>
          <w:szCs w:val="24"/>
          <w:lang w:val="ro-RO"/>
        </w:rPr>
        <w:t>pentru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CPTR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etc. </w:t>
      </w:r>
      <w:r w:rsidR="006E0938" w:rsidRPr="00932B08">
        <w:rPr>
          <w:rStyle w:val="Bold"/>
          <w:b w:val="0"/>
          <w:bCs w:val="0"/>
          <w:color w:val="auto"/>
          <w:szCs w:val="24"/>
          <w:lang w:val="ro-RO"/>
        </w:rPr>
        <w:t>La fel, a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r putea fi p</w:t>
      </w:r>
      <w:r w:rsidR="000D4032" w:rsidRPr="00932B08">
        <w:rPr>
          <w:rStyle w:val="Bold"/>
          <w:b w:val="0"/>
          <w:bCs w:val="0"/>
          <w:color w:val="auto"/>
          <w:szCs w:val="24"/>
          <w:lang w:val="ro-RO"/>
        </w:rPr>
        <w:t>relua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te de ONG-uri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alte programe</w:t>
      </w:r>
      <w:r w:rsidR="006E0938" w:rsidRPr="00932B08">
        <w:rPr>
          <w:rStyle w:val="Bold"/>
          <w:b w:val="0"/>
          <w:bCs w:val="0"/>
          <w:color w:val="auto"/>
          <w:szCs w:val="24"/>
          <w:lang w:val="ro-RO"/>
        </w:rPr>
        <w:t>, precum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: asigurarea cu medicamente, echipamente asistive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>i de mobilitate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pentru persoanele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>i etc.</w:t>
      </w:r>
    </w:p>
    <w:p w14:paraId="7D9F9605" w14:textId="05FE0D01" w:rsidR="006C66FA" w:rsidRPr="00932B08" w:rsidRDefault="0060306F" w:rsidP="00226F37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>A î</w:t>
      </w:r>
      <w:r w:rsidR="0052765F" w:rsidRPr="00932B08">
        <w:rPr>
          <w:rStyle w:val="Bold"/>
          <w:b w:val="0"/>
          <w:bCs w:val="0"/>
          <w:color w:val="auto"/>
          <w:szCs w:val="24"/>
          <w:lang w:val="ro-RO"/>
        </w:rPr>
        <w:t>mbunătă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="0052765F" w:rsidRPr="00932B08">
        <w:rPr>
          <w:rStyle w:val="Bold"/>
          <w:b w:val="0"/>
          <w:bCs w:val="0"/>
          <w:color w:val="auto"/>
          <w:szCs w:val="24"/>
          <w:lang w:val="ro-RO"/>
        </w:rPr>
        <w:t>i accesibilit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>atea</w:t>
      </w:r>
      <w:r w:rsidR="006C66FA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</w:t>
      </w:r>
      <w:r w:rsidR="002D4770" w:rsidRPr="00932B08">
        <w:rPr>
          <w:rStyle w:val="Bold"/>
          <w:b w:val="0"/>
          <w:bCs w:val="0"/>
          <w:color w:val="auto"/>
          <w:szCs w:val="24"/>
          <w:lang w:val="ro-RO"/>
        </w:rPr>
        <w:t>re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="002D4770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elei </w:t>
      </w:r>
      <w:r w:rsidR="006C66FA" w:rsidRPr="00932B08">
        <w:rPr>
          <w:rStyle w:val="Bold"/>
          <w:b w:val="0"/>
          <w:bCs w:val="0"/>
          <w:color w:val="auto"/>
          <w:szCs w:val="24"/>
          <w:lang w:val="ro-RO"/>
        </w:rPr>
        <w:t>centrelor de plasament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pentru </w:t>
      </w:r>
      <w:r w:rsidR="00D91BDA" w:rsidRPr="00932B08">
        <w:rPr>
          <w:rStyle w:val="Bold"/>
          <w:b w:val="0"/>
          <w:bCs w:val="0"/>
          <w:color w:val="auto"/>
          <w:szCs w:val="24"/>
          <w:lang w:val="ro-RO"/>
        </w:rPr>
        <w:t>refugiați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. A </w:t>
      </w:r>
      <w:r w:rsidR="0052765F" w:rsidRPr="00932B08">
        <w:rPr>
          <w:rStyle w:val="Bold"/>
          <w:b w:val="0"/>
          <w:bCs w:val="0"/>
          <w:color w:val="auto"/>
          <w:szCs w:val="24"/>
          <w:lang w:val="ro-RO"/>
        </w:rPr>
        <w:t>identifica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din re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eaua existentă de centre acele</w:t>
      </w:r>
      <w:r w:rsidR="0052765F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loca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="0052765F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ii 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în </w:t>
      </w:r>
      <w:r w:rsidR="0052765F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care </w:t>
      </w:r>
      <w:r w:rsidR="006C66FA" w:rsidRPr="00932B08">
        <w:rPr>
          <w:rStyle w:val="Bold"/>
          <w:b w:val="0"/>
          <w:bCs w:val="0"/>
          <w:color w:val="auto"/>
          <w:szCs w:val="24"/>
          <w:lang w:val="ro-RO"/>
        </w:rPr>
        <w:t>s-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>ar putea investi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sau de creat alte centre 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lastRenderedPageBreak/>
        <w:t xml:space="preserve">noi, care ar </w:t>
      </w:r>
      <w:r w:rsidR="00B9256E" w:rsidRPr="00932B08">
        <w:rPr>
          <w:rStyle w:val="Bold"/>
          <w:b w:val="0"/>
          <w:bCs w:val="0"/>
          <w:color w:val="auto"/>
          <w:szCs w:val="24"/>
          <w:lang w:val="ro-RO"/>
        </w:rPr>
        <w:t>avea clădiri accesibile, condi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="00B9256E" w:rsidRPr="00932B08">
        <w:rPr>
          <w:rStyle w:val="Bold"/>
          <w:b w:val="0"/>
          <w:bCs w:val="0"/>
          <w:color w:val="auto"/>
          <w:szCs w:val="24"/>
          <w:lang w:val="ro-RO"/>
        </w:rPr>
        <w:t>ii</w:t>
      </w:r>
      <w:r w:rsidR="0052765F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</w:t>
      </w:r>
      <w:r w:rsidR="00B9256E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de cazare, precum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>i ar fi amplasate în zone</w:t>
      </w:r>
      <w:r w:rsidR="00B9256E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</w:t>
      </w:r>
      <w:r w:rsidR="0052765F" w:rsidRPr="00932B08">
        <w:rPr>
          <w:rStyle w:val="Bold"/>
          <w:b w:val="0"/>
          <w:bCs w:val="0"/>
          <w:color w:val="auto"/>
          <w:szCs w:val="24"/>
          <w:lang w:val="ro-RO"/>
        </w:rPr>
        <w:t>cu acces la infrastructur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>ă</w:t>
      </w:r>
      <w:r w:rsidR="0052765F" w:rsidRPr="00932B08">
        <w:rPr>
          <w:rStyle w:val="Bold"/>
          <w:b w:val="0"/>
          <w:bCs w:val="0"/>
          <w:color w:val="auto"/>
          <w:szCs w:val="24"/>
          <w:lang w:val="ro-RO"/>
        </w:rPr>
        <w:t>, servicii medicale, muncă</w:t>
      </w:r>
      <w:r w:rsidR="00B9256E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. </w:t>
      </w:r>
    </w:p>
    <w:p w14:paraId="15EAB2A5" w14:textId="681F4D04" w:rsidR="006C66FA" w:rsidRPr="00932B08" w:rsidRDefault="006C66FA" w:rsidP="00226F37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>Organizarea de instruiri pentru angaja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ii autorită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ilor centrale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 locale implicate în </w:t>
      </w:r>
      <w:r w:rsidR="00226F37" w:rsidRPr="00932B08">
        <w:rPr>
          <w:rStyle w:val="Bold"/>
          <w:b w:val="0"/>
          <w:bCs w:val="0"/>
          <w:color w:val="auto"/>
          <w:szCs w:val="24"/>
          <w:lang w:val="ro-RO"/>
        </w:rPr>
        <w:t>activitatea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cu persoanele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refugiate din Ucraina.</w:t>
      </w:r>
    </w:p>
    <w:p w14:paraId="566B5BF5" w14:textId="19565A13" w:rsidR="00756DE1" w:rsidRPr="00932B08" w:rsidRDefault="006C66FA" w:rsidP="00693B7B">
      <w:pPr>
        <w:pStyle w:val="ListBullet"/>
        <w:ind w:left="340" w:hanging="340"/>
        <w:jc w:val="both"/>
        <w:rPr>
          <w:color w:val="auto"/>
          <w:szCs w:val="24"/>
          <w:lang w:val="ro-RO"/>
        </w:rPr>
      </w:pPr>
      <w:r w:rsidRPr="00932B08">
        <w:rPr>
          <w:color w:val="auto"/>
          <w:szCs w:val="24"/>
          <w:lang w:val="ro-RO"/>
        </w:rPr>
        <w:t>Fortificarea capacită</w:t>
      </w:r>
      <w:r w:rsidR="00CC736A" w:rsidRPr="00932B08">
        <w:rPr>
          <w:color w:val="auto"/>
          <w:szCs w:val="24"/>
          <w:lang w:val="ro-RO"/>
        </w:rPr>
        <w:t>ț</w:t>
      </w:r>
      <w:r w:rsidRPr="00932B08">
        <w:rPr>
          <w:color w:val="auto"/>
          <w:szCs w:val="24"/>
          <w:lang w:val="ro-RO"/>
        </w:rPr>
        <w:t>ilor structurilor autorită</w:t>
      </w:r>
      <w:r w:rsidR="00CC736A" w:rsidRPr="00932B08">
        <w:rPr>
          <w:color w:val="auto"/>
          <w:szCs w:val="24"/>
          <w:lang w:val="ro-RO"/>
        </w:rPr>
        <w:t>ț</w:t>
      </w:r>
      <w:r w:rsidRPr="00932B08">
        <w:rPr>
          <w:color w:val="auto"/>
          <w:szCs w:val="24"/>
          <w:lang w:val="ro-RO"/>
        </w:rPr>
        <w:t xml:space="preserve">ilor responsabile de coordonarea </w:t>
      </w:r>
      <w:r w:rsidR="00CC736A" w:rsidRPr="00932B08">
        <w:rPr>
          <w:color w:val="auto"/>
          <w:szCs w:val="24"/>
          <w:lang w:val="ro-RO"/>
        </w:rPr>
        <w:t>ș</w:t>
      </w:r>
      <w:r w:rsidRPr="00932B08">
        <w:rPr>
          <w:color w:val="auto"/>
          <w:szCs w:val="24"/>
          <w:lang w:val="ro-RO"/>
        </w:rPr>
        <w:t>i oferirea asisten</w:t>
      </w:r>
      <w:r w:rsidR="00CC736A" w:rsidRPr="00932B08">
        <w:rPr>
          <w:color w:val="auto"/>
          <w:szCs w:val="24"/>
          <w:lang w:val="ro-RO"/>
        </w:rPr>
        <w:t>ț</w:t>
      </w:r>
      <w:r w:rsidRPr="00932B08">
        <w:rPr>
          <w:color w:val="auto"/>
          <w:szCs w:val="24"/>
          <w:lang w:val="ro-RO"/>
        </w:rPr>
        <w:t>ei pentru refugia</w:t>
      </w:r>
      <w:r w:rsidR="00CC736A" w:rsidRPr="00932B08">
        <w:rPr>
          <w:color w:val="auto"/>
          <w:szCs w:val="24"/>
          <w:lang w:val="ro-RO"/>
        </w:rPr>
        <w:t>ț</w:t>
      </w:r>
      <w:r w:rsidRPr="00932B08">
        <w:rPr>
          <w:color w:val="auto"/>
          <w:szCs w:val="24"/>
          <w:lang w:val="ro-RO"/>
        </w:rPr>
        <w:t>ii din Ucraina (</w:t>
      </w:r>
      <w:r w:rsidR="00756DE1" w:rsidRPr="00932B08">
        <w:rPr>
          <w:color w:val="auto"/>
          <w:szCs w:val="24"/>
          <w:lang w:val="ro-RO"/>
        </w:rPr>
        <w:t>ANAS,</w:t>
      </w:r>
      <w:r w:rsidRPr="00932B08">
        <w:rPr>
          <w:color w:val="auto"/>
          <w:szCs w:val="24"/>
          <w:lang w:val="ro-RO"/>
        </w:rPr>
        <w:t xml:space="preserve"> structurile teritoriale</w:t>
      </w:r>
      <w:r w:rsidR="00756DE1" w:rsidRPr="00932B08">
        <w:rPr>
          <w:color w:val="auto"/>
          <w:szCs w:val="24"/>
          <w:lang w:val="ro-RO"/>
        </w:rPr>
        <w:t xml:space="preserve"> </w:t>
      </w:r>
      <w:r w:rsidRPr="00932B08">
        <w:rPr>
          <w:color w:val="auto"/>
          <w:szCs w:val="24"/>
          <w:lang w:val="ro-RO"/>
        </w:rPr>
        <w:t>de asisten</w:t>
      </w:r>
      <w:r w:rsidR="00CC736A" w:rsidRPr="00932B08">
        <w:rPr>
          <w:color w:val="auto"/>
          <w:szCs w:val="24"/>
          <w:lang w:val="ro-RO"/>
        </w:rPr>
        <w:t>ț</w:t>
      </w:r>
      <w:r w:rsidRPr="00932B08">
        <w:rPr>
          <w:color w:val="auto"/>
          <w:szCs w:val="24"/>
          <w:lang w:val="ro-RO"/>
        </w:rPr>
        <w:t>ă socială) p</w:t>
      </w:r>
      <w:r w:rsidR="00226F37" w:rsidRPr="00932B08">
        <w:rPr>
          <w:color w:val="auto"/>
          <w:szCs w:val="24"/>
          <w:lang w:val="ro-RO"/>
        </w:rPr>
        <w:t>rin angajarea personalului supli</w:t>
      </w:r>
      <w:r w:rsidRPr="00932B08">
        <w:rPr>
          <w:color w:val="auto"/>
          <w:szCs w:val="24"/>
          <w:lang w:val="ro-RO"/>
        </w:rPr>
        <w:t xml:space="preserve">mentar </w:t>
      </w:r>
      <w:r w:rsidR="00CC736A" w:rsidRPr="00932B08">
        <w:rPr>
          <w:color w:val="auto"/>
          <w:szCs w:val="24"/>
          <w:lang w:val="ro-RO"/>
        </w:rPr>
        <w:t>ș</w:t>
      </w:r>
      <w:r w:rsidRPr="00932B08">
        <w:rPr>
          <w:color w:val="auto"/>
          <w:szCs w:val="24"/>
          <w:lang w:val="ro-RO"/>
        </w:rPr>
        <w:t>i asigurarea unui nivel de salarizare corespunzător pentru munca cu refugia</w:t>
      </w:r>
      <w:r w:rsidR="00CC736A" w:rsidRPr="00932B08">
        <w:rPr>
          <w:color w:val="auto"/>
          <w:szCs w:val="24"/>
          <w:lang w:val="ro-RO"/>
        </w:rPr>
        <w:t>ț</w:t>
      </w:r>
      <w:r w:rsidRPr="00932B08">
        <w:rPr>
          <w:color w:val="auto"/>
          <w:szCs w:val="24"/>
          <w:lang w:val="ro-RO"/>
        </w:rPr>
        <w:t xml:space="preserve">ii. </w:t>
      </w:r>
    </w:p>
    <w:p w14:paraId="11ED4FA9" w14:textId="1D785168" w:rsidR="00756DE1" w:rsidRPr="00932B08" w:rsidRDefault="00AD0F58" w:rsidP="00693B7B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A extinde programul de compensare a costurilor de închiriere </w:t>
      </w:r>
      <w:r w:rsidR="0017611A" w:rsidRPr="00932B08">
        <w:rPr>
          <w:rStyle w:val="Bold"/>
          <w:b w:val="0"/>
          <w:bCs w:val="0"/>
          <w:color w:val="auto"/>
          <w:szCs w:val="24"/>
          <w:lang w:val="ro-RO"/>
        </w:rPr>
        <w:t>de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</w:t>
      </w:r>
      <w:r w:rsidR="0017611A" w:rsidRPr="00932B08">
        <w:rPr>
          <w:rStyle w:val="Bold"/>
          <w:b w:val="0"/>
          <w:bCs w:val="0"/>
          <w:color w:val="auto"/>
          <w:szCs w:val="24"/>
          <w:lang w:val="ro-RO"/>
        </w:rPr>
        <w:t>locu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</w:t>
      </w:r>
      <w:r w:rsidR="0017611A" w:rsidRPr="00932B08">
        <w:rPr>
          <w:rStyle w:val="Bold"/>
          <w:b w:val="0"/>
          <w:bCs w:val="0"/>
          <w:color w:val="auto"/>
          <w:szCs w:val="24"/>
          <w:lang w:val="ro-RO"/>
        </w:rPr>
        <w:t>n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="0017611A" w:rsidRPr="00932B08">
        <w:rPr>
          <w:rStyle w:val="Bold"/>
          <w:b w:val="0"/>
          <w:bCs w:val="0"/>
          <w:color w:val="auto"/>
          <w:szCs w:val="24"/>
          <w:lang w:val="ro-RO"/>
        </w:rPr>
        <w:t>e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pentru persoanele vulnerabile</w:t>
      </w:r>
      <w:r w:rsidR="006C66FA" w:rsidRPr="00932B08">
        <w:rPr>
          <w:rStyle w:val="Bold"/>
          <w:b w:val="0"/>
          <w:bCs w:val="0"/>
          <w:color w:val="auto"/>
          <w:szCs w:val="24"/>
          <w:lang w:val="ro-RO"/>
        </w:rPr>
        <w:t>, în limitele costurilor de între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="006C66FA" w:rsidRPr="00932B08">
        <w:rPr>
          <w:rStyle w:val="Bold"/>
          <w:b w:val="0"/>
          <w:bCs w:val="0"/>
          <w:color w:val="auto"/>
          <w:szCs w:val="24"/>
          <w:lang w:val="ro-RO"/>
        </w:rPr>
        <w:t>inere a unei persoane în CPTR (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130 lei pe zi persoană/200 USD pe lună</w:t>
      </w:r>
      <w:r w:rsidR="006C66FA" w:rsidRPr="00932B08">
        <w:rPr>
          <w:rStyle w:val="Bold"/>
          <w:b w:val="0"/>
          <w:bCs w:val="0"/>
          <w:color w:val="auto"/>
          <w:szCs w:val="24"/>
          <w:lang w:val="ro-RO"/>
        </w:rPr>
        <w:t>)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. </w:t>
      </w:r>
    </w:p>
    <w:p w14:paraId="66040916" w14:textId="4681CEAF" w:rsidR="00693B7B" w:rsidRPr="00932B08" w:rsidRDefault="00693B7B" w:rsidP="00EB19AF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A extinde programul de alimentare pentru a oferi posibilitate să beneficieze de ele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 persoanele care locuiesc în familii, nu doar cele </w:t>
      </w:r>
      <w:r w:rsidR="00EB19AF" w:rsidRPr="00932B08">
        <w:rPr>
          <w:rStyle w:val="Bold"/>
          <w:b w:val="0"/>
          <w:bCs w:val="0"/>
          <w:color w:val="auto"/>
          <w:szCs w:val="24"/>
          <w:lang w:val="ro-RO"/>
        </w:rPr>
        <w:t>plasate în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CPTR.</w:t>
      </w:r>
    </w:p>
    <w:p w14:paraId="6AA051D3" w14:textId="6C1F4B00" w:rsidR="004D1029" w:rsidRPr="00932B08" w:rsidRDefault="00693B7B" w:rsidP="00693B7B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>A asigura refugia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="00EB19AF" w:rsidRPr="00932B08">
        <w:rPr>
          <w:rStyle w:val="Bold"/>
          <w:b w:val="0"/>
          <w:bCs w:val="0"/>
          <w:color w:val="auto"/>
          <w:szCs w:val="24"/>
          <w:lang w:val="ro-RO"/>
        </w:rPr>
        <w:t>ii din familii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vulnerabile cu </w:t>
      </w:r>
      <w:r w:rsidR="004D1029" w:rsidRPr="00932B08">
        <w:rPr>
          <w:rStyle w:val="Bold"/>
          <w:b w:val="0"/>
          <w:bCs w:val="0"/>
          <w:color w:val="auto"/>
          <w:szCs w:val="24"/>
          <w:lang w:val="ro-RO"/>
        </w:rPr>
        <w:t>abonamente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sau cu dreptul de a circula gratuit în transport</w:t>
      </w:r>
      <w:r w:rsidR="00EB19AF" w:rsidRPr="00932B08">
        <w:rPr>
          <w:rStyle w:val="Bold"/>
          <w:b w:val="0"/>
          <w:bCs w:val="0"/>
          <w:color w:val="auto"/>
          <w:szCs w:val="24"/>
          <w:lang w:val="ro-RO"/>
        </w:rPr>
        <w:t>ul public munici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pal.</w:t>
      </w:r>
    </w:p>
    <w:p w14:paraId="0E572D08" w14:textId="66594479" w:rsidR="002D4770" w:rsidRPr="00932B08" w:rsidRDefault="002D4770" w:rsidP="00693B7B">
      <w:pPr>
        <w:pStyle w:val="ListBullet"/>
        <w:ind w:left="340" w:hanging="340"/>
        <w:jc w:val="both"/>
        <w:rPr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>Pentru integrarea în muncă, refugia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ii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 au ne</w:t>
      </w:r>
      <w:r w:rsidRPr="00932B08">
        <w:rPr>
          <w:color w:val="auto"/>
          <w:szCs w:val="24"/>
          <w:lang w:val="ro-RO"/>
        </w:rPr>
        <w:t>voie de servicii de suport în angajare: angajarea asistată pentru identificare</w:t>
      </w:r>
      <w:r w:rsidR="00EB19AF" w:rsidRPr="00932B08">
        <w:rPr>
          <w:color w:val="auto"/>
          <w:szCs w:val="24"/>
          <w:lang w:val="ro-RO"/>
        </w:rPr>
        <w:t>a</w:t>
      </w:r>
      <w:r w:rsidRPr="00932B08">
        <w:rPr>
          <w:color w:val="auto"/>
          <w:szCs w:val="24"/>
          <w:lang w:val="ro-RO"/>
        </w:rPr>
        <w:t xml:space="preserve"> locului potrivit cu abilită</w:t>
      </w:r>
      <w:r w:rsidR="00CC736A" w:rsidRPr="00932B08">
        <w:rPr>
          <w:color w:val="auto"/>
          <w:szCs w:val="24"/>
          <w:lang w:val="ro-RO"/>
        </w:rPr>
        <w:t>ț</w:t>
      </w:r>
      <w:r w:rsidRPr="00932B08">
        <w:rPr>
          <w:color w:val="auto"/>
          <w:szCs w:val="24"/>
          <w:lang w:val="ro-RO"/>
        </w:rPr>
        <w:t>ile</w:t>
      </w:r>
      <w:r w:rsidR="00EB19AF" w:rsidRPr="00932B08">
        <w:rPr>
          <w:color w:val="auto"/>
          <w:szCs w:val="24"/>
          <w:lang w:val="ro-RO"/>
        </w:rPr>
        <w:t xml:space="preserve"> persoanei</w:t>
      </w:r>
      <w:r w:rsidRPr="00932B08">
        <w:rPr>
          <w:color w:val="auto"/>
          <w:szCs w:val="24"/>
          <w:lang w:val="ro-RO"/>
        </w:rPr>
        <w:t xml:space="preserve">, intermedierea cu angajatorul. </w:t>
      </w:r>
    </w:p>
    <w:p w14:paraId="094845A6" w14:textId="3B70E1EB" w:rsidR="0052765F" w:rsidRPr="00932B08" w:rsidRDefault="00721D41" w:rsidP="00EB19AF">
      <w:pPr>
        <w:pStyle w:val="ListBullet"/>
        <w:ind w:left="340" w:hanging="340"/>
        <w:jc w:val="both"/>
        <w:rPr>
          <w:rStyle w:val="Bold"/>
          <w:b w:val="0"/>
          <w:bCs w:val="0"/>
          <w:color w:val="auto"/>
          <w:szCs w:val="24"/>
          <w:lang w:val="ro-RO"/>
        </w:rPr>
      </w:pPr>
      <w:r w:rsidRPr="00932B08">
        <w:rPr>
          <w:rStyle w:val="Bold"/>
          <w:b w:val="0"/>
          <w:bCs w:val="0"/>
          <w:color w:val="auto"/>
          <w:szCs w:val="24"/>
          <w:lang w:val="ro-RO"/>
        </w:rPr>
        <w:t>E elabora o strategie de acoperire a costurilor legate de procurare</w:t>
      </w:r>
      <w:r w:rsidR="00EB19AF" w:rsidRPr="00932B08">
        <w:rPr>
          <w:rStyle w:val="Bold"/>
          <w:b w:val="0"/>
          <w:bCs w:val="0"/>
          <w:color w:val="auto"/>
          <w:szCs w:val="24"/>
          <w:lang w:val="ro-RO"/>
        </w:rPr>
        <w:t>a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de îmbrăcăminte/ încăl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ăminte de sezon. O necesitate acută pentru refugia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>ii cu dizabilită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 în această toamnă a fost asigurarea cu </w:t>
      </w:r>
      <w:r w:rsidR="002E0899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haine de iarnă. Ajutorul monetar oferit acoperă doar cheltuielile curente 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ș</w:t>
      </w:r>
      <w:r w:rsidR="002E0899" w:rsidRPr="00932B08">
        <w:rPr>
          <w:rStyle w:val="Bold"/>
          <w:b w:val="0"/>
          <w:bCs w:val="0"/>
          <w:color w:val="auto"/>
          <w:szCs w:val="24"/>
          <w:lang w:val="ro-RO"/>
        </w:rPr>
        <w:t>i este posibil ca în primăvară să se repete acest tip de solicitări. Una din solu</w:t>
      </w:r>
      <w:r w:rsidR="00CC736A" w:rsidRPr="00932B08">
        <w:rPr>
          <w:rStyle w:val="Bold"/>
          <w:b w:val="0"/>
          <w:bCs w:val="0"/>
          <w:color w:val="auto"/>
          <w:szCs w:val="24"/>
          <w:lang w:val="ro-RO"/>
        </w:rPr>
        <w:t>ț</w:t>
      </w:r>
      <w:r w:rsidR="002E0899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iile posibile ar </w:t>
      </w:r>
      <w:r w:rsidR="005A0047" w:rsidRPr="00932B08">
        <w:rPr>
          <w:rStyle w:val="Bold"/>
          <w:b w:val="0"/>
          <w:bCs w:val="0"/>
          <w:color w:val="auto"/>
          <w:szCs w:val="24"/>
          <w:lang w:val="ro-RO"/>
        </w:rPr>
        <w:t>fi ac</w:t>
      </w:r>
      <w:r w:rsidR="00EB19AF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ordarea unui supliment unic la ajutorul material, </w:t>
      </w:r>
      <w:r w:rsidR="005A0047" w:rsidRPr="00932B08">
        <w:rPr>
          <w:rStyle w:val="Bold"/>
          <w:b w:val="0"/>
          <w:bCs w:val="0"/>
          <w:color w:val="auto"/>
          <w:szCs w:val="24"/>
          <w:lang w:val="ro-RO"/>
        </w:rPr>
        <w:t>de exemplu</w:t>
      </w:r>
      <w:r w:rsidR="00EB19AF" w:rsidRPr="00932B08">
        <w:rPr>
          <w:rStyle w:val="Bold"/>
          <w:b w:val="0"/>
          <w:bCs w:val="0"/>
          <w:color w:val="auto"/>
          <w:szCs w:val="24"/>
          <w:lang w:val="ro-RO"/>
        </w:rPr>
        <w:t>,</w:t>
      </w:r>
      <w:r w:rsidR="005A0047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de </w:t>
      </w:r>
      <w:r w:rsidR="002E0899" w:rsidRPr="00932B08">
        <w:rPr>
          <w:rStyle w:val="Bold"/>
          <w:b w:val="0"/>
          <w:bCs w:val="0"/>
          <w:color w:val="auto"/>
          <w:szCs w:val="24"/>
          <w:lang w:val="ro-RO"/>
        </w:rPr>
        <w:t>1500 lei per persoan</w:t>
      </w:r>
      <w:r w:rsidR="00EB19AF" w:rsidRPr="00932B08">
        <w:rPr>
          <w:rStyle w:val="Bold"/>
          <w:b w:val="0"/>
          <w:bCs w:val="0"/>
          <w:color w:val="auto"/>
          <w:szCs w:val="24"/>
          <w:lang w:val="ro-RO"/>
        </w:rPr>
        <w:t>ă</w:t>
      </w:r>
      <w:r w:rsidR="002E0899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</w:t>
      </w:r>
      <w:r w:rsidR="00EB19AF" w:rsidRPr="00932B08">
        <w:rPr>
          <w:rStyle w:val="Bold"/>
          <w:b w:val="0"/>
          <w:bCs w:val="0"/>
          <w:color w:val="auto"/>
          <w:szCs w:val="24"/>
          <w:lang w:val="ro-RO"/>
        </w:rPr>
        <w:t>în</w:t>
      </w:r>
      <w:r w:rsidR="002E0899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luna martie</w:t>
      </w:r>
      <w:r w:rsidR="004B3834" w:rsidRPr="00932B08">
        <w:rPr>
          <w:rStyle w:val="Bold"/>
          <w:b w:val="0"/>
          <w:bCs w:val="0"/>
          <w:color w:val="auto"/>
          <w:szCs w:val="24"/>
          <w:lang w:val="ro-RO"/>
        </w:rPr>
        <w:t xml:space="preserve"> 2023.</w:t>
      </w:r>
    </w:p>
    <w:p w14:paraId="642FEABA" w14:textId="77777777" w:rsidR="002A2B06" w:rsidRPr="00932B08" w:rsidRDefault="002A2B06" w:rsidP="00CF7BCB">
      <w:pPr>
        <w:pStyle w:val="Graphbullet"/>
        <w:numPr>
          <w:ilvl w:val="0"/>
          <w:numId w:val="0"/>
        </w:numPr>
        <w:spacing w:line="276" w:lineRule="auto"/>
        <w:ind w:left="284" w:hanging="284"/>
        <w:rPr>
          <w:lang w:val="ro-RO"/>
        </w:rPr>
      </w:pPr>
    </w:p>
    <w:p w14:paraId="312A7F6C" w14:textId="4667160B" w:rsidR="009D1D71" w:rsidRPr="00932B08" w:rsidRDefault="009D1D71" w:rsidP="00CF7BCB">
      <w:pPr>
        <w:spacing w:before="0" w:after="0" w:line="276" w:lineRule="auto"/>
        <w:ind w:left="2880"/>
        <w:rPr>
          <w:lang w:val="ro-RO"/>
        </w:rPr>
      </w:pPr>
      <w:r w:rsidRPr="00932B08">
        <w:rPr>
          <w:lang w:val="ro-RO"/>
        </w:rPr>
        <w:br w:type="page"/>
      </w:r>
    </w:p>
    <w:p w14:paraId="7BC58C98" w14:textId="77777777" w:rsidR="009D1D71" w:rsidRPr="00932B08" w:rsidRDefault="009D1D71" w:rsidP="00CF7BCB">
      <w:pPr>
        <w:spacing w:after="0" w:line="276" w:lineRule="auto"/>
        <w:rPr>
          <w:lang w:val="ro-RO"/>
        </w:rPr>
      </w:pPr>
    </w:p>
    <w:p w14:paraId="5DE892F6" w14:textId="7DC7DC28" w:rsidR="001C15F3" w:rsidRPr="00932B08" w:rsidRDefault="007315EE" w:rsidP="00CF7BCB">
      <w:pPr>
        <w:pStyle w:val="Heading1"/>
        <w:spacing w:after="0" w:line="276" w:lineRule="auto"/>
        <w:rPr>
          <w:rFonts w:ascii="Calibri" w:hAnsi="Calibri" w:cs="Calibri"/>
          <w:b w:val="0"/>
          <w:bCs/>
          <w:sz w:val="48"/>
          <w:szCs w:val="36"/>
          <w:lang w:val="ro-RO"/>
        </w:rPr>
      </w:pPr>
      <w:bookmarkStart w:id="14" w:name="_Toc125841175"/>
      <w:r w:rsidRPr="00932B08">
        <w:rPr>
          <w:rFonts w:ascii="Calibri" w:hAnsi="Calibri" w:cs="Calibri"/>
          <w:bCs/>
          <w:sz w:val="48"/>
          <w:szCs w:val="36"/>
          <w:lang w:val="ro-RO"/>
        </w:rPr>
        <w:t>Surse de referin</w:t>
      </w:r>
      <w:r w:rsidR="00CC736A" w:rsidRPr="00932B08">
        <w:rPr>
          <w:rFonts w:ascii="Calibri" w:hAnsi="Calibri" w:cs="Calibri"/>
          <w:bCs/>
          <w:sz w:val="48"/>
          <w:szCs w:val="36"/>
          <w:lang w:val="ro-RO"/>
        </w:rPr>
        <w:t>ț</w:t>
      </w:r>
      <w:r w:rsidRPr="00932B08">
        <w:rPr>
          <w:rFonts w:ascii="Calibri" w:hAnsi="Calibri" w:cs="Calibri"/>
          <w:bCs/>
          <w:sz w:val="48"/>
          <w:szCs w:val="36"/>
          <w:lang w:val="ro-RO"/>
        </w:rPr>
        <w:t>ă</w:t>
      </w:r>
      <w:bookmarkEnd w:id="14"/>
    </w:p>
    <w:p w14:paraId="3E5AC57A" w14:textId="77777777" w:rsidR="001C15F3" w:rsidRPr="00932B08" w:rsidRDefault="001C15F3" w:rsidP="00CF7BCB">
      <w:pPr>
        <w:spacing w:after="0" w:line="276" w:lineRule="auto"/>
        <w:rPr>
          <w:lang w:val="ro-RO"/>
        </w:rPr>
      </w:pPr>
    </w:p>
    <w:p w14:paraId="3B56B88E" w14:textId="12960A11" w:rsidR="001C15F3" w:rsidRPr="00932B08" w:rsidRDefault="001C15F3" w:rsidP="00CF7BCB">
      <w:pPr>
        <w:pStyle w:val="ListParagraph"/>
        <w:numPr>
          <w:ilvl w:val="0"/>
          <w:numId w:val="9"/>
        </w:numPr>
        <w:spacing w:before="0" w:after="0" w:line="276" w:lineRule="auto"/>
        <w:rPr>
          <w:color w:val="auto"/>
          <w:szCs w:val="24"/>
          <w:lang w:val="ro-RO"/>
        </w:rPr>
      </w:pPr>
      <w:r w:rsidRPr="00932B08">
        <w:rPr>
          <w:color w:val="auto"/>
          <w:szCs w:val="24"/>
          <w:lang w:val="ro-RO"/>
        </w:rPr>
        <w:t xml:space="preserve">UN </w:t>
      </w:r>
      <w:proofErr w:type="spellStart"/>
      <w:r w:rsidRPr="00932B08">
        <w:rPr>
          <w:color w:val="auto"/>
          <w:szCs w:val="24"/>
          <w:lang w:val="ro-RO"/>
        </w:rPr>
        <w:t>Convention</w:t>
      </w:r>
      <w:proofErr w:type="spellEnd"/>
      <w:r w:rsidRPr="00932B08">
        <w:rPr>
          <w:color w:val="auto"/>
          <w:szCs w:val="24"/>
          <w:lang w:val="ro-RO"/>
        </w:rPr>
        <w:t xml:space="preserve"> on </w:t>
      </w:r>
      <w:proofErr w:type="spellStart"/>
      <w:r w:rsidRPr="00932B08">
        <w:rPr>
          <w:color w:val="auto"/>
          <w:szCs w:val="24"/>
          <w:lang w:val="ro-RO"/>
        </w:rPr>
        <w:t>the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Rights</w:t>
      </w:r>
      <w:proofErr w:type="spellEnd"/>
      <w:r w:rsidRPr="00932B08">
        <w:rPr>
          <w:color w:val="auto"/>
          <w:szCs w:val="24"/>
          <w:lang w:val="ro-RO"/>
        </w:rPr>
        <w:t xml:space="preserve"> of </w:t>
      </w:r>
      <w:proofErr w:type="spellStart"/>
      <w:r w:rsidRPr="00932B08">
        <w:rPr>
          <w:color w:val="auto"/>
          <w:szCs w:val="24"/>
          <w:lang w:val="ro-RO"/>
        </w:rPr>
        <w:t>Persons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with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Disabilities</w:t>
      </w:r>
      <w:proofErr w:type="spellEnd"/>
      <w:r w:rsidRPr="00932B08">
        <w:rPr>
          <w:color w:val="auto"/>
          <w:szCs w:val="24"/>
          <w:lang w:val="ro-RO"/>
        </w:rPr>
        <w:t xml:space="preserve"> (2006), at: </w:t>
      </w:r>
      <w:hyperlink r:id="rId39" w:history="1">
        <w:r w:rsidRPr="00932B08">
          <w:rPr>
            <w:rStyle w:val="Hyperlink"/>
            <w:color w:val="auto"/>
            <w:szCs w:val="24"/>
            <w:lang w:val="ro-RO"/>
          </w:rPr>
          <w:t>https://bit.ly/1PxgebQ</w:t>
        </w:r>
      </w:hyperlink>
      <w:r w:rsidR="00664DC9" w:rsidRPr="00932B08">
        <w:rPr>
          <w:rStyle w:val="Hyperlink"/>
          <w:color w:val="auto"/>
          <w:szCs w:val="24"/>
          <w:lang w:val="ro-RO"/>
        </w:rPr>
        <w:t>.</w:t>
      </w:r>
    </w:p>
    <w:p w14:paraId="42E7ACF9" w14:textId="633E29F2" w:rsidR="006C62E7" w:rsidRPr="00932B08" w:rsidRDefault="006C62E7" w:rsidP="00CF7BCB">
      <w:pPr>
        <w:pStyle w:val="ListParagraph"/>
        <w:numPr>
          <w:ilvl w:val="0"/>
          <w:numId w:val="9"/>
        </w:numPr>
        <w:spacing w:before="0" w:after="0" w:line="276" w:lineRule="auto"/>
        <w:rPr>
          <w:color w:val="auto"/>
          <w:szCs w:val="24"/>
          <w:lang w:val="ro-RO"/>
        </w:rPr>
      </w:pPr>
      <w:r w:rsidRPr="00932B08">
        <w:rPr>
          <w:color w:val="auto"/>
          <w:szCs w:val="24"/>
          <w:lang w:val="ro-RO"/>
        </w:rPr>
        <w:t xml:space="preserve">IASC </w:t>
      </w:r>
      <w:proofErr w:type="spellStart"/>
      <w:r w:rsidRPr="00932B08">
        <w:rPr>
          <w:color w:val="auto"/>
          <w:szCs w:val="24"/>
          <w:lang w:val="ro-RO"/>
        </w:rPr>
        <w:t>Guidelines</w:t>
      </w:r>
      <w:proofErr w:type="spellEnd"/>
      <w:r w:rsidRPr="00932B08">
        <w:rPr>
          <w:color w:val="auto"/>
          <w:szCs w:val="24"/>
          <w:lang w:val="ro-RO"/>
        </w:rPr>
        <w:t xml:space="preserve">, </w:t>
      </w:r>
      <w:proofErr w:type="spellStart"/>
      <w:r w:rsidRPr="00932B08">
        <w:rPr>
          <w:color w:val="auto"/>
          <w:szCs w:val="24"/>
          <w:lang w:val="ro-RO"/>
        </w:rPr>
        <w:t>Inclusion</w:t>
      </w:r>
      <w:proofErr w:type="spellEnd"/>
      <w:r w:rsidRPr="00932B08">
        <w:rPr>
          <w:color w:val="auto"/>
          <w:szCs w:val="24"/>
          <w:lang w:val="ro-RO"/>
        </w:rPr>
        <w:t xml:space="preserve"> of </w:t>
      </w:r>
      <w:proofErr w:type="spellStart"/>
      <w:r w:rsidRPr="00932B08">
        <w:rPr>
          <w:color w:val="auto"/>
          <w:szCs w:val="24"/>
          <w:lang w:val="ro-RO"/>
        </w:rPr>
        <w:t>Persons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with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Disabilities</w:t>
      </w:r>
      <w:proofErr w:type="spellEnd"/>
      <w:r w:rsidRPr="00932B08">
        <w:rPr>
          <w:color w:val="auto"/>
          <w:szCs w:val="24"/>
          <w:lang w:val="ro-RO"/>
        </w:rPr>
        <w:t xml:space="preserve"> in </w:t>
      </w:r>
      <w:proofErr w:type="spellStart"/>
      <w:r w:rsidRPr="00932B08">
        <w:rPr>
          <w:color w:val="auto"/>
          <w:szCs w:val="24"/>
          <w:lang w:val="ro-RO"/>
        </w:rPr>
        <w:t>Humanitarian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Action</w:t>
      </w:r>
      <w:proofErr w:type="spellEnd"/>
      <w:r w:rsidRPr="00932B08">
        <w:rPr>
          <w:color w:val="auto"/>
          <w:szCs w:val="24"/>
          <w:lang w:val="ro-RO"/>
        </w:rPr>
        <w:t>, 2019</w:t>
      </w:r>
    </w:p>
    <w:p w14:paraId="559795F6" w14:textId="5C4DF610" w:rsidR="006C62E7" w:rsidRPr="00932B08" w:rsidRDefault="00000000" w:rsidP="006C62E7">
      <w:pPr>
        <w:pStyle w:val="ListParagraph"/>
        <w:spacing w:before="0" w:after="0" w:line="276" w:lineRule="auto"/>
        <w:rPr>
          <w:color w:val="auto"/>
          <w:szCs w:val="24"/>
          <w:lang w:val="ro-RO"/>
        </w:rPr>
      </w:pPr>
      <w:hyperlink r:id="rId40" w:history="1">
        <w:r w:rsidR="006C62E7" w:rsidRPr="00932B08">
          <w:rPr>
            <w:rStyle w:val="Hyperlink"/>
            <w:szCs w:val="24"/>
            <w:lang w:val="ro-RO"/>
          </w:rPr>
          <w:t>https://interagencystandingcommittee.org/system/files/2020-11/IASC%20Guidelines%20on%20the%20Inclusion%20of%20Persons%20with%20Disabilities%20in%20Humanitarian%20Action%2C%202019_0.pdf</w:t>
        </w:r>
      </w:hyperlink>
      <w:r w:rsidR="00664DC9" w:rsidRPr="00932B08">
        <w:rPr>
          <w:color w:val="auto"/>
          <w:szCs w:val="24"/>
          <w:lang w:val="ro-RO"/>
        </w:rPr>
        <w:t>.</w:t>
      </w:r>
    </w:p>
    <w:p w14:paraId="08F2F442" w14:textId="568017E9" w:rsidR="001C15F3" w:rsidRPr="00932B08" w:rsidRDefault="001C15F3" w:rsidP="00CF7BCB">
      <w:pPr>
        <w:pStyle w:val="ListParagraph"/>
        <w:numPr>
          <w:ilvl w:val="0"/>
          <w:numId w:val="9"/>
        </w:numPr>
        <w:spacing w:before="0" w:after="0" w:line="276" w:lineRule="auto"/>
        <w:rPr>
          <w:color w:val="auto"/>
          <w:szCs w:val="24"/>
          <w:lang w:val="ro-RO"/>
        </w:rPr>
      </w:pPr>
      <w:proofErr w:type="spellStart"/>
      <w:r w:rsidRPr="00932B08">
        <w:rPr>
          <w:color w:val="auto"/>
          <w:szCs w:val="24"/>
          <w:lang w:val="ro-RO"/>
        </w:rPr>
        <w:t>Humanitarian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inclusion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standards</w:t>
      </w:r>
      <w:proofErr w:type="spellEnd"/>
      <w:r w:rsidRPr="00932B08">
        <w:rPr>
          <w:color w:val="auto"/>
          <w:szCs w:val="24"/>
          <w:lang w:val="ro-RO"/>
        </w:rPr>
        <w:t xml:space="preserve"> for </w:t>
      </w:r>
      <w:proofErr w:type="spellStart"/>
      <w:r w:rsidRPr="00932B08">
        <w:rPr>
          <w:color w:val="auto"/>
          <w:szCs w:val="24"/>
          <w:lang w:val="ro-RO"/>
        </w:rPr>
        <w:t>older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people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and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people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with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disabilities</w:t>
      </w:r>
      <w:proofErr w:type="spellEnd"/>
      <w:r w:rsidRPr="00932B08">
        <w:rPr>
          <w:color w:val="auto"/>
          <w:szCs w:val="24"/>
          <w:lang w:val="ro-RO"/>
        </w:rPr>
        <w:t xml:space="preserve">, CBM, </w:t>
      </w:r>
      <w:proofErr w:type="spellStart"/>
      <w:r w:rsidRPr="00932B08">
        <w:rPr>
          <w:color w:val="auto"/>
          <w:szCs w:val="24"/>
          <w:lang w:val="ro-RO"/>
        </w:rPr>
        <w:t>HelpAge</w:t>
      </w:r>
      <w:proofErr w:type="spellEnd"/>
      <w:r w:rsidRPr="00932B08">
        <w:rPr>
          <w:color w:val="auto"/>
          <w:szCs w:val="24"/>
          <w:lang w:val="ro-RO"/>
        </w:rPr>
        <w:t xml:space="preserve">, HI, 2018 </w:t>
      </w:r>
      <w:hyperlink r:id="rId41" w:history="1">
        <w:r w:rsidRPr="00932B08">
          <w:rPr>
            <w:rStyle w:val="Hyperlink"/>
            <w:color w:val="auto"/>
            <w:szCs w:val="24"/>
            <w:lang w:val="ro-RO"/>
          </w:rPr>
          <w:t>https://reliefweb.int/report/world/humanitarian-inclusion-standards-older-people-and-people-disabilities</w:t>
        </w:r>
      </w:hyperlink>
      <w:r w:rsidR="00664DC9" w:rsidRPr="00932B08">
        <w:rPr>
          <w:color w:val="auto"/>
          <w:szCs w:val="24"/>
          <w:lang w:val="ro-RO"/>
        </w:rPr>
        <w:t>.</w:t>
      </w:r>
    </w:p>
    <w:p w14:paraId="6B914531" w14:textId="2D64874F" w:rsidR="001C15F3" w:rsidRPr="00932B08" w:rsidRDefault="001C15F3" w:rsidP="00CF7BCB">
      <w:pPr>
        <w:pStyle w:val="ListParagraph"/>
        <w:numPr>
          <w:ilvl w:val="0"/>
          <w:numId w:val="9"/>
        </w:numPr>
        <w:spacing w:before="0" w:after="0" w:line="276" w:lineRule="auto"/>
        <w:rPr>
          <w:color w:val="auto"/>
          <w:szCs w:val="24"/>
          <w:lang w:val="ro-RO"/>
        </w:rPr>
      </w:pPr>
      <w:r w:rsidRPr="00932B08">
        <w:rPr>
          <w:color w:val="auto"/>
          <w:szCs w:val="24"/>
          <w:lang w:val="ro-RO"/>
        </w:rPr>
        <w:t xml:space="preserve">The </w:t>
      </w:r>
      <w:proofErr w:type="spellStart"/>
      <w:r w:rsidRPr="00932B08">
        <w:rPr>
          <w:color w:val="auto"/>
          <w:szCs w:val="24"/>
          <w:lang w:val="ro-RO"/>
        </w:rPr>
        <w:t>Sphere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Handbook</w:t>
      </w:r>
      <w:proofErr w:type="spellEnd"/>
      <w:r w:rsidRPr="00932B08">
        <w:rPr>
          <w:color w:val="auto"/>
          <w:szCs w:val="24"/>
          <w:lang w:val="ro-RO"/>
        </w:rPr>
        <w:t xml:space="preserve">, </w:t>
      </w:r>
      <w:proofErr w:type="spellStart"/>
      <w:r w:rsidRPr="00932B08">
        <w:rPr>
          <w:color w:val="auto"/>
          <w:szCs w:val="24"/>
          <w:lang w:val="ro-RO"/>
        </w:rPr>
        <w:t>Edition</w:t>
      </w:r>
      <w:proofErr w:type="spellEnd"/>
      <w:r w:rsidRPr="00932B08">
        <w:rPr>
          <w:color w:val="auto"/>
          <w:szCs w:val="24"/>
          <w:lang w:val="ro-RO"/>
        </w:rPr>
        <w:t xml:space="preserve"> 2018 </w:t>
      </w:r>
      <w:hyperlink r:id="rId42" w:history="1">
        <w:r w:rsidRPr="00932B08">
          <w:rPr>
            <w:rStyle w:val="Hyperlink"/>
            <w:color w:val="auto"/>
            <w:szCs w:val="24"/>
            <w:lang w:val="ro-RO"/>
          </w:rPr>
          <w:t>https://spherestandards.org/wp-content/uploads/Sphere-Handbook-2018-EN.pdf</w:t>
        </w:r>
      </w:hyperlink>
      <w:r w:rsidR="00664DC9" w:rsidRPr="00932B08">
        <w:rPr>
          <w:rStyle w:val="Hyperlink"/>
          <w:color w:val="auto"/>
          <w:szCs w:val="24"/>
          <w:lang w:val="ro-RO"/>
        </w:rPr>
        <w:t>.</w:t>
      </w:r>
      <w:r w:rsidRPr="00932B08">
        <w:rPr>
          <w:color w:val="auto"/>
          <w:szCs w:val="24"/>
          <w:lang w:val="ro-RO"/>
        </w:rPr>
        <w:t xml:space="preserve"> </w:t>
      </w:r>
    </w:p>
    <w:p w14:paraId="3F185200" w14:textId="784BB758" w:rsidR="001C15F3" w:rsidRPr="00932B08" w:rsidRDefault="001C15F3" w:rsidP="00CF7BCB">
      <w:pPr>
        <w:pStyle w:val="ListParagraph"/>
        <w:numPr>
          <w:ilvl w:val="0"/>
          <w:numId w:val="9"/>
        </w:numPr>
        <w:spacing w:before="0" w:after="0" w:line="276" w:lineRule="auto"/>
        <w:rPr>
          <w:color w:val="auto"/>
          <w:szCs w:val="24"/>
          <w:lang w:val="ro-RO"/>
        </w:rPr>
      </w:pPr>
      <w:proofErr w:type="spellStart"/>
      <w:r w:rsidRPr="00932B08">
        <w:rPr>
          <w:color w:val="auto"/>
          <w:szCs w:val="24"/>
          <w:lang w:val="ro-RO"/>
        </w:rPr>
        <w:t>Including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Children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with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Disabilities</w:t>
      </w:r>
      <w:proofErr w:type="spellEnd"/>
      <w:r w:rsidRPr="00932B08">
        <w:rPr>
          <w:color w:val="auto"/>
          <w:szCs w:val="24"/>
          <w:lang w:val="ro-RO"/>
        </w:rPr>
        <w:t xml:space="preserve"> in </w:t>
      </w:r>
      <w:proofErr w:type="spellStart"/>
      <w:r w:rsidRPr="00932B08">
        <w:rPr>
          <w:color w:val="auto"/>
          <w:szCs w:val="24"/>
          <w:lang w:val="ro-RO"/>
        </w:rPr>
        <w:t>Humanitarian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Action</w:t>
      </w:r>
      <w:proofErr w:type="spellEnd"/>
      <w:r w:rsidRPr="00932B08">
        <w:rPr>
          <w:color w:val="auto"/>
          <w:szCs w:val="24"/>
          <w:lang w:val="ro-RO"/>
        </w:rPr>
        <w:t xml:space="preserve">: </w:t>
      </w:r>
      <w:proofErr w:type="spellStart"/>
      <w:r w:rsidRPr="00932B08">
        <w:rPr>
          <w:color w:val="auto"/>
          <w:szCs w:val="24"/>
          <w:lang w:val="ro-RO"/>
        </w:rPr>
        <w:t>Child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Protection</w:t>
      </w:r>
      <w:proofErr w:type="spellEnd"/>
      <w:r w:rsidRPr="00932B08">
        <w:rPr>
          <w:color w:val="auto"/>
          <w:szCs w:val="24"/>
          <w:lang w:val="ro-RO"/>
        </w:rPr>
        <w:t xml:space="preserve">. UNICEF, 2021  </w:t>
      </w:r>
      <w:hyperlink r:id="rId43" w:history="1">
        <w:r w:rsidRPr="00932B08">
          <w:rPr>
            <w:rStyle w:val="Hyperlink"/>
            <w:color w:val="auto"/>
            <w:szCs w:val="24"/>
            <w:lang w:val="ro-RO"/>
          </w:rPr>
          <w:t>https://www.corecommitments.unicef.org/kp/including-children-with-disabilities-in-humanitarian-action</w:t>
        </w:r>
      </w:hyperlink>
      <w:r w:rsidR="00664DC9" w:rsidRPr="00932B08">
        <w:rPr>
          <w:rStyle w:val="Hyperlink"/>
          <w:color w:val="auto"/>
          <w:szCs w:val="24"/>
          <w:lang w:val="ro-RO"/>
        </w:rPr>
        <w:t>.</w:t>
      </w:r>
      <w:r w:rsidRPr="00932B08">
        <w:rPr>
          <w:color w:val="auto"/>
          <w:szCs w:val="24"/>
          <w:lang w:val="ro-RO"/>
        </w:rPr>
        <w:t xml:space="preserve"> </w:t>
      </w:r>
    </w:p>
    <w:p w14:paraId="230EA4BE" w14:textId="78DFAB7F" w:rsidR="001C15F3" w:rsidRPr="00932B08" w:rsidRDefault="001C15F3" w:rsidP="00CF7BCB">
      <w:pPr>
        <w:pStyle w:val="ListParagraph"/>
        <w:numPr>
          <w:ilvl w:val="0"/>
          <w:numId w:val="9"/>
        </w:numPr>
        <w:spacing w:before="0" w:after="0" w:line="276" w:lineRule="auto"/>
        <w:rPr>
          <w:color w:val="auto"/>
          <w:szCs w:val="24"/>
          <w:lang w:val="ro-RO"/>
        </w:rPr>
      </w:pPr>
      <w:proofErr w:type="spellStart"/>
      <w:r w:rsidRPr="00932B08">
        <w:rPr>
          <w:color w:val="auto"/>
          <w:szCs w:val="24"/>
          <w:lang w:val="ro-RO"/>
        </w:rPr>
        <w:t>Need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to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Know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Guidance</w:t>
      </w:r>
      <w:proofErr w:type="spellEnd"/>
      <w:r w:rsidRPr="00932B08">
        <w:rPr>
          <w:color w:val="auto"/>
          <w:szCs w:val="24"/>
          <w:lang w:val="ro-RO"/>
        </w:rPr>
        <w:t xml:space="preserve">: </w:t>
      </w:r>
      <w:proofErr w:type="spellStart"/>
      <w:r w:rsidRPr="00932B08">
        <w:rPr>
          <w:color w:val="auto"/>
          <w:szCs w:val="24"/>
          <w:lang w:val="ro-RO"/>
        </w:rPr>
        <w:t>Working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with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Persons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with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Disabilities</w:t>
      </w:r>
      <w:proofErr w:type="spellEnd"/>
      <w:r w:rsidRPr="00932B08">
        <w:rPr>
          <w:color w:val="auto"/>
          <w:szCs w:val="24"/>
          <w:lang w:val="ro-RO"/>
        </w:rPr>
        <w:t xml:space="preserve"> in </w:t>
      </w:r>
      <w:proofErr w:type="spellStart"/>
      <w:r w:rsidRPr="00932B08">
        <w:rPr>
          <w:color w:val="auto"/>
          <w:szCs w:val="24"/>
          <w:lang w:val="ro-RO"/>
        </w:rPr>
        <w:t>Forced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Displacement</w:t>
      </w:r>
      <w:proofErr w:type="spellEnd"/>
      <w:r w:rsidRPr="00932B08">
        <w:rPr>
          <w:color w:val="auto"/>
          <w:szCs w:val="24"/>
          <w:lang w:val="ro-RO"/>
        </w:rPr>
        <w:t xml:space="preserve">. UNHCR, 2019 </w:t>
      </w:r>
      <w:hyperlink r:id="rId44" w:history="1">
        <w:r w:rsidRPr="00932B08">
          <w:rPr>
            <w:rStyle w:val="Hyperlink"/>
            <w:color w:val="auto"/>
            <w:szCs w:val="24"/>
            <w:lang w:val="ro-RO"/>
          </w:rPr>
          <w:t>https://www.unhcr.org/4ec3c81c9.pdf</w:t>
        </w:r>
      </w:hyperlink>
      <w:r w:rsidR="00664DC9" w:rsidRPr="00932B08">
        <w:rPr>
          <w:rStyle w:val="Hyperlink"/>
          <w:color w:val="auto"/>
          <w:szCs w:val="24"/>
          <w:lang w:val="ro-RO"/>
        </w:rPr>
        <w:t>.</w:t>
      </w:r>
      <w:r w:rsidRPr="00932B08">
        <w:rPr>
          <w:rFonts w:ascii="Arial" w:hAnsi="Arial" w:cs="Arial"/>
          <w:color w:val="auto"/>
          <w:szCs w:val="24"/>
          <w:lang w:val="ro-RO"/>
        </w:rPr>
        <w:t xml:space="preserve"> </w:t>
      </w:r>
    </w:p>
    <w:p w14:paraId="23C18A59" w14:textId="3FA92606" w:rsidR="00565277" w:rsidRPr="00932B08" w:rsidRDefault="00565277" w:rsidP="00CF7BCB">
      <w:pPr>
        <w:pStyle w:val="ListParagraph"/>
        <w:numPr>
          <w:ilvl w:val="0"/>
          <w:numId w:val="9"/>
        </w:numPr>
        <w:spacing w:before="0" w:after="0" w:line="276" w:lineRule="auto"/>
        <w:rPr>
          <w:color w:val="auto"/>
          <w:szCs w:val="24"/>
          <w:lang w:val="ro-RO"/>
        </w:rPr>
      </w:pPr>
      <w:r w:rsidRPr="00932B08">
        <w:rPr>
          <w:color w:val="auto"/>
          <w:szCs w:val="24"/>
          <w:lang w:val="ro-RO"/>
        </w:rPr>
        <w:t xml:space="preserve">Moldova: </w:t>
      </w:r>
      <w:proofErr w:type="spellStart"/>
      <w:r w:rsidRPr="00932B08">
        <w:rPr>
          <w:color w:val="auto"/>
          <w:szCs w:val="24"/>
          <w:lang w:val="ro-RO"/>
        </w:rPr>
        <w:t>Needs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Assessment</w:t>
      </w:r>
      <w:proofErr w:type="spellEnd"/>
      <w:r w:rsidRPr="00932B08">
        <w:rPr>
          <w:color w:val="auto"/>
          <w:szCs w:val="24"/>
          <w:lang w:val="ro-RO"/>
        </w:rPr>
        <w:t xml:space="preserve"> of </w:t>
      </w:r>
      <w:proofErr w:type="spellStart"/>
      <w:r w:rsidRPr="00932B08">
        <w:rPr>
          <w:color w:val="auto"/>
          <w:szCs w:val="24"/>
          <w:lang w:val="ro-RO"/>
        </w:rPr>
        <w:t>Older</w:t>
      </w:r>
      <w:proofErr w:type="spellEnd"/>
      <w:r w:rsidRPr="00932B08">
        <w:rPr>
          <w:color w:val="auto"/>
          <w:szCs w:val="24"/>
          <w:lang w:val="ro-RO"/>
        </w:rPr>
        <w:t xml:space="preserve"> </w:t>
      </w:r>
      <w:proofErr w:type="spellStart"/>
      <w:r w:rsidRPr="00932B08">
        <w:rPr>
          <w:color w:val="auto"/>
          <w:szCs w:val="24"/>
          <w:lang w:val="ro-RO"/>
        </w:rPr>
        <w:t>Refugees</w:t>
      </w:r>
      <w:proofErr w:type="spellEnd"/>
      <w:r w:rsidRPr="00932B08">
        <w:rPr>
          <w:color w:val="auto"/>
          <w:szCs w:val="24"/>
          <w:lang w:val="ro-RO"/>
        </w:rPr>
        <w:t xml:space="preserve">, </w:t>
      </w:r>
      <w:proofErr w:type="spellStart"/>
      <w:r w:rsidRPr="00932B08">
        <w:rPr>
          <w:color w:val="auto"/>
          <w:szCs w:val="24"/>
          <w:lang w:val="ro-RO"/>
        </w:rPr>
        <w:t>HelpAge</w:t>
      </w:r>
      <w:proofErr w:type="spellEnd"/>
      <w:r w:rsidRPr="00932B08">
        <w:rPr>
          <w:color w:val="auto"/>
          <w:szCs w:val="24"/>
          <w:lang w:val="ro-RO"/>
        </w:rPr>
        <w:t xml:space="preserve"> Moldova, </w:t>
      </w:r>
      <w:proofErr w:type="spellStart"/>
      <w:r w:rsidRPr="00932B08">
        <w:rPr>
          <w:color w:val="auto"/>
          <w:szCs w:val="24"/>
          <w:lang w:val="ro-RO"/>
        </w:rPr>
        <w:t>September</w:t>
      </w:r>
      <w:proofErr w:type="spellEnd"/>
      <w:r w:rsidRPr="00932B08">
        <w:rPr>
          <w:color w:val="auto"/>
          <w:szCs w:val="24"/>
          <w:lang w:val="ro-RO"/>
        </w:rPr>
        <w:t xml:space="preserve"> 2022 </w:t>
      </w:r>
      <w:hyperlink r:id="rId45" w:history="1">
        <w:r w:rsidRPr="00932B08">
          <w:rPr>
            <w:rStyle w:val="Hyperlink"/>
            <w:color w:val="auto"/>
            <w:szCs w:val="24"/>
            <w:lang w:val="ro-RO"/>
          </w:rPr>
          <w:t>https://reliefweb.int/report/moldova/moldova-needs-assessment-older-ukrainian-refugees-14-september-2022</w:t>
        </w:r>
      </w:hyperlink>
      <w:r w:rsidR="00664DC9" w:rsidRPr="00932B08">
        <w:rPr>
          <w:rStyle w:val="Hyperlink"/>
          <w:color w:val="auto"/>
          <w:szCs w:val="24"/>
          <w:lang w:val="ro-RO"/>
        </w:rPr>
        <w:t>.</w:t>
      </w:r>
      <w:r w:rsidRPr="00932B08">
        <w:rPr>
          <w:color w:val="auto"/>
          <w:szCs w:val="24"/>
          <w:lang w:val="ro-RO"/>
        </w:rPr>
        <w:t xml:space="preserve"> </w:t>
      </w:r>
    </w:p>
    <w:p w14:paraId="6CE0CA21" w14:textId="28F21CF0" w:rsidR="001B1311" w:rsidRPr="00932B08" w:rsidRDefault="001B1311" w:rsidP="00CF7BCB">
      <w:pPr>
        <w:pStyle w:val="ListParagraph"/>
        <w:numPr>
          <w:ilvl w:val="0"/>
          <w:numId w:val="9"/>
        </w:numPr>
        <w:spacing w:before="0" w:after="0" w:line="276" w:lineRule="auto"/>
        <w:rPr>
          <w:color w:val="auto"/>
          <w:szCs w:val="24"/>
          <w:lang w:val="ro-RO"/>
        </w:rPr>
      </w:pPr>
      <w:r w:rsidRPr="00932B08">
        <w:rPr>
          <w:color w:val="auto"/>
          <w:szCs w:val="24"/>
          <w:lang w:val="ro-RO"/>
        </w:rPr>
        <w:t xml:space="preserve">Raportul de activitate al Centrului Unic de Gestionare a Crizei (24 februarie - 24 august 2022) </w:t>
      </w:r>
      <w:hyperlink r:id="rId46" w:history="1">
        <w:r w:rsidRPr="00932B08">
          <w:rPr>
            <w:rStyle w:val="Hyperlink"/>
            <w:color w:val="auto"/>
            <w:szCs w:val="24"/>
            <w:lang w:val="ro-RO"/>
          </w:rPr>
          <w:t>https://gov.md/sites/default/files/raport_de_activitate_cugc_15.09.2022.pdf</w:t>
        </w:r>
      </w:hyperlink>
      <w:r w:rsidR="00664DC9" w:rsidRPr="00932B08">
        <w:rPr>
          <w:rStyle w:val="Hyperlink"/>
          <w:color w:val="auto"/>
          <w:szCs w:val="24"/>
          <w:lang w:val="ro-RO"/>
        </w:rPr>
        <w:t>.</w:t>
      </w:r>
      <w:r w:rsidRPr="00932B08">
        <w:rPr>
          <w:color w:val="auto"/>
          <w:szCs w:val="24"/>
          <w:lang w:val="ro-RO"/>
        </w:rPr>
        <w:t xml:space="preserve"> </w:t>
      </w:r>
    </w:p>
    <w:p w14:paraId="634CDB79" w14:textId="2284EC5E" w:rsidR="001E1F90" w:rsidRPr="00932B08" w:rsidRDefault="001E1F90" w:rsidP="00CF7BCB">
      <w:pPr>
        <w:pStyle w:val="ListParagraph"/>
        <w:numPr>
          <w:ilvl w:val="0"/>
          <w:numId w:val="9"/>
        </w:numPr>
        <w:spacing w:before="0" w:after="0" w:line="276" w:lineRule="auto"/>
        <w:rPr>
          <w:color w:val="auto"/>
          <w:szCs w:val="24"/>
          <w:lang w:val="ro-RO"/>
        </w:rPr>
      </w:pPr>
      <w:r w:rsidRPr="00932B08">
        <w:rPr>
          <w:color w:val="auto"/>
          <w:szCs w:val="24"/>
          <w:lang w:val="ro-RO"/>
        </w:rPr>
        <w:t xml:space="preserve">COMBINED SECOND AND THIRD REPORTS OF UKRAINE ON THE IMPLEMENTATION OF THE CONVENTION ON THE RIGHTS OF PERSONS WITH DISABILITIES (2020). </w:t>
      </w:r>
      <w:proofErr w:type="spellStart"/>
      <w:r w:rsidRPr="00932B08">
        <w:rPr>
          <w:color w:val="auto"/>
          <w:szCs w:val="24"/>
          <w:lang w:val="fr-FR"/>
        </w:rPr>
        <w:t>Anexes</w:t>
      </w:r>
      <w:proofErr w:type="spellEnd"/>
      <w:r w:rsidR="00664DC9" w:rsidRPr="00932B08">
        <w:rPr>
          <w:color w:val="auto"/>
          <w:szCs w:val="24"/>
          <w:lang w:val="ro-RO"/>
        </w:rPr>
        <w:t>.</w:t>
      </w:r>
      <w:r w:rsidRPr="00932B08">
        <w:rPr>
          <w:color w:val="auto"/>
          <w:szCs w:val="24"/>
          <w:lang w:val="ro-RO"/>
        </w:rPr>
        <w:t xml:space="preserve"> </w:t>
      </w:r>
      <w:hyperlink r:id="rId47" w:history="1">
        <w:r w:rsidRPr="00932B08">
          <w:rPr>
            <w:rStyle w:val="Hyperlink"/>
            <w:color w:val="auto"/>
            <w:szCs w:val="24"/>
            <w:lang w:val="ro-RO"/>
          </w:rPr>
          <w:t>https://tbinternet.ohchr.org/_layouts/15/treatybodyexternal/Download.aspx?symbolno=INT%2FCRPD%2FADR%2FUKR%2F43434&amp;Lang=en</w:t>
        </w:r>
      </w:hyperlink>
      <w:r w:rsidR="00664DC9" w:rsidRPr="00932B08">
        <w:rPr>
          <w:rStyle w:val="Hyperlink"/>
          <w:color w:val="auto"/>
          <w:szCs w:val="24"/>
          <w:lang w:val="ro-RO"/>
        </w:rPr>
        <w:t>.</w:t>
      </w:r>
      <w:r w:rsidRPr="00932B08">
        <w:rPr>
          <w:color w:val="auto"/>
          <w:szCs w:val="24"/>
          <w:lang w:val="ro-RO"/>
        </w:rPr>
        <w:t xml:space="preserve"> </w:t>
      </w:r>
    </w:p>
    <w:p w14:paraId="082A2799" w14:textId="33378287" w:rsidR="001C15F3" w:rsidRPr="00932B08" w:rsidRDefault="001C15F3" w:rsidP="00CF7BCB">
      <w:pPr>
        <w:spacing w:after="0" w:line="276" w:lineRule="auto"/>
        <w:rPr>
          <w:lang w:val="ro-RO"/>
        </w:rPr>
      </w:pPr>
    </w:p>
    <w:p w14:paraId="739744FD" w14:textId="0D3E96D9" w:rsidR="007315EE" w:rsidRPr="00932B08" w:rsidRDefault="007315EE" w:rsidP="00CF7BCB">
      <w:pPr>
        <w:spacing w:after="0" w:line="276" w:lineRule="auto"/>
        <w:rPr>
          <w:sz w:val="20"/>
          <w:szCs w:val="20"/>
          <w:lang w:val="ro-RO"/>
        </w:rPr>
      </w:pPr>
    </w:p>
    <w:p w14:paraId="352DBCE7" w14:textId="7847FD94" w:rsidR="007315EE" w:rsidRPr="00255151" w:rsidRDefault="0096371B" w:rsidP="00CF7BCB">
      <w:pPr>
        <w:spacing w:after="0" w:line="276" w:lineRule="auto"/>
        <w:rPr>
          <w:sz w:val="20"/>
          <w:szCs w:val="20"/>
          <w:lang w:val="ro-RO"/>
        </w:rPr>
      </w:pPr>
      <w:proofErr w:type="spellStart"/>
      <w:r w:rsidRPr="00932B08">
        <w:rPr>
          <w:sz w:val="20"/>
          <w:szCs w:val="20"/>
          <w:lang w:val="ro-RO"/>
        </w:rPr>
        <w:t>Cover</w:t>
      </w:r>
      <w:proofErr w:type="spellEnd"/>
      <w:r w:rsidRPr="00932B08">
        <w:rPr>
          <w:sz w:val="20"/>
          <w:szCs w:val="20"/>
          <w:lang w:val="ro-RO"/>
        </w:rPr>
        <w:t xml:space="preserve"> </w:t>
      </w:r>
      <w:proofErr w:type="spellStart"/>
      <w:r w:rsidRPr="00932B08">
        <w:rPr>
          <w:sz w:val="20"/>
          <w:szCs w:val="20"/>
          <w:lang w:val="ro-RO"/>
        </w:rPr>
        <w:t>i</w:t>
      </w:r>
      <w:r w:rsidR="007315EE" w:rsidRPr="00932B08">
        <w:rPr>
          <w:sz w:val="20"/>
          <w:szCs w:val="20"/>
          <w:lang w:val="ro-RO"/>
        </w:rPr>
        <w:t>mage</w:t>
      </w:r>
      <w:proofErr w:type="spellEnd"/>
      <w:r w:rsidR="007315EE" w:rsidRPr="00932B08">
        <w:rPr>
          <w:sz w:val="20"/>
          <w:szCs w:val="20"/>
          <w:lang w:val="ro-RO"/>
        </w:rPr>
        <w:t xml:space="preserve"> </w:t>
      </w:r>
      <w:proofErr w:type="spellStart"/>
      <w:r w:rsidR="007315EE" w:rsidRPr="00932B08">
        <w:rPr>
          <w:sz w:val="20"/>
          <w:szCs w:val="20"/>
          <w:lang w:val="ro-RO"/>
        </w:rPr>
        <w:t>by</w:t>
      </w:r>
      <w:proofErr w:type="spellEnd"/>
      <w:r w:rsidR="007315EE" w:rsidRPr="00932B08">
        <w:rPr>
          <w:sz w:val="20"/>
          <w:szCs w:val="20"/>
          <w:lang w:val="ro-RO"/>
        </w:rPr>
        <w:t xml:space="preserve"> </w:t>
      </w:r>
      <w:hyperlink r:id="rId48" w:history="1">
        <w:r w:rsidR="007315EE" w:rsidRPr="00932B08">
          <w:rPr>
            <w:rStyle w:val="Hyperlink"/>
            <w:sz w:val="20"/>
            <w:szCs w:val="20"/>
            <w:lang w:val="ro-RO"/>
          </w:rPr>
          <w:t>https://www.freepik.com/free-photo/colorful-abstract-wall-background_15073916.htm</w:t>
        </w:r>
      </w:hyperlink>
      <w:r w:rsidR="00664DC9" w:rsidRPr="00932B08">
        <w:rPr>
          <w:rStyle w:val="Hyperlink"/>
          <w:sz w:val="20"/>
          <w:szCs w:val="20"/>
          <w:lang w:val="ro-RO"/>
        </w:rPr>
        <w:t>.</w:t>
      </w:r>
    </w:p>
    <w:p w14:paraId="67C76E39" w14:textId="77777777" w:rsidR="00CF7BCB" w:rsidRPr="00255151" w:rsidRDefault="00CF7BCB" w:rsidP="00CF7BCB">
      <w:pPr>
        <w:spacing w:after="0" w:line="276" w:lineRule="auto"/>
        <w:rPr>
          <w:sz w:val="20"/>
          <w:szCs w:val="20"/>
          <w:lang w:val="ro-RO"/>
        </w:rPr>
      </w:pPr>
    </w:p>
    <w:sectPr w:rsidR="00CF7BCB" w:rsidRPr="00255151" w:rsidSect="00AC4859">
      <w:footerReference w:type="first" r:id="rId49"/>
      <w:pgSz w:w="12240" w:h="15840" w:code="1"/>
      <w:pgMar w:top="2160" w:right="1080" w:bottom="720" w:left="1080" w:header="64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35EE4" w14:textId="77777777" w:rsidR="00DB282E" w:rsidRDefault="00DB282E" w:rsidP="005A20E2">
      <w:pPr>
        <w:spacing w:after="0"/>
      </w:pPr>
      <w:r>
        <w:separator/>
      </w:r>
    </w:p>
    <w:p w14:paraId="6BCC17B5" w14:textId="77777777" w:rsidR="00DB282E" w:rsidRDefault="00DB282E"/>
    <w:p w14:paraId="0FB67484" w14:textId="77777777" w:rsidR="00DB282E" w:rsidRDefault="00DB282E" w:rsidP="009B4773"/>
    <w:p w14:paraId="65A0A5DF" w14:textId="77777777" w:rsidR="00DB282E" w:rsidRDefault="00DB282E" w:rsidP="00513832"/>
  </w:endnote>
  <w:endnote w:type="continuationSeparator" w:id="0">
    <w:p w14:paraId="5B5F82D6" w14:textId="77777777" w:rsidR="00DB282E" w:rsidRDefault="00DB282E" w:rsidP="005A20E2">
      <w:pPr>
        <w:spacing w:after="0"/>
      </w:pPr>
      <w:r>
        <w:continuationSeparator/>
      </w:r>
    </w:p>
    <w:p w14:paraId="7A2B3A2F" w14:textId="77777777" w:rsidR="00DB282E" w:rsidRDefault="00DB282E"/>
    <w:p w14:paraId="6764133C" w14:textId="77777777" w:rsidR="00DB282E" w:rsidRDefault="00DB282E" w:rsidP="009B4773"/>
    <w:p w14:paraId="0542CFE0" w14:textId="77777777" w:rsidR="00DB282E" w:rsidRDefault="00DB282E" w:rsidP="00513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2348994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73551353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38C9BE24" w14:textId="77777777" w:rsidR="008F09F4" w:rsidRDefault="008F09F4" w:rsidP="00F8411A">
            <w:pPr>
              <w:pStyle w:val="Footer"/>
            </w:pPr>
            <w:r w:rsidRPr="002135FB">
              <w:fldChar w:fldCharType="begin"/>
            </w:r>
            <w:r w:rsidRPr="002135FB">
              <w:instrText xml:space="preserve"> PAGE   \* MERGEFORMAT </w:instrText>
            </w:r>
            <w:r w:rsidRPr="002135FB">
              <w:fldChar w:fldCharType="separate"/>
            </w:r>
            <w:r>
              <w:t>1</w:t>
            </w:r>
            <w:r w:rsidRPr="002135FB">
              <w:rPr>
                <w:noProof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5307862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241920231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6FE47AB6" w14:textId="0265B9E0" w:rsidR="008F09F4" w:rsidRDefault="008F09F4" w:rsidP="00D94688">
            <w:pPr>
              <w:pStyle w:val="Footer"/>
              <w:jc w:val="right"/>
            </w:pPr>
            <w:r w:rsidRPr="002135FB">
              <w:fldChar w:fldCharType="begin"/>
            </w:r>
            <w:r w:rsidRPr="002135FB">
              <w:instrText xml:space="preserve"> PAGE   \* MERGEFORMAT </w:instrText>
            </w:r>
            <w:r w:rsidRPr="002135FB">
              <w:fldChar w:fldCharType="separate"/>
            </w:r>
            <w:r w:rsidR="00477195">
              <w:rPr>
                <w:noProof/>
              </w:rPr>
              <w:t>ii</w:t>
            </w:r>
            <w:r w:rsidRPr="002135FB">
              <w:rPr>
                <w:noProof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974C5" w14:textId="77777777" w:rsidR="008F09F4" w:rsidRPr="00F8411A" w:rsidRDefault="008F09F4" w:rsidP="00F8411A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45720" distB="45720" distL="114300" distR="114300" simplePos="0" relativeHeight="251700224" behindDoc="0" locked="0" layoutInCell="1" allowOverlap="1" wp14:anchorId="690A7EDF" wp14:editId="52B20D66">
              <wp:simplePos x="0" y="0"/>
              <wp:positionH relativeFrom="margin">
                <wp:align>right</wp:align>
              </wp:positionH>
              <wp:positionV relativeFrom="paragraph">
                <wp:posOffset>18415</wp:posOffset>
              </wp:positionV>
              <wp:extent cx="173736" cy="274320"/>
              <wp:effectExtent l="0" t="0" r="0" b="1143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" cy="274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8E3949" w14:textId="5819FCFF" w:rsidR="008F09F4" w:rsidRPr="00096BE1" w:rsidRDefault="008F09F4" w:rsidP="00096BE1">
                          <w:pPr>
                            <w:rPr>
                              <w:rStyle w:val="PageNumber"/>
                            </w:rPr>
                          </w:pPr>
                          <w:r w:rsidRPr="00096BE1">
                            <w:rPr>
                              <w:rStyle w:val="PageNumber"/>
                            </w:rPr>
                            <w:fldChar w:fldCharType="begin"/>
                          </w:r>
                          <w:r w:rsidRPr="00096BE1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096BE1">
                            <w:rPr>
                              <w:rStyle w:val="PageNumber"/>
                            </w:rPr>
                            <w:fldChar w:fldCharType="separate"/>
                          </w:r>
                          <w:r w:rsidR="00477195">
                            <w:rPr>
                              <w:rStyle w:val="PageNumber"/>
                              <w:noProof/>
                            </w:rPr>
                            <w:t>4</w:t>
                          </w:r>
                          <w:r w:rsidRPr="00096BE1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0A7ED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37.5pt;margin-top:1.45pt;width:13.7pt;height:21.6pt;z-index:251700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" filled="f" stroked="f">
              <v:textbox inset="0,0,0,0">
                <w:txbxContent>
                  <w:p w14:paraId="2D8E3949" w14:textId="5819FCFF" w:rsidR="008F09F4" w:rsidRPr="00096BE1" w:rsidRDefault="008F09F4" w:rsidP="00096BE1">
                    <w:pPr>
                      <w:rPr>
                        <w:rStyle w:val="afb"/>
                      </w:rPr>
                    </w:pPr>
                    <w:r w:rsidRPr="00096BE1">
                      <w:rPr>
                        <w:rStyle w:val="afb"/>
                      </w:rPr>
                      <w:fldChar w:fldCharType="begin"/>
                    </w:r>
                    <w:r w:rsidRPr="00096BE1">
                      <w:rPr>
                        <w:rStyle w:val="afb"/>
                      </w:rPr>
                      <w:instrText xml:space="preserve"> PAGE   \* MERGEFORMAT </w:instrText>
                    </w:r>
                    <w:r w:rsidRPr="00096BE1">
                      <w:rPr>
                        <w:rStyle w:val="afb"/>
                      </w:rPr>
                      <w:fldChar w:fldCharType="separate"/>
                    </w:r>
                    <w:r w:rsidR="00477195">
                      <w:rPr>
                        <w:rStyle w:val="afb"/>
                        <w:noProof/>
                      </w:rPr>
                      <w:t>4</w:t>
                    </w:r>
                    <w:r w:rsidRPr="00096BE1">
                      <w:rPr>
                        <w:rStyle w:val="afb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9997087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751204049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70283C45" w14:textId="77777777" w:rsidR="008F09F4" w:rsidRDefault="008F09F4" w:rsidP="00F8411A">
            <w:pPr>
              <w:pStyle w:val="Footer"/>
            </w:pPr>
            <w:r w:rsidRPr="002135FB">
              <w:t>January 24, 20</w:t>
            </w:r>
            <w:r>
              <w:t>XX</w:t>
            </w:r>
            <w:r w:rsidRPr="002135FB">
              <w:rPr>
                <w:lang w:val="ru-RU"/>
              </w:rPr>
              <w:t xml:space="preserve">                                                  </w:t>
            </w:r>
            <w:r>
              <w:rPr>
                <w:lang w:val="ru-RU"/>
              </w:rPr>
              <w:t xml:space="preserve">                  </w:t>
            </w:r>
            <w:r w:rsidRPr="002135FB">
              <w:t xml:space="preserve">        </w:t>
            </w:r>
            <w:r>
              <w:rPr>
                <w:lang w:val="ru-RU"/>
              </w:rPr>
              <w:t xml:space="preserve">                                                        </w:t>
            </w:r>
            <w:r w:rsidRPr="002135FB">
              <w:t xml:space="preserve">              </w:t>
            </w:r>
            <w:r w:rsidRPr="002135FB">
              <w:fldChar w:fldCharType="begin"/>
            </w:r>
            <w:r w:rsidRPr="002135FB">
              <w:instrText xml:space="preserve"> PAGE   \* MERGEFORMAT </w:instrText>
            </w:r>
            <w:r w:rsidRPr="002135FB">
              <w:fldChar w:fldCharType="separate"/>
            </w:r>
            <w:r>
              <w:t>1</w:t>
            </w:r>
            <w:r w:rsidRPr="002135FB">
              <w:rPr>
                <w:noProof/>
              </w:rPr>
              <w:fldChar w:fldCharType="end"/>
            </w:r>
          </w:p>
        </w:sdtContent>
      </w:sdt>
      <w:p w14:paraId="529D25BE" w14:textId="77777777" w:rsidR="008F09F4" w:rsidRDefault="00000000" w:rsidP="00F8411A">
        <w:pPr>
          <w:pStyle w:val="Footer"/>
          <w:rPr>
            <w:noProof/>
          </w:rPr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68969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724266714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5201B01B" w14:textId="77777777" w:rsidR="008F09F4" w:rsidRDefault="008F09F4" w:rsidP="00F8411A">
            <w:pPr>
              <w:pStyle w:val="Footer"/>
            </w:pPr>
            <w:r w:rsidRPr="002135FB">
              <w:t>January 24, 20</w:t>
            </w:r>
            <w:r>
              <w:t>XX</w:t>
            </w:r>
            <w:r w:rsidRPr="002135FB">
              <w:rPr>
                <w:lang w:val="ru-RU"/>
              </w:rPr>
              <w:t xml:space="preserve">  </w:t>
            </w:r>
            <w:r>
              <w:t xml:space="preserve">             </w:t>
            </w:r>
            <w:r>
              <w:rPr>
                <w:lang w:val="ru-RU"/>
              </w:rPr>
              <w:t xml:space="preserve">                                                                                                                     </w:t>
            </w:r>
            <w:r w:rsidRPr="002135FB">
              <w:t xml:space="preserve">              </w:t>
            </w:r>
            <w:r w:rsidRPr="002135FB">
              <w:fldChar w:fldCharType="begin"/>
            </w:r>
            <w:r w:rsidRPr="002135FB">
              <w:instrText xml:space="preserve"> PAGE   \* MERGEFORMAT </w:instrText>
            </w:r>
            <w:r w:rsidRPr="002135FB">
              <w:fldChar w:fldCharType="separate"/>
            </w:r>
            <w:r>
              <w:t>1</w:t>
            </w:r>
            <w:r w:rsidRPr="002135FB">
              <w:rPr>
                <w:noProof/>
              </w:rPr>
              <w:fldChar w:fldCharType="end"/>
            </w:r>
          </w:p>
        </w:sdtContent>
      </w:sdt>
      <w:p w14:paraId="25CDE3E3" w14:textId="77777777" w:rsidR="008F09F4" w:rsidRDefault="00000000" w:rsidP="00F8411A">
        <w:pPr>
          <w:pStyle w:val="Footer"/>
          <w:rPr>
            <w:noProof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36B86" w14:textId="77777777" w:rsidR="00DB282E" w:rsidRDefault="00DB282E" w:rsidP="005A20E2">
      <w:pPr>
        <w:spacing w:after="0"/>
      </w:pPr>
      <w:r>
        <w:separator/>
      </w:r>
    </w:p>
    <w:p w14:paraId="0BD0BAA4" w14:textId="77777777" w:rsidR="00DB282E" w:rsidRDefault="00DB282E"/>
    <w:p w14:paraId="6194D994" w14:textId="77777777" w:rsidR="00DB282E" w:rsidRDefault="00DB282E" w:rsidP="009B4773"/>
    <w:p w14:paraId="266BDEDB" w14:textId="77777777" w:rsidR="00DB282E" w:rsidRDefault="00DB282E" w:rsidP="00513832"/>
  </w:footnote>
  <w:footnote w:type="continuationSeparator" w:id="0">
    <w:p w14:paraId="2D489A4B" w14:textId="77777777" w:rsidR="00DB282E" w:rsidRDefault="00DB282E" w:rsidP="005A20E2">
      <w:pPr>
        <w:spacing w:after="0"/>
      </w:pPr>
      <w:r>
        <w:continuationSeparator/>
      </w:r>
    </w:p>
    <w:p w14:paraId="555408B6" w14:textId="77777777" w:rsidR="00DB282E" w:rsidRDefault="00DB282E"/>
    <w:p w14:paraId="13DF0350" w14:textId="77777777" w:rsidR="00DB282E" w:rsidRDefault="00DB282E" w:rsidP="009B4773"/>
    <w:p w14:paraId="6D8EDBB1" w14:textId="77777777" w:rsidR="00DB282E" w:rsidRDefault="00DB282E" w:rsidP="00513832"/>
  </w:footnote>
  <w:footnote w:id="1">
    <w:p w14:paraId="186A9294" w14:textId="1410FF42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1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https://data.unhcr.org/en/country/mda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2">
    <w:p w14:paraId="6D45AD1B" w14:textId="3D4EA475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Dispoziția CSE nr. 49 din 30.11.2022, Raportul consolidat privind necesitatea prelungirii stării de urgență.</w:t>
      </w:r>
    </w:p>
  </w:footnote>
  <w:footnote w:id="3">
    <w:p w14:paraId="2F8EDF90" w14:textId="4F789584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hyperlink r:id="rId2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https://www.anas.md/wp-content/uploads/2023/01/REACH_MDA_Factsheet_RAC-Weekly-Needs-Monitoring_2022-12-27_RO-1.pdf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4">
    <w:p w14:paraId="5F23530D" w14:textId="5D19BBF0" w:rsidR="008F09F4" w:rsidRPr="00932B08" w:rsidRDefault="008F09F4" w:rsidP="00C12947">
      <w:pPr>
        <w:pStyle w:val="FootnoteText"/>
        <w:ind w:right="-268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Republic of Moldova: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Protection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Monitoring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and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Profiling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: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Profiles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,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Needs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&amp;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Intentions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of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Refugees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from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Ukraine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(au fost realizate 4552 interviuri în perioada mai-august 2022). </w:t>
      </w:r>
      <w:hyperlink r:id="rId3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https://data.unhcr.org/en/dataviz/250?sv=0&amp;geo=680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5">
    <w:p w14:paraId="6BFBC5B6" w14:textId="3E924798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4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https://www.who.int/news-room/fact-sheets/detail/disability-and-health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6">
    <w:p w14:paraId="5D9CA39A" w14:textId="6D35FD51" w:rsidR="008F09F4" w:rsidRPr="00932B08" w:rsidRDefault="008F09F4" w:rsidP="00CB4349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UN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Convention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on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the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Rights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of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Persons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with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Disabilities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(2006). </w:t>
      </w:r>
      <w:hyperlink r:id="rId5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https://bit.ly/1PxgebQ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7">
    <w:p w14:paraId="5D3D3D0F" w14:textId="1B5C5788" w:rsidR="008F09F4" w:rsidRPr="00932B08" w:rsidRDefault="008F09F4" w:rsidP="00C016D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6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https://www.washingtongroup-disability.com/question-sets/wg-short-set-on-functioning-wg-ss/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8">
    <w:p w14:paraId="30DF9EBD" w14:textId="3C8B6F94" w:rsidR="008F09F4" w:rsidRPr="00932B08" w:rsidRDefault="008F09F4" w:rsidP="00CB4349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Biroul Național de Statistică, Persoanele cu dizabilități în Republica Moldova în anul 2021. </w:t>
      </w:r>
      <w:hyperlink r:id="rId7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https://statistica.gov.md/ro/persoanele-cu-dizabilitati-in-republica-moldova-in-anul-2021-9460_60129.html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9">
    <w:p w14:paraId="3A0D4C74" w14:textId="40CFAF93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COMBINED SECOND AND THIRD REPORTS OF UKRAINE ON THE IMPLEMENTATION OF THE CONVENTION ON THE RIGHTS OF PERSONS WITH DISABILITIES (2020).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Anexes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. </w:t>
      </w:r>
      <w:hyperlink r:id="rId8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https://tbinternet.ohchr.org/_layouts/15/treatybodyexternal/Download.aspx?symbolno=INT%2FCRPD%2FADR%2FUKR%2F43434&amp;Lang=en</w:t>
        </w:r>
      </w:hyperlink>
      <w:r w:rsidRPr="00932B08">
        <w:rPr>
          <w:rFonts w:asciiTheme="minorHAnsi" w:hAnsiTheme="minorHAnsi" w:cstheme="minorHAnsi"/>
          <w:color w:val="000000" w:themeColor="text1"/>
          <w:lang w:val="ro-RO"/>
        </w:rPr>
        <w:t>.</w:t>
      </w:r>
    </w:p>
  </w:footnote>
  <w:footnote w:id="10">
    <w:p w14:paraId="6E788BAC" w14:textId="2E18794D" w:rsidR="008F09F4" w:rsidRPr="00932B08" w:rsidRDefault="008F09F4" w:rsidP="00EC60A4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hyperlink r:id="rId9" w:history="1">
        <w:r w:rsidRPr="00932B08">
          <w:rPr>
            <w:rStyle w:val="Hyperlink"/>
            <w:rFonts w:asciiTheme="minorHAnsi" w:hAnsiTheme="minorHAnsi" w:cstheme="minorHAnsi"/>
            <w:lang w:val="ro-RO"/>
          </w:rPr>
          <w:t>https://tbinternet.ohchr.org/_layouts/15/treatybodyexternal/Download.aspx?symbolno=INT%2FCRPD%2FSTA%2FUKR%2F9545&amp;Lang=en</w:t>
        </w:r>
      </w:hyperlink>
      <w:r w:rsidRPr="00932B08">
        <w:rPr>
          <w:rFonts w:asciiTheme="minorHAnsi" w:hAnsiTheme="minorHAnsi" w:cstheme="minorHAnsi"/>
          <w:color w:val="000000" w:themeColor="text1"/>
          <w:lang w:val="ro-RO"/>
        </w:rPr>
        <w:t>.</w:t>
      </w:r>
    </w:p>
  </w:footnote>
  <w:footnote w:id="11">
    <w:p w14:paraId="23F342BB" w14:textId="08E79297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Pct. 2, Dispoziția CSE nr. 1 din 24.02.2022, cu modificările din ulterioarele dispoziții.</w:t>
      </w:r>
    </w:p>
  </w:footnote>
  <w:footnote w:id="12">
    <w:p w14:paraId="3F24A247" w14:textId="5767D972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Hotărârea Guvernului nr. 21 din 18.01.2023, publicată în Monitorul Oficial nr. 21-22 din 26.01.2023.</w:t>
      </w:r>
    </w:p>
  </w:footnote>
  <w:footnote w:id="13">
    <w:p w14:paraId="24263362" w14:textId="1C18FFDB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10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https://data.unhcr.org/en/dataviz/250?sv=0&amp;geo=680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14">
    <w:p w14:paraId="31F18D15" w14:textId="2B60E798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11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https://reliefweb.int/report/moldova/moldova-refugee-accommodation-centre-rac-weekly-needs-monitoring-update-27122022-enro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15">
    <w:p w14:paraId="2B9641EA" w14:textId="08EDD43F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12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https://gov.md/sites/default/files/raport_de_activitate_cugc_15.09.2022.pdf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16">
    <w:p w14:paraId="2E197528" w14:textId="15E543B2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Nota informativă la proiectul Hotărârii Guvernului: </w:t>
      </w:r>
      <w:hyperlink r:id="rId13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https://cancelaria.gov.md/sites/default/files/document/attachments/771.pdf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17">
    <w:p w14:paraId="0EEA5C6F" w14:textId="758C0E57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Dispoziția CSE nr. 27 din 21.06.2022. Raportul privind necesitatea prelungirii stării de urgență.</w:t>
      </w:r>
    </w:p>
  </w:footnote>
  <w:footnote w:id="18">
    <w:p w14:paraId="57E89B78" w14:textId="511CCBAB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14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https://www.anas.md/wp-content/uploads/2022/03/Ordin26022022.pdf</w:t>
        </w:r>
      </w:hyperlink>
      <w:r w:rsidRPr="00932B08">
        <w:rPr>
          <w:rFonts w:asciiTheme="minorHAnsi" w:hAnsiTheme="minorHAnsi" w:cstheme="minorHAnsi"/>
          <w:color w:val="000000" w:themeColor="text1"/>
          <w:lang w:val="ro-RO"/>
        </w:rPr>
        <w:t>.</w:t>
      </w:r>
    </w:p>
  </w:footnote>
  <w:footnote w:id="19">
    <w:p w14:paraId="6658DC34" w14:textId="4855B3AB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hyperlink r:id="rId15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https://www.anas.md/wp-content/uploads/2022/12/REACH_MDA_Factsheet_RAC-Weekly-Needs-Monitoring_2022-12-12_RO.pdf</w:t>
        </w:r>
      </w:hyperlink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20">
    <w:p w14:paraId="64198B33" w14:textId="6BEE9199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hyperlink r:id="rId16" w:history="1">
        <w:r w:rsidRPr="00932B08">
          <w:rPr>
            <w:rStyle w:val="Hyperlink"/>
            <w:rFonts w:asciiTheme="minorHAnsi" w:hAnsiTheme="minorHAnsi" w:cstheme="minorHAnsi"/>
            <w:lang w:val="ro-RO"/>
          </w:rPr>
          <w:t>https://www.anas.md/wp-content/uploads/2023/01/REACH_MDA_Factsheet_RAC-Weekly-Needs-Monitoring_2022-12-27_RO-1.pdf</w:t>
        </w:r>
      </w:hyperlink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21">
    <w:p w14:paraId="03AED93E" w14:textId="673AF0FB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17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https://reliefweb.int/report/moldova/moldova-needs-assessment-older-ukrainian-refugees-14-september-2022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22">
    <w:p w14:paraId="3B830C75" w14:textId="472DC4CE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Moldova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Needs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Assessment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of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Older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Refugees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, 14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September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2022,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Help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Age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18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https://reliefweb.int/attachments/46ef0a9b-062c-4de4-b993-03c09ba17d95/Moldova%20-%20Needs%20Assessment%20of%20Older%20Refugees%20-%2014%20September%202022.pdf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23">
    <w:p w14:paraId="2FE7D662" w14:textId="25FDC023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Moldova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Needs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Assessment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of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Older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Refugees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, 14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September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2022,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Help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Age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. </w:t>
      </w:r>
      <w:hyperlink r:id="rId19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https://reliefweb.int/attachments/46ef0a9b-062c-4de4-b993-03c09ba17d95/Moldova%20-%20Needs%20Assessment%20of%20Older%20Refugees%20-%2014%20September%202022.pdf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24">
    <w:p w14:paraId="416375FC" w14:textId="04EAE9D2" w:rsidR="008F09F4" w:rsidRPr="00932B08" w:rsidRDefault="008F09F4" w:rsidP="006065C9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Dispoziția CSE nr. 53/05.12.2022, modificată prin dispoziția nr. 55 din 22 decembrie 2022. </w:t>
      </w:r>
      <w:hyperlink r:id="rId20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https://gov.md/sites/default/files/document/attachments/modificat_dispozitia_cse_nr._53_d_55.pdf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25">
    <w:p w14:paraId="6119F4EC" w14:textId="5B15884F" w:rsidR="008F09F4" w:rsidRPr="00932B08" w:rsidRDefault="008F09F4" w:rsidP="008A4459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Pct. 3, Dispoziția CSE nr.3 din 27.02.2022.</w:t>
      </w:r>
    </w:p>
  </w:footnote>
  <w:footnote w:id="26">
    <w:p w14:paraId="3BD5F965" w14:textId="5D5591D9" w:rsidR="008F09F4" w:rsidRPr="00932B08" w:rsidRDefault="008F09F4" w:rsidP="00886B3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Pct. 8, Dispoziția CSE nr.18 din 28.04.2022.</w:t>
      </w:r>
    </w:p>
  </w:footnote>
  <w:footnote w:id="27">
    <w:p w14:paraId="1ACD749B" w14:textId="6D44F8A5" w:rsidR="008F09F4" w:rsidRPr="00932B08" w:rsidRDefault="008F09F4" w:rsidP="008A4459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Dispoziția CSE nr. 12 din 25.03.2022.</w:t>
      </w:r>
    </w:p>
  </w:footnote>
  <w:footnote w:id="28">
    <w:p w14:paraId="56FF1AC6" w14:textId="5447EA92" w:rsidR="008F09F4" w:rsidRPr="00932B08" w:rsidRDefault="008F09F4" w:rsidP="008A4459">
      <w:pPr>
        <w:pStyle w:val="FootnoteText"/>
        <w:rPr>
          <w:rFonts w:asciiTheme="minorHAnsi" w:hAnsiTheme="minorHAnsi" w:cstheme="minorHAnsi"/>
          <w:lang w:val="ro-RO"/>
        </w:rPr>
      </w:pPr>
      <w:r w:rsidRPr="00932B08">
        <w:rPr>
          <w:rStyle w:val="FootnoteReference"/>
          <w:rFonts w:asciiTheme="minorHAnsi" w:hAnsiTheme="minorHAnsi" w:cstheme="minorHAnsi"/>
          <w:lang w:val="ro-RO"/>
        </w:rPr>
        <w:footnoteRef/>
      </w:r>
      <w:r w:rsidRPr="00932B08">
        <w:rPr>
          <w:rFonts w:asciiTheme="minorHAnsi" w:hAnsiTheme="minorHAnsi" w:cstheme="minorHAnsi"/>
          <w:lang w:val="ro-RO"/>
        </w:rPr>
        <w:t xml:space="preserve"> </w:t>
      </w:r>
      <w:r w:rsidRPr="00932B08">
        <w:rPr>
          <w:rFonts w:asciiTheme="minorHAnsi" w:hAnsiTheme="minorHAnsi" w:cstheme="minorHAnsi"/>
          <w:lang w:val="ro-RO"/>
        </w:rPr>
        <w:t>Dispoziția CSE nr. 55 din 22.12.2022.</w:t>
      </w:r>
    </w:p>
  </w:footnote>
  <w:footnote w:id="29">
    <w:p w14:paraId="713A1526" w14:textId="07C0424C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21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https://www.anas.md/wp-content/uploads/2022/10/Round-01.-REACH_MDA_Factsheet_RAC-Weekly-Needs-Monitoring_2022-03-14_RO.pdf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30">
    <w:p w14:paraId="4A6A627D" w14:textId="257E5D4B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22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https://www.anas.md/wp-content/uploads/2022/10/Round-17.-REACH_MDA_Factsheet_RAC-Weekly-Needs-Monitoring_2022-07-11_RO.pdf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31">
    <w:p w14:paraId="6D3CD184" w14:textId="66DA73CC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23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https://reliefweb.int/report/moldova/moldova-refugee-accommodation-centre-rac-weekly-needs-monitoring-update-27122022-enro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32">
    <w:p w14:paraId="1A913719" w14:textId="0A346067" w:rsidR="008F09F4" w:rsidRPr="00932B08" w:rsidRDefault="008F09F4" w:rsidP="00886B37">
      <w:pPr>
        <w:pStyle w:val="FootnoteText"/>
        <w:jc w:val="left"/>
        <w:rPr>
          <w:rFonts w:asciiTheme="minorHAnsi" w:hAnsiTheme="minorHAnsi" w:cstheme="minorHAnsi"/>
          <w:lang w:val="ro-RO"/>
        </w:rPr>
      </w:pPr>
      <w:r w:rsidRPr="00932B08">
        <w:rPr>
          <w:rStyle w:val="FootnoteReference"/>
          <w:rFonts w:asciiTheme="minorHAnsi" w:hAnsiTheme="minorHAnsi" w:cstheme="minorHAnsi"/>
          <w:lang w:val="ro-RO"/>
        </w:rPr>
        <w:footnoteRef/>
      </w:r>
      <w:r w:rsidRPr="00932B08">
        <w:rPr>
          <w:rFonts w:asciiTheme="minorHAnsi" w:hAnsiTheme="minorHAnsi" w:cstheme="minorHAnsi"/>
          <w:lang w:val="ro-RO"/>
        </w:rPr>
        <w:t xml:space="preserve"> </w:t>
      </w:r>
      <w:r w:rsidRPr="00932B08">
        <w:rPr>
          <w:rFonts w:asciiTheme="minorHAnsi" w:hAnsiTheme="minorHAnsi" w:cstheme="minorHAnsi"/>
          <w:lang w:val="ro-RO"/>
        </w:rPr>
        <w:t xml:space="preserve">UN CRPD </w:t>
      </w:r>
      <w:proofErr w:type="spellStart"/>
      <w:r w:rsidRPr="00932B08">
        <w:rPr>
          <w:rFonts w:asciiTheme="minorHAnsi" w:hAnsiTheme="minorHAnsi" w:cstheme="minorHAnsi"/>
          <w:lang w:val="ro-RO"/>
        </w:rPr>
        <w:t>Committee</w:t>
      </w:r>
      <w:proofErr w:type="spellEnd"/>
      <w:r w:rsidRPr="00932B08">
        <w:rPr>
          <w:rFonts w:asciiTheme="minorHAnsi" w:hAnsiTheme="minorHAnsi" w:cstheme="minorHAnsi"/>
          <w:lang w:val="ro-RO"/>
        </w:rPr>
        <w:t xml:space="preserve"> 27th </w:t>
      </w:r>
      <w:proofErr w:type="spellStart"/>
      <w:r w:rsidRPr="00932B08">
        <w:rPr>
          <w:rFonts w:asciiTheme="minorHAnsi" w:hAnsiTheme="minorHAnsi" w:cstheme="minorHAnsi"/>
          <w:lang w:val="ro-RO"/>
        </w:rPr>
        <w:t>Session</w:t>
      </w:r>
      <w:proofErr w:type="spellEnd"/>
      <w:r w:rsidRPr="00932B08">
        <w:rPr>
          <w:rFonts w:asciiTheme="minorHAnsi" w:hAnsiTheme="minorHAnsi" w:cstheme="minorHAnsi"/>
          <w:lang w:val="ro-RO"/>
        </w:rPr>
        <w:t xml:space="preserve"> Report. </w:t>
      </w:r>
      <w:hyperlink r:id="rId24" w:history="1">
        <w:r w:rsidRPr="00932B08">
          <w:rPr>
            <w:rStyle w:val="Hyperlink"/>
            <w:rFonts w:asciiTheme="minorHAnsi" w:hAnsiTheme="minorHAnsi" w:cstheme="minorHAnsi"/>
            <w:lang w:val="ro-RO"/>
          </w:rPr>
          <w:t>https://www.ohchr.org/sites/default/files/documents/hrbodies/crpd/statements/2022-09-09/Situation-of-persons-with-disabilitie-in-Ukraine-in-CRPD-27th-session-Report.docx</w:t>
        </w:r>
      </w:hyperlink>
      <w:r w:rsidRPr="00932B08">
        <w:rPr>
          <w:rStyle w:val="Hyperlink"/>
          <w:rFonts w:asciiTheme="minorHAnsi" w:hAnsiTheme="minorHAnsi" w:cstheme="minorHAnsi"/>
          <w:lang w:val="ro-RO"/>
        </w:rPr>
        <w:t>.</w:t>
      </w:r>
      <w:r w:rsidRPr="00932B08">
        <w:rPr>
          <w:rFonts w:asciiTheme="minorHAnsi" w:hAnsiTheme="minorHAnsi" w:cstheme="minorHAnsi"/>
          <w:lang w:val="ro-RO"/>
        </w:rPr>
        <w:t xml:space="preserve"> </w:t>
      </w:r>
    </w:p>
  </w:footnote>
  <w:footnote w:id="33">
    <w:p w14:paraId="5E33A0A6" w14:textId="19F87B9C" w:rsidR="008F09F4" w:rsidRPr="00932B08" w:rsidRDefault="008F09F4" w:rsidP="009F52CE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Profiles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,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Needs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&amp;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Intentions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of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Refugees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from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Ukraine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(Mai-August 2022). </w:t>
      </w:r>
      <w:hyperlink r:id="rId25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https://data.unhcr.org/en/dataviz/250?sv=0&amp;geo=680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 xml:space="preserve">. </w:t>
      </w:r>
    </w:p>
  </w:footnote>
  <w:footnote w:id="34">
    <w:p w14:paraId="5F782B36" w14:textId="0406D1F8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Pct. 7, Dispoziția CSE nr.4 din 01.03.2022.</w:t>
      </w:r>
    </w:p>
  </w:footnote>
  <w:footnote w:id="35">
    <w:p w14:paraId="6633C3BA" w14:textId="7421D3D0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26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https://www.anofm.md/index.php/ro/node/20103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36">
    <w:p w14:paraId="5B674349" w14:textId="1573B697" w:rsidR="008F09F4" w:rsidRPr="00932B08" w:rsidRDefault="008F09F4" w:rsidP="00F0462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hyperlink r:id="rId27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https://reliefweb.int/attachments/945f074b-a955-4cbc-9bb3-aec92b3e821b/UNHCR_%20CWG%20meeting_Cash%20Programme%20for%20refugees.pdf</w:t>
        </w:r>
      </w:hyperlink>
      <w:r w:rsidRPr="00932B08">
        <w:rPr>
          <w:rFonts w:asciiTheme="minorHAnsi" w:hAnsiTheme="minorHAnsi" w:cstheme="minorHAnsi"/>
          <w:color w:val="000000" w:themeColor="text1"/>
          <w:lang w:val="ro-RO"/>
        </w:rPr>
        <w:t>.</w:t>
      </w:r>
    </w:p>
  </w:footnote>
  <w:footnote w:id="37">
    <w:p w14:paraId="1FA28F34" w14:textId="0026785B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hyperlink r:id="rId28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https://cnas.gov.md/doc.php?l=ro&amp;idc=244&amp;id=6122&amp;t=/Statistica/INFORMATIE-privind-beneficiarii-de-pensii-alocatii-sociale-de-stat-si-indemnizatii-adresate-familiilor-cu-copii-aflati-la-evidenta-Casei-Nationale-de-Asigurari-Sociale-la-situatia-de-01012023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</w:p>
  </w:footnote>
  <w:footnote w:id="38">
    <w:p w14:paraId="4D8E8D8A" w14:textId="55FB9EC1" w:rsidR="008F09F4" w:rsidRPr="00932B08" w:rsidRDefault="008F09F4" w:rsidP="00482089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Pct. 20, Dispoziția CSE nr. 2 din 25.02.2022.</w:t>
      </w:r>
    </w:p>
  </w:footnote>
  <w:footnote w:id="39">
    <w:p w14:paraId="1F3D078E" w14:textId="2DD4BA01" w:rsidR="008F09F4" w:rsidRPr="00932B08" w:rsidRDefault="008F09F4" w:rsidP="00482089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Pct.13, Dispoziția CSE nr. 14 din 14.04.2022.</w:t>
      </w:r>
    </w:p>
  </w:footnote>
  <w:footnote w:id="40">
    <w:p w14:paraId="1F3F6359" w14:textId="226A3950" w:rsidR="008F09F4" w:rsidRPr="00932B08" w:rsidRDefault="008F09F4" w:rsidP="009C799B">
      <w:pPr>
        <w:pStyle w:val="FootnoteText"/>
        <w:jc w:val="left"/>
        <w:rPr>
          <w:rFonts w:asciiTheme="minorHAnsi" w:hAnsiTheme="minorHAnsi" w:cstheme="minorHAnsi"/>
          <w:lang w:val="ro-RO"/>
        </w:rPr>
      </w:pPr>
      <w:r w:rsidRPr="00932B08">
        <w:rPr>
          <w:rStyle w:val="FootnoteReference"/>
          <w:rFonts w:asciiTheme="minorHAnsi" w:hAnsiTheme="minorHAnsi" w:cstheme="minorHAnsi"/>
          <w:lang w:val="ro-RO"/>
        </w:rPr>
        <w:footnoteRef/>
      </w:r>
      <w:r w:rsidRPr="00932B08">
        <w:rPr>
          <w:rFonts w:asciiTheme="minorHAnsi" w:hAnsiTheme="minorHAnsi" w:cstheme="minorHAnsi"/>
          <w:lang w:val="ro-RO"/>
        </w:rPr>
        <w:t xml:space="preserve"> </w:t>
      </w:r>
      <w:r w:rsidRPr="00932B08">
        <w:rPr>
          <w:rFonts w:asciiTheme="minorHAnsi" w:hAnsiTheme="minorHAnsi" w:cstheme="minorHAnsi"/>
          <w:lang w:val="ro-RO"/>
        </w:rPr>
        <w:t>Dispoziția CSE nr. 23 din 30.05.2022.</w:t>
      </w:r>
    </w:p>
  </w:footnote>
  <w:footnote w:id="41">
    <w:p w14:paraId="5D31BCF8" w14:textId="36C6797F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Pct. 2, Dispoziția CSE nr. 32 din 08.08.2022.</w:t>
      </w:r>
    </w:p>
  </w:footnote>
  <w:footnote w:id="42">
    <w:p w14:paraId="24FAA227" w14:textId="20BAB274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Raport consolidat privind necesitatea prelungirii stării de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urgenţă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pe teritoriul Republicii Moldova, Dispoziția CSE nr. 27 din 21.06.2022.</w:t>
      </w:r>
    </w:p>
  </w:footnote>
  <w:footnote w:id="43">
    <w:p w14:paraId="67DF26A8" w14:textId="4E1ABFE5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Moldova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Needs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Assessment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of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Older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Refugees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, 14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September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2022,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Help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proofErr w:type="spellStart"/>
      <w:r w:rsidRPr="00932B08">
        <w:rPr>
          <w:rFonts w:asciiTheme="minorHAnsi" w:hAnsiTheme="minorHAnsi" w:cstheme="minorHAnsi"/>
          <w:color w:val="000000" w:themeColor="text1"/>
          <w:lang w:val="ro-RO"/>
        </w:rPr>
        <w:t>Age</w:t>
      </w:r>
      <w:proofErr w:type="spellEnd"/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. </w:t>
      </w:r>
      <w:hyperlink r:id="rId29" w:history="1">
        <w:r w:rsidRPr="00932B08">
          <w:rPr>
            <w:rStyle w:val="Hyperlink"/>
            <w:rFonts w:asciiTheme="minorHAnsi" w:hAnsiTheme="minorHAnsi" w:cstheme="minorHAnsi"/>
            <w:color w:val="000000" w:themeColor="text1"/>
            <w:lang w:val="ro-RO"/>
          </w:rPr>
          <w:t>https://reliefweb.int/attachments/46ef0a9b-062c-4de4-b993-03c09ba17d95/Moldova%20-%20Needs%20Assessment%20of%20Older%20Refugees%20-%2014%20September%202022.pdf</w:t>
        </w:r>
      </w:hyperlink>
      <w:r w:rsidRPr="00932B08">
        <w:rPr>
          <w:rStyle w:val="Hyperlink"/>
          <w:rFonts w:asciiTheme="minorHAnsi" w:hAnsiTheme="minorHAnsi" w:cstheme="minorHAnsi"/>
          <w:color w:val="000000" w:themeColor="text1"/>
          <w:lang w:val="ro-RO"/>
        </w:rPr>
        <w:t>.</w:t>
      </w:r>
    </w:p>
  </w:footnote>
  <w:footnote w:id="44">
    <w:p w14:paraId="4FD70320" w14:textId="297AEAAE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Pct. 12, Dispoziția CSE nr. 10 din 15.03.2022.</w:t>
      </w:r>
    </w:p>
  </w:footnote>
  <w:footnote w:id="45">
    <w:p w14:paraId="312DC0BC" w14:textId="088E0C52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Raportul consolidat privind necesitatea prelungirii stării de urgență pe teritoriul Republicii Moldova, Dispoziția CSE nr. 27 din 21.06.2022.</w:t>
      </w:r>
    </w:p>
  </w:footnote>
  <w:footnote w:id="46">
    <w:p w14:paraId="397C43EF" w14:textId="67537909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Dispoziția CSE nr. 3 din 27.02.2022.</w:t>
      </w:r>
    </w:p>
  </w:footnote>
  <w:footnote w:id="47">
    <w:p w14:paraId="5F80D17B" w14:textId="0B93F8C4" w:rsidR="008F09F4" w:rsidRPr="00932B08" w:rsidRDefault="008F09F4" w:rsidP="008D4402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Procedurile de operare standard ale Centrul Unic de Gestionare a Crizei, Anexa nr. 3 la Dispoziția CSE nr. 13 din 31.03.2022.</w:t>
      </w:r>
    </w:p>
  </w:footnote>
  <w:footnote w:id="48">
    <w:p w14:paraId="46F63F13" w14:textId="5F7981DD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Dispoziția CSE nr.5 din 02.03.2022</w:t>
      </w:r>
    </w:p>
  </w:footnote>
  <w:footnote w:id="49">
    <w:p w14:paraId="14D14138" w14:textId="3ADAC9E0" w:rsidR="008F09F4" w:rsidRPr="00932B08" w:rsidRDefault="008F09F4" w:rsidP="00225422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Pct. 6, Dispoziția CSE nr. 1 din 24.02.2022, cu modificările din ulterioarele dispoziții. </w:t>
      </w:r>
    </w:p>
  </w:footnote>
  <w:footnote w:id="50">
    <w:p w14:paraId="40BC67E0" w14:textId="095670C8" w:rsidR="008F09F4" w:rsidRPr="00932B08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Pct. 8, Dispoziția CSE nr. 54 din 16.12.2022.</w:t>
      </w:r>
    </w:p>
  </w:footnote>
  <w:footnote w:id="51">
    <w:p w14:paraId="42929F90" w14:textId="5CA1D536" w:rsidR="008F09F4" w:rsidRPr="00886B37" w:rsidRDefault="008F09F4" w:rsidP="00C12947">
      <w:pPr>
        <w:pStyle w:val="FootnoteText"/>
        <w:jc w:val="left"/>
        <w:rPr>
          <w:rFonts w:asciiTheme="minorHAnsi" w:hAnsiTheme="minorHAnsi" w:cstheme="minorHAnsi"/>
          <w:color w:val="000000" w:themeColor="text1"/>
          <w:lang w:val="ro-RO"/>
        </w:rPr>
      </w:pPr>
      <w:r w:rsidRPr="00932B08">
        <w:rPr>
          <w:rStyle w:val="FootnoteReference"/>
          <w:rFonts w:asciiTheme="minorHAnsi" w:hAnsiTheme="minorHAnsi" w:cstheme="minorHAnsi"/>
          <w:color w:val="000000" w:themeColor="text1"/>
          <w:lang w:val="ro-RO"/>
        </w:rPr>
        <w:footnoteRef/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Pr="00932B08">
        <w:rPr>
          <w:rFonts w:asciiTheme="minorHAnsi" w:hAnsiTheme="minorHAnsi" w:cstheme="minorHAnsi"/>
          <w:color w:val="000000" w:themeColor="text1"/>
          <w:lang w:val="ro-RO"/>
        </w:rPr>
        <w:t>https://data.unhcr.org/en/dataviz/250?sv=0&amp;geo=680.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E08C0" w14:textId="0574BDFE" w:rsidR="008F09F4" w:rsidRDefault="008F09F4" w:rsidP="00DC4752">
    <w:pPr>
      <w:pStyle w:val="Header"/>
      <w:tabs>
        <w:tab w:val="clear" w:pos="9689"/>
        <w:tab w:val="right" w:pos="11057"/>
      </w:tabs>
      <w:ind w:left="-1134" w:right="-1085"/>
      <w:jc w:val="right"/>
    </w:pPr>
    <w:r>
      <w:rPr>
        <w:noProof/>
        <w:lang w:val="ru-RU" w:eastAsia="ru-RU"/>
      </w:rPr>
      <w:drawing>
        <wp:anchor distT="0" distB="0" distL="114300" distR="114300" simplePos="0" relativeHeight="251701248" behindDoc="1" locked="0" layoutInCell="1" allowOverlap="1" wp14:anchorId="0AF252B1" wp14:editId="7FB9153D">
          <wp:simplePos x="0" y="0"/>
          <wp:positionH relativeFrom="margin">
            <wp:posOffset>-1062990</wp:posOffset>
          </wp:positionH>
          <wp:positionV relativeFrom="page">
            <wp:posOffset>-363855</wp:posOffset>
          </wp:positionV>
          <wp:extent cx="7909560" cy="11871325"/>
          <wp:effectExtent l="0" t="0" r="0" b="0"/>
          <wp:wrapNone/>
          <wp:docPr id="211" name="Picture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9560" cy="1187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708416" behindDoc="0" locked="0" layoutInCell="1" allowOverlap="1" wp14:anchorId="1D722C89" wp14:editId="6E4281FC">
          <wp:simplePos x="0" y="0"/>
          <wp:positionH relativeFrom="margin">
            <wp:posOffset>164399</wp:posOffset>
          </wp:positionH>
          <wp:positionV relativeFrom="paragraph">
            <wp:posOffset>81684</wp:posOffset>
          </wp:positionV>
          <wp:extent cx="1768420" cy="978195"/>
          <wp:effectExtent l="0" t="0" r="3810" b="0"/>
          <wp:wrapNone/>
          <wp:docPr id="2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420" cy="978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711488" behindDoc="0" locked="0" layoutInCell="1" allowOverlap="1" wp14:anchorId="0EBE1871" wp14:editId="4EE32F29">
          <wp:simplePos x="0" y="0"/>
          <wp:positionH relativeFrom="column">
            <wp:posOffset>3515096</wp:posOffset>
          </wp:positionH>
          <wp:positionV relativeFrom="paragraph">
            <wp:posOffset>198906</wp:posOffset>
          </wp:positionV>
          <wp:extent cx="2517569" cy="961099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0852" cy="96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2282CB" w14:textId="55AD7CE9" w:rsidR="008F09F4" w:rsidRDefault="008F09F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A0495" w14:textId="605ED977" w:rsidR="008F09F4" w:rsidRDefault="008F09F4" w:rsidP="00DC4752">
    <w:pPr>
      <w:jc w:val="right"/>
    </w:pPr>
    <w:r>
      <w:rPr>
        <w:noProof/>
        <w:lang w:val="ru-RU" w:eastAsia="ru-RU"/>
      </w:rPr>
      <w:drawing>
        <wp:anchor distT="0" distB="0" distL="114300" distR="114300" simplePos="0" relativeHeight="251702272" behindDoc="0" locked="0" layoutInCell="1" allowOverlap="1" wp14:anchorId="33C86E37" wp14:editId="0ECD6360">
          <wp:simplePos x="0" y="0"/>
          <wp:positionH relativeFrom="column">
            <wp:posOffset>-3769242</wp:posOffset>
          </wp:positionH>
          <wp:positionV relativeFrom="paragraph">
            <wp:posOffset>-146729</wp:posOffset>
          </wp:positionV>
          <wp:extent cx="3199765" cy="9599538"/>
          <wp:effectExtent l="0" t="0" r="635" b="1905"/>
          <wp:wrapNone/>
          <wp:docPr id="212" name="Picture 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0918" cy="9662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4051" w14:textId="77777777" w:rsidR="008F09F4" w:rsidRDefault="008F09F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4CFEB" w14:textId="75AC20FD" w:rsidR="008F09F4" w:rsidRPr="00263EEB" w:rsidRDefault="008F09F4" w:rsidP="0003123C">
    <w:pPr>
      <w:pStyle w:val="Header"/>
      <w:spacing w:before="0"/>
      <w:rPr>
        <w:rFonts w:ascii="Calibri" w:hAnsi="Calibri" w:cs="Calibri"/>
        <w:lang w:val="ro-RO"/>
      </w:rPr>
    </w:pPr>
    <w:r w:rsidRPr="00263EEB">
      <w:rPr>
        <w:rStyle w:val="SubtleEmphasis"/>
        <w:lang w:val="ro-RO"/>
      </w:rPr>
      <w:t xml:space="preserve"> </w:t>
    </w:r>
    <w:r w:rsidRPr="00263EEB">
      <w:rPr>
        <w:noProof/>
        <w:lang w:val="ru-RU" w:eastAsia="ru-RU"/>
      </w:rPr>
      <mc:AlternateContent>
        <mc:Choice Requires="wps">
          <w:drawing>
            <wp:anchor distT="45720" distB="45720" distL="114300" distR="114300" simplePos="0" relativeHeight="251692032" behindDoc="1" locked="0" layoutInCell="1" allowOverlap="1" wp14:anchorId="1DFBE5D2" wp14:editId="63AC6E2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143000"/>
              <wp:effectExtent l="0" t="0" r="0" b="0"/>
              <wp:wrapNone/>
              <wp:docPr id="192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430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75000"/>
                          <a:alpha val="14902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F94EAC" w14:textId="77777777" w:rsidR="008F09F4" w:rsidRDefault="008F09F4" w:rsidP="0003123C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FBE5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0;margin-top:0;width:11in;height:90pt;z-index:-25162444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" fillcolor="#3e8d9c [2414]" stroked="f">
              <v:fill opacity="9766f"/>
              <v:textbox inset="20mm,8mm">
                <w:txbxContent>
                  <w:p w14:paraId="62F94EAC" w14:textId="77777777" w:rsidR="008F09F4" w:rsidRDefault="008F09F4" w:rsidP="0003123C"/>
                </w:txbxContent>
              </v:textbox>
              <w10:wrap anchorx="page" anchory="page"/>
            </v:shape>
          </w:pict>
        </mc:Fallback>
      </mc:AlternateContent>
    </w:r>
    <w:r w:rsidRPr="00263EEB">
      <w:rPr>
        <w:rStyle w:val="SubtleEmphasis"/>
        <w:lang w:val="ro-RO"/>
      </w:rPr>
      <w:t>Evaluarea necesită</w:t>
    </w:r>
    <w:r w:rsidRPr="00263EEB">
      <w:rPr>
        <w:rStyle w:val="SubtleEmphasis"/>
        <w:rFonts w:ascii="Calibri" w:hAnsi="Calibri" w:cs="Calibri"/>
        <w:lang w:val="ro-RO"/>
      </w:rPr>
      <w:t>ților refugiaților cu dizabilități din Ucraina</w:t>
    </w:r>
    <w:r>
      <w:rPr>
        <w:rStyle w:val="SubtleEmphasis"/>
        <w:rFonts w:ascii="Calibri" w:hAnsi="Calibri" w:cs="Calibri"/>
        <w:lang w:val="ro-RO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7D20B" w14:textId="77777777" w:rsidR="008F09F4" w:rsidRDefault="008F09F4" w:rsidP="0003123C">
    <w:pPr>
      <w:pStyle w:val="Header"/>
      <w:spacing w:before="0"/>
    </w:pPr>
    <w:r>
      <w:rPr>
        <w:rStyle w:val="SubtleEmphasis"/>
      </w:rPr>
      <w:t xml:space="preserve"> </w:t>
    </w:r>
    <w:r>
      <w:rPr>
        <w:rStyle w:val="SubtleEmphasis"/>
      </w:rPr>
      <w:br/>
    </w:r>
    <w:r>
      <w:rPr>
        <w:noProof/>
        <w:lang w:val="ru-RU" w:eastAsia="ru-RU"/>
      </w:rPr>
      <mc:AlternateContent>
        <mc:Choice Requires="wps">
          <w:drawing>
            <wp:anchor distT="45720" distB="45720" distL="114300" distR="114300" simplePos="0" relativeHeight="251674624" behindDoc="1" locked="0" layoutInCell="1" allowOverlap="1" wp14:anchorId="13B8DA79" wp14:editId="35A2145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143000"/>
              <wp:effectExtent l="0" t="0" r="0" b="0"/>
              <wp:wrapNone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43000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5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83FA5" w14:textId="77777777" w:rsidR="008F09F4" w:rsidRDefault="008F09F4" w:rsidP="004411FB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B8DA79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0;margin-top:0;width:11in;height:90pt;z-index:-25164185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" fillcolor="#f0cda1 [3204]" stroked="f">
              <v:fill opacity="32896f"/>
              <v:textbox inset="20mm,8mm">
                <w:txbxContent>
                  <w:p w14:paraId="46583FA5" w14:textId="77777777" w:rsidR="008F09F4" w:rsidRDefault="008F09F4" w:rsidP="004411FB"/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4F15" w14:textId="24908D41" w:rsidR="008F09F4" w:rsidRPr="00263EEB" w:rsidRDefault="008F09F4" w:rsidP="00283B02">
    <w:pPr>
      <w:pStyle w:val="Header"/>
      <w:spacing w:before="0"/>
      <w:rPr>
        <w:rFonts w:ascii="Calibri" w:hAnsi="Calibri" w:cs="Calibri"/>
        <w:lang w:val="ro-RO"/>
      </w:rPr>
    </w:pPr>
    <w:r>
      <w:rPr>
        <w:noProof/>
        <w:lang w:val="ru-RU" w:eastAsia="ru-RU"/>
      </w:rPr>
      <mc:AlternateContent>
        <mc:Choice Requires="wps">
          <w:drawing>
            <wp:anchor distT="45720" distB="45720" distL="114300" distR="114300" simplePos="0" relativeHeight="251689984" behindDoc="1" locked="0" layoutInCell="1" allowOverlap="1" wp14:anchorId="25F268C1" wp14:editId="5FA97B3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143000"/>
              <wp:effectExtent l="0" t="0" r="0" b="0"/>
              <wp:wrapNone/>
              <wp:docPr id="2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430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75000"/>
                          <a:alpha val="14902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07D5F6" w14:textId="77777777" w:rsidR="008F09F4" w:rsidRDefault="008F09F4" w:rsidP="0003123C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F268C1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0;margin-top:0;width:11in;height:90pt;z-index:-251626496;visibility:visible;mso-wrap-style:square;mso-width-percent:100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" fillcolor="#3e8d9c [2414]" stroked="f">
              <v:fill opacity="9766f"/>
              <v:textbox inset="20mm,8mm">
                <w:txbxContent>
                  <w:p w14:paraId="7007D5F6" w14:textId="77777777" w:rsidR="008F09F4" w:rsidRDefault="008F09F4" w:rsidP="0003123C"/>
                </w:txbxContent>
              </v:textbox>
              <w10:wrap anchorx="page" anchory="page"/>
            </v:shape>
          </w:pict>
        </mc:Fallback>
      </mc:AlternateContent>
    </w:r>
    <w:r w:rsidRPr="00263EEB">
      <w:rPr>
        <w:rStyle w:val="SubtleEmphasis"/>
        <w:lang w:val="ro-RO"/>
      </w:rPr>
      <w:t xml:space="preserve"> </w:t>
    </w:r>
    <w:r w:rsidRPr="00263EEB">
      <w:rPr>
        <w:noProof/>
        <w:lang w:val="ru-RU" w:eastAsia="ru-RU"/>
      </w:rPr>
      <mc:AlternateContent>
        <mc:Choice Requires="wps">
          <w:drawing>
            <wp:anchor distT="45720" distB="45720" distL="114300" distR="114300" simplePos="0" relativeHeight="251710464" behindDoc="1" locked="0" layoutInCell="1" allowOverlap="1" wp14:anchorId="1424E412" wp14:editId="664E51E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143000"/>
              <wp:effectExtent l="0" t="0" r="0" b="0"/>
              <wp:wrapNone/>
              <wp:docPr id="213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430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75000"/>
                          <a:alpha val="14902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4898EA" w14:textId="77777777" w:rsidR="008F09F4" w:rsidRDefault="008F09F4" w:rsidP="00283B02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4E412" id="_x0000_s1038" type="#_x0000_t202" style="position:absolute;margin-left:0;margin-top:0;width:11in;height:90pt;z-index:-25160601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" fillcolor="#3e8d9c [2414]" stroked="f">
              <v:fill opacity="9766f"/>
              <v:textbox inset="20mm,8mm">
                <w:txbxContent>
                  <w:p w14:paraId="654898EA" w14:textId="77777777" w:rsidR="008F09F4" w:rsidRDefault="008F09F4" w:rsidP="00283B02"/>
                </w:txbxContent>
              </v:textbox>
              <w10:wrap anchorx="page" anchory="page"/>
            </v:shape>
          </w:pict>
        </mc:Fallback>
      </mc:AlternateContent>
    </w:r>
    <w:r w:rsidRPr="00263EEB">
      <w:rPr>
        <w:rStyle w:val="SubtleEmphasis"/>
        <w:lang w:val="ro-RO"/>
      </w:rPr>
      <w:t>Evaluarea necesită</w:t>
    </w:r>
    <w:r w:rsidRPr="00263EEB">
      <w:rPr>
        <w:rStyle w:val="SubtleEmphasis"/>
        <w:rFonts w:ascii="Calibri" w:hAnsi="Calibri" w:cs="Calibri"/>
        <w:lang w:val="ro-RO"/>
      </w:rPr>
      <w:t>ților refugiaților cu dizabilități din Ucraina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1" w15:restartNumberingAfterBreak="0">
    <w:nsid w:val="FFFFFF89"/>
    <w:multiLevelType w:val="singleLevel"/>
    <w:tmpl w:val="E41CA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36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1572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77AFC"/>
    <w:multiLevelType w:val="hybridMultilevel"/>
    <w:tmpl w:val="1494E4F4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DD48214">
      <w:start w:val="1"/>
      <w:numFmt w:val="decimal"/>
      <w:lvlText w:val="%3)"/>
      <w:lvlJc w:val="left"/>
      <w:pPr>
        <w:ind w:left="2340" w:hanging="360"/>
      </w:pPr>
      <w:rPr>
        <w:rFonts w:hint="default"/>
        <w:color w:val="595959" w:themeColor="text1" w:themeTint="A6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F134D"/>
    <w:multiLevelType w:val="hybridMultilevel"/>
    <w:tmpl w:val="79CC1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01B6C"/>
    <w:multiLevelType w:val="hybridMultilevel"/>
    <w:tmpl w:val="45729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621BD"/>
    <w:multiLevelType w:val="hybridMultilevel"/>
    <w:tmpl w:val="0CE28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C1828"/>
    <w:multiLevelType w:val="hybridMultilevel"/>
    <w:tmpl w:val="45148FEC"/>
    <w:lvl w:ilvl="0" w:tplc="C9B6E9BC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F75FD6"/>
    <w:multiLevelType w:val="hybridMultilevel"/>
    <w:tmpl w:val="D7F42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A3D94"/>
    <w:multiLevelType w:val="hybridMultilevel"/>
    <w:tmpl w:val="8F30B1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279563">
    <w:abstractNumId w:val="4"/>
  </w:num>
  <w:num w:numId="2" w16cid:durableId="1800876629">
    <w:abstractNumId w:val="13"/>
  </w:num>
  <w:num w:numId="3" w16cid:durableId="1387610783">
    <w:abstractNumId w:val="5"/>
  </w:num>
  <w:num w:numId="4" w16cid:durableId="1944222624">
    <w:abstractNumId w:val="3"/>
  </w:num>
  <w:num w:numId="5" w16cid:durableId="1284578543">
    <w:abstractNumId w:val="9"/>
  </w:num>
  <w:num w:numId="6" w16cid:durableId="1747997737">
    <w:abstractNumId w:val="2"/>
  </w:num>
  <w:num w:numId="7" w16cid:durableId="242834258">
    <w:abstractNumId w:val="10"/>
  </w:num>
  <w:num w:numId="8" w16cid:durableId="1995796642">
    <w:abstractNumId w:val="0"/>
  </w:num>
  <w:num w:numId="9" w16cid:durableId="1748261892">
    <w:abstractNumId w:val="6"/>
  </w:num>
  <w:num w:numId="10" w16cid:durableId="1823345606">
    <w:abstractNumId w:val="11"/>
  </w:num>
  <w:num w:numId="11" w16cid:durableId="1183739379">
    <w:abstractNumId w:val="1"/>
  </w:num>
  <w:num w:numId="12" w16cid:durableId="1033000064">
    <w:abstractNumId w:val="4"/>
  </w:num>
  <w:num w:numId="13" w16cid:durableId="612902511">
    <w:abstractNumId w:val="4"/>
  </w:num>
  <w:num w:numId="14" w16cid:durableId="1980962968">
    <w:abstractNumId w:val="4"/>
  </w:num>
  <w:num w:numId="15" w16cid:durableId="2096390857">
    <w:abstractNumId w:val="4"/>
  </w:num>
  <w:num w:numId="16" w16cid:durableId="1006174915">
    <w:abstractNumId w:val="4"/>
  </w:num>
  <w:num w:numId="17" w16cid:durableId="154151089">
    <w:abstractNumId w:val="4"/>
  </w:num>
  <w:num w:numId="18" w16cid:durableId="219707689">
    <w:abstractNumId w:val="4"/>
  </w:num>
  <w:num w:numId="19" w16cid:durableId="210120833">
    <w:abstractNumId w:val="4"/>
  </w:num>
  <w:num w:numId="20" w16cid:durableId="524632274">
    <w:abstractNumId w:val="4"/>
  </w:num>
  <w:num w:numId="21" w16cid:durableId="408309194">
    <w:abstractNumId w:val="4"/>
  </w:num>
  <w:num w:numId="22" w16cid:durableId="1972905471">
    <w:abstractNumId w:val="7"/>
  </w:num>
  <w:num w:numId="23" w16cid:durableId="2060669607">
    <w:abstractNumId w:val="8"/>
  </w:num>
  <w:num w:numId="24" w16cid:durableId="2141261353">
    <w:abstractNumId w:val="12"/>
  </w:num>
  <w:num w:numId="25" w16cid:durableId="797913274">
    <w:abstractNumId w:val="5"/>
  </w:num>
  <w:num w:numId="26" w16cid:durableId="935213267">
    <w:abstractNumId w:val="5"/>
  </w:num>
  <w:num w:numId="27" w16cid:durableId="1072003717">
    <w:abstractNumId w:val="5"/>
  </w:num>
  <w:num w:numId="28" w16cid:durableId="335302500">
    <w:abstractNumId w:val="5"/>
  </w:num>
  <w:num w:numId="29" w16cid:durableId="1000892563">
    <w:abstractNumId w:val="2"/>
  </w:num>
  <w:num w:numId="30" w16cid:durableId="651494071">
    <w:abstractNumId w:val="5"/>
  </w:num>
  <w:num w:numId="31" w16cid:durableId="2074963903">
    <w:abstractNumId w:val="5"/>
  </w:num>
  <w:num w:numId="32" w16cid:durableId="55712295">
    <w:abstractNumId w:val="5"/>
  </w:num>
  <w:num w:numId="33" w16cid:durableId="241332611">
    <w:abstractNumId w:val="5"/>
  </w:num>
  <w:num w:numId="34" w16cid:durableId="2018650153">
    <w:abstractNumId w:val="5"/>
  </w:num>
  <w:num w:numId="35" w16cid:durableId="342782936">
    <w:abstractNumId w:val="4"/>
  </w:num>
  <w:num w:numId="36" w16cid:durableId="1915819489">
    <w:abstractNumId w:val="4"/>
  </w:num>
  <w:num w:numId="37" w16cid:durableId="2048093084">
    <w:abstractNumId w:val="4"/>
  </w:num>
  <w:num w:numId="38" w16cid:durableId="967931035">
    <w:abstractNumId w:val="4"/>
  </w:num>
  <w:num w:numId="39" w16cid:durableId="1590851945">
    <w:abstractNumId w:val="4"/>
  </w:num>
  <w:num w:numId="40" w16cid:durableId="2092309556">
    <w:abstractNumId w:val="5"/>
  </w:num>
  <w:num w:numId="41" w16cid:durableId="578831449">
    <w:abstractNumId w:val="4"/>
  </w:num>
  <w:num w:numId="42" w16cid:durableId="260995389">
    <w:abstractNumId w:val="4"/>
  </w:num>
  <w:num w:numId="43" w16cid:durableId="1267081453">
    <w:abstractNumId w:val="4"/>
  </w:num>
  <w:num w:numId="44" w16cid:durableId="1280064204">
    <w:abstractNumId w:val="4"/>
  </w:num>
  <w:num w:numId="45" w16cid:durableId="590358987">
    <w:abstractNumId w:val="4"/>
  </w:num>
  <w:num w:numId="46" w16cid:durableId="1356153841">
    <w:abstractNumId w:val="4"/>
  </w:num>
  <w:num w:numId="47" w16cid:durableId="1859191878">
    <w:abstractNumId w:val="4"/>
  </w:num>
  <w:num w:numId="48" w16cid:durableId="191276454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DD8"/>
    <w:rsid w:val="0000092E"/>
    <w:rsid w:val="0000273C"/>
    <w:rsid w:val="00003015"/>
    <w:rsid w:val="00003408"/>
    <w:rsid w:val="000125A5"/>
    <w:rsid w:val="00012A83"/>
    <w:rsid w:val="00014C8F"/>
    <w:rsid w:val="000155F9"/>
    <w:rsid w:val="0001639E"/>
    <w:rsid w:val="00016CB9"/>
    <w:rsid w:val="00017C3C"/>
    <w:rsid w:val="00021324"/>
    <w:rsid w:val="00021F2E"/>
    <w:rsid w:val="00026EAE"/>
    <w:rsid w:val="00030C13"/>
    <w:rsid w:val="0003123C"/>
    <w:rsid w:val="00032A10"/>
    <w:rsid w:val="00033CA9"/>
    <w:rsid w:val="00035929"/>
    <w:rsid w:val="00036540"/>
    <w:rsid w:val="00036824"/>
    <w:rsid w:val="000431F4"/>
    <w:rsid w:val="00043FFE"/>
    <w:rsid w:val="00044074"/>
    <w:rsid w:val="0004430C"/>
    <w:rsid w:val="0004741D"/>
    <w:rsid w:val="00051A24"/>
    <w:rsid w:val="00051B51"/>
    <w:rsid w:val="00052439"/>
    <w:rsid w:val="00060577"/>
    <w:rsid w:val="000612A6"/>
    <w:rsid w:val="00061DCE"/>
    <w:rsid w:val="0006266E"/>
    <w:rsid w:val="00062BFF"/>
    <w:rsid w:val="00064304"/>
    <w:rsid w:val="00066DE2"/>
    <w:rsid w:val="00072FFA"/>
    <w:rsid w:val="000733A4"/>
    <w:rsid w:val="00077595"/>
    <w:rsid w:val="00077931"/>
    <w:rsid w:val="00080E65"/>
    <w:rsid w:val="000811A0"/>
    <w:rsid w:val="00081F1C"/>
    <w:rsid w:val="00083217"/>
    <w:rsid w:val="00084E91"/>
    <w:rsid w:val="00086612"/>
    <w:rsid w:val="000900B6"/>
    <w:rsid w:val="00096418"/>
    <w:rsid w:val="0009697B"/>
    <w:rsid w:val="00096BE1"/>
    <w:rsid w:val="00096E53"/>
    <w:rsid w:val="000A3207"/>
    <w:rsid w:val="000A5B95"/>
    <w:rsid w:val="000A649E"/>
    <w:rsid w:val="000A7626"/>
    <w:rsid w:val="000A79D8"/>
    <w:rsid w:val="000B06C5"/>
    <w:rsid w:val="000B1B5A"/>
    <w:rsid w:val="000B1B5F"/>
    <w:rsid w:val="000B27F6"/>
    <w:rsid w:val="000B4F2F"/>
    <w:rsid w:val="000B5DA2"/>
    <w:rsid w:val="000B6224"/>
    <w:rsid w:val="000C1C28"/>
    <w:rsid w:val="000C5872"/>
    <w:rsid w:val="000C5B5D"/>
    <w:rsid w:val="000D178D"/>
    <w:rsid w:val="000D4032"/>
    <w:rsid w:val="000D78E6"/>
    <w:rsid w:val="000E0979"/>
    <w:rsid w:val="000E1544"/>
    <w:rsid w:val="000E4E21"/>
    <w:rsid w:val="000E6D65"/>
    <w:rsid w:val="000E6F3F"/>
    <w:rsid w:val="000F0CF6"/>
    <w:rsid w:val="000F1203"/>
    <w:rsid w:val="000F1AB3"/>
    <w:rsid w:val="000F2F37"/>
    <w:rsid w:val="000F3F6D"/>
    <w:rsid w:val="000F4855"/>
    <w:rsid w:val="000F53D8"/>
    <w:rsid w:val="000F6685"/>
    <w:rsid w:val="000F6BB3"/>
    <w:rsid w:val="00100314"/>
    <w:rsid w:val="0010151B"/>
    <w:rsid w:val="0010188F"/>
    <w:rsid w:val="00103284"/>
    <w:rsid w:val="001155CE"/>
    <w:rsid w:val="00115AAE"/>
    <w:rsid w:val="001225D9"/>
    <w:rsid w:val="00122832"/>
    <w:rsid w:val="00124370"/>
    <w:rsid w:val="001252BC"/>
    <w:rsid w:val="00127DA9"/>
    <w:rsid w:val="0013043D"/>
    <w:rsid w:val="00131C9D"/>
    <w:rsid w:val="00131E78"/>
    <w:rsid w:val="00136BED"/>
    <w:rsid w:val="00140CAD"/>
    <w:rsid w:val="00142CB4"/>
    <w:rsid w:val="001462B0"/>
    <w:rsid w:val="0015215B"/>
    <w:rsid w:val="0015274B"/>
    <w:rsid w:val="00153DD8"/>
    <w:rsid w:val="00160392"/>
    <w:rsid w:val="00160C60"/>
    <w:rsid w:val="0016378A"/>
    <w:rsid w:val="001660F9"/>
    <w:rsid w:val="0017031B"/>
    <w:rsid w:val="0017084A"/>
    <w:rsid w:val="00172481"/>
    <w:rsid w:val="001754ED"/>
    <w:rsid w:val="0017583F"/>
    <w:rsid w:val="0017611A"/>
    <w:rsid w:val="00182D52"/>
    <w:rsid w:val="00183A0D"/>
    <w:rsid w:val="00183B69"/>
    <w:rsid w:val="00187ECA"/>
    <w:rsid w:val="00191EBD"/>
    <w:rsid w:val="00192758"/>
    <w:rsid w:val="0019303F"/>
    <w:rsid w:val="00193AB1"/>
    <w:rsid w:val="00194965"/>
    <w:rsid w:val="001A02AB"/>
    <w:rsid w:val="001A263F"/>
    <w:rsid w:val="001A4F10"/>
    <w:rsid w:val="001A5006"/>
    <w:rsid w:val="001A5429"/>
    <w:rsid w:val="001B1311"/>
    <w:rsid w:val="001B45E9"/>
    <w:rsid w:val="001B62AB"/>
    <w:rsid w:val="001B65CE"/>
    <w:rsid w:val="001C15F3"/>
    <w:rsid w:val="001C6967"/>
    <w:rsid w:val="001C7B1E"/>
    <w:rsid w:val="001D1C22"/>
    <w:rsid w:val="001D46F9"/>
    <w:rsid w:val="001D59C9"/>
    <w:rsid w:val="001E0A75"/>
    <w:rsid w:val="001E11F1"/>
    <w:rsid w:val="001E1E58"/>
    <w:rsid w:val="001E1F90"/>
    <w:rsid w:val="001E2D9D"/>
    <w:rsid w:val="001E5DCC"/>
    <w:rsid w:val="001F115D"/>
    <w:rsid w:val="001F2138"/>
    <w:rsid w:val="001F373D"/>
    <w:rsid w:val="001F3956"/>
    <w:rsid w:val="001F3D9F"/>
    <w:rsid w:val="001F433B"/>
    <w:rsid w:val="001F45D8"/>
    <w:rsid w:val="00200A64"/>
    <w:rsid w:val="0020627D"/>
    <w:rsid w:val="00206719"/>
    <w:rsid w:val="0020732F"/>
    <w:rsid w:val="00207394"/>
    <w:rsid w:val="00207A42"/>
    <w:rsid w:val="0021418D"/>
    <w:rsid w:val="00215522"/>
    <w:rsid w:val="0022219E"/>
    <w:rsid w:val="00225422"/>
    <w:rsid w:val="00226F37"/>
    <w:rsid w:val="00234B85"/>
    <w:rsid w:val="00234FE7"/>
    <w:rsid w:val="00236F9F"/>
    <w:rsid w:val="00240312"/>
    <w:rsid w:val="00241395"/>
    <w:rsid w:val="002413B7"/>
    <w:rsid w:val="002419FB"/>
    <w:rsid w:val="00242FF1"/>
    <w:rsid w:val="00243DA1"/>
    <w:rsid w:val="00247B17"/>
    <w:rsid w:val="0025148A"/>
    <w:rsid w:val="00252E4A"/>
    <w:rsid w:val="00255151"/>
    <w:rsid w:val="002565CF"/>
    <w:rsid w:val="00257185"/>
    <w:rsid w:val="002603D9"/>
    <w:rsid w:val="002630E1"/>
    <w:rsid w:val="00263EEB"/>
    <w:rsid w:val="0026401C"/>
    <w:rsid w:val="002642A8"/>
    <w:rsid w:val="0027124A"/>
    <w:rsid w:val="00273C47"/>
    <w:rsid w:val="002804ED"/>
    <w:rsid w:val="00283B02"/>
    <w:rsid w:val="00283B24"/>
    <w:rsid w:val="00283C86"/>
    <w:rsid w:val="002865DD"/>
    <w:rsid w:val="00287157"/>
    <w:rsid w:val="002909A6"/>
    <w:rsid w:val="00290DD1"/>
    <w:rsid w:val="00293345"/>
    <w:rsid w:val="002A137B"/>
    <w:rsid w:val="002A2B06"/>
    <w:rsid w:val="002A43E6"/>
    <w:rsid w:val="002A5766"/>
    <w:rsid w:val="002A5D1C"/>
    <w:rsid w:val="002B03D0"/>
    <w:rsid w:val="002B2C69"/>
    <w:rsid w:val="002C30E5"/>
    <w:rsid w:val="002C50E0"/>
    <w:rsid w:val="002D4770"/>
    <w:rsid w:val="002D737C"/>
    <w:rsid w:val="002E0899"/>
    <w:rsid w:val="002E1B9E"/>
    <w:rsid w:val="002E52DE"/>
    <w:rsid w:val="002E5F47"/>
    <w:rsid w:val="002E678C"/>
    <w:rsid w:val="002F015D"/>
    <w:rsid w:val="002F1F6B"/>
    <w:rsid w:val="002F5506"/>
    <w:rsid w:val="002F6245"/>
    <w:rsid w:val="002F6A71"/>
    <w:rsid w:val="00305E05"/>
    <w:rsid w:val="00307741"/>
    <w:rsid w:val="0031130D"/>
    <w:rsid w:val="00314A6F"/>
    <w:rsid w:val="00320E28"/>
    <w:rsid w:val="00322A96"/>
    <w:rsid w:val="00326691"/>
    <w:rsid w:val="00331038"/>
    <w:rsid w:val="00332F38"/>
    <w:rsid w:val="003332AF"/>
    <w:rsid w:val="00334394"/>
    <w:rsid w:val="00336BC9"/>
    <w:rsid w:val="00337D71"/>
    <w:rsid w:val="00340855"/>
    <w:rsid w:val="003420AD"/>
    <w:rsid w:val="00344A18"/>
    <w:rsid w:val="003457FE"/>
    <w:rsid w:val="00347AF5"/>
    <w:rsid w:val="00355B85"/>
    <w:rsid w:val="00360F98"/>
    <w:rsid w:val="0036226E"/>
    <w:rsid w:val="00362478"/>
    <w:rsid w:val="0036525B"/>
    <w:rsid w:val="00367E2F"/>
    <w:rsid w:val="00370D97"/>
    <w:rsid w:val="003712DA"/>
    <w:rsid w:val="00371CC0"/>
    <w:rsid w:val="00373A00"/>
    <w:rsid w:val="00374421"/>
    <w:rsid w:val="00377334"/>
    <w:rsid w:val="00381659"/>
    <w:rsid w:val="003848EE"/>
    <w:rsid w:val="0038502C"/>
    <w:rsid w:val="0038621B"/>
    <w:rsid w:val="00386DC1"/>
    <w:rsid w:val="003923DF"/>
    <w:rsid w:val="00394857"/>
    <w:rsid w:val="00395064"/>
    <w:rsid w:val="00397E09"/>
    <w:rsid w:val="003A5628"/>
    <w:rsid w:val="003A6F8C"/>
    <w:rsid w:val="003B1698"/>
    <w:rsid w:val="003B1AC3"/>
    <w:rsid w:val="003B5758"/>
    <w:rsid w:val="003D1E8F"/>
    <w:rsid w:val="003D202C"/>
    <w:rsid w:val="003D3789"/>
    <w:rsid w:val="003D59A7"/>
    <w:rsid w:val="003D7B36"/>
    <w:rsid w:val="003E03C7"/>
    <w:rsid w:val="003E505F"/>
    <w:rsid w:val="003E5BD7"/>
    <w:rsid w:val="003E78A7"/>
    <w:rsid w:val="003E795D"/>
    <w:rsid w:val="003E7F7D"/>
    <w:rsid w:val="003F0714"/>
    <w:rsid w:val="003F0D23"/>
    <w:rsid w:val="003F13B0"/>
    <w:rsid w:val="003F1BCE"/>
    <w:rsid w:val="003F2297"/>
    <w:rsid w:val="003F370C"/>
    <w:rsid w:val="003F5F4A"/>
    <w:rsid w:val="003F642B"/>
    <w:rsid w:val="003F6D81"/>
    <w:rsid w:val="0040059F"/>
    <w:rsid w:val="004020D0"/>
    <w:rsid w:val="00403423"/>
    <w:rsid w:val="0040590F"/>
    <w:rsid w:val="00412258"/>
    <w:rsid w:val="0042076D"/>
    <w:rsid w:val="00422781"/>
    <w:rsid w:val="004239C0"/>
    <w:rsid w:val="00423C21"/>
    <w:rsid w:val="004262DD"/>
    <w:rsid w:val="004263EE"/>
    <w:rsid w:val="0042646F"/>
    <w:rsid w:val="004264E5"/>
    <w:rsid w:val="00427881"/>
    <w:rsid w:val="00430B8E"/>
    <w:rsid w:val="00435096"/>
    <w:rsid w:val="00435B22"/>
    <w:rsid w:val="004411FB"/>
    <w:rsid w:val="00443212"/>
    <w:rsid w:val="004464A2"/>
    <w:rsid w:val="004464B9"/>
    <w:rsid w:val="00446559"/>
    <w:rsid w:val="0045033D"/>
    <w:rsid w:val="00453445"/>
    <w:rsid w:val="004538D9"/>
    <w:rsid w:val="00456D03"/>
    <w:rsid w:val="00456F92"/>
    <w:rsid w:val="00477195"/>
    <w:rsid w:val="004807CC"/>
    <w:rsid w:val="00482089"/>
    <w:rsid w:val="00487C3F"/>
    <w:rsid w:val="00492E52"/>
    <w:rsid w:val="00493EC0"/>
    <w:rsid w:val="00495909"/>
    <w:rsid w:val="00497619"/>
    <w:rsid w:val="004A0992"/>
    <w:rsid w:val="004A235C"/>
    <w:rsid w:val="004A32F4"/>
    <w:rsid w:val="004B084D"/>
    <w:rsid w:val="004B3834"/>
    <w:rsid w:val="004B3F1B"/>
    <w:rsid w:val="004B5251"/>
    <w:rsid w:val="004B5779"/>
    <w:rsid w:val="004B6956"/>
    <w:rsid w:val="004B7299"/>
    <w:rsid w:val="004B785A"/>
    <w:rsid w:val="004C0B70"/>
    <w:rsid w:val="004C4F12"/>
    <w:rsid w:val="004C7B3E"/>
    <w:rsid w:val="004D02AA"/>
    <w:rsid w:val="004D0426"/>
    <w:rsid w:val="004D1029"/>
    <w:rsid w:val="004E1097"/>
    <w:rsid w:val="004E1124"/>
    <w:rsid w:val="004E3F18"/>
    <w:rsid w:val="004E67B3"/>
    <w:rsid w:val="004E6C42"/>
    <w:rsid w:val="004F422E"/>
    <w:rsid w:val="0050149E"/>
    <w:rsid w:val="00502E3C"/>
    <w:rsid w:val="005118BD"/>
    <w:rsid w:val="00513832"/>
    <w:rsid w:val="00515CE8"/>
    <w:rsid w:val="00521001"/>
    <w:rsid w:val="00526C37"/>
    <w:rsid w:val="00527420"/>
    <w:rsid w:val="0052765F"/>
    <w:rsid w:val="00527C8D"/>
    <w:rsid w:val="0053246B"/>
    <w:rsid w:val="00533047"/>
    <w:rsid w:val="0053634F"/>
    <w:rsid w:val="00542A51"/>
    <w:rsid w:val="00543877"/>
    <w:rsid w:val="00553438"/>
    <w:rsid w:val="0055484E"/>
    <w:rsid w:val="00554B2F"/>
    <w:rsid w:val="005609FC"/>
    <w:rsid w:val="00560F62"/>
    <w:rsid w:val="00565277"/>
    <w:rsid w:val="00566F81"/>
    <w:rsid w:val="00573B2B"/>
    <w:rsid w:val="005746EB"/>
    <w:rsid w:val="00577516"/>
    <w:rsid w:val="00577B45"/>
    <w:rsid w:val="0058035C"/>
    <w:rsid w:val="00583AC7"/>
    <w:rsid w:val="005853F2"/>
    <w:rsid w:val="00590880"/>
    <w:rsid w:val="00590BBB"/>
    <w:rsid w:val="00591297"/>
    <w:rsid w:val="005919AF"/>
    <w:rsid w:val="00593A30"/>
    <w:rsid w:val="005954DE"/>
    <w:rsid w:val="005968DE"/>
    <w:rsid w:val="005A0047"/>
    <w:rsid w:val="005A20E2"/>
    <w:rsid w:val="005A23F4"/>
    <w:rsid w:val="005A28D3"/>
    <w:rsid w:val="005A5E88"/>
    <w:rsid w:val="005A6D7B"/>
    <w:rsid w:val="005B04E6"/>
    <w:rsid w:val="005B06C2"/>
    <w:rsid w:val="005B3466"/>
    <w:rsid w:val="005B412B"/>
    <w:rsid w:val="005B4166"/>
    <w:rsid w:val="005B6A1A"/>
    <w:rsid w:val="005B721C"/>
    <w:rsid w:val="005C49AF"/>
    <w:rsid w:val="005D2146"/>
    <w:rsid w:val="005D53B7"/>
    <w:rsid w:val="005E262B"/>
    <w:rsid w:val="005E54FD"/>
    <w:rsid w:val="005F0852"/>
    <w:rsid w:val="005F3EA8"/>
    <w:rsid w:val="005F4C8C"/>
    <w:rsid w:val="005F6388"/>
    <w:rsid w:val="0060306F"/>
    <w:rsid w:val="006037AC"/>
    <w:rsid w:val="006065C9"/>
    <w:rsid w:val="00606C28"/>
    <w:rsid w:val="006079F7"/>
    <w:rsid w:val="00614492"/>
    <w:rsid w:val="00623930"/>
    <w:rsid w:val="0062575F"/>
    <w:rsid w:val="00626FD8"/>
    <w:rsid w:val="006275EF"/>
    <w:rsid w:val="00631DD6"/>
    <w:rsid w:val="006329E1"/>
    <w:rsid w:val="00633E73"/>
    <w:rsid w:val="00636EBF"/>
    <w:rsid w:val="0064287F"/>
    <w:rsid w:val="0064340E"/>
    <w:rsid w:val="00643D8E"/>
    <w:rsid w:val="0064687F"/>
    <w:rsid w:val="0064764B"/>
    <w:rsid w:val="0065040E"/>
    <w:rsid w:val="00650550"/>
    <w:rsid w:val="0065229E"/>
    <w:rsid w:val="00655308"/>
    <w:rsid w:val="00664450"/>
    <w:rsid w:val="00664DC9"/>
    <w:rsid w:val="006657AC"/>
    <w:rsid w:val="00667051"/>
    <w:rsid w:val="00671188"/>
    <w:rsid w:val="00680CAC"/>
    <w:rsid w:val="00682CAF"/>
    <w:rsid w:val="00683C55"/>
    <w:rsid w:val="006936EB"/>
    <w:rsid w:val="00693B7B"/>
    <w:rsid w:val="00695777"/>
    <w:rsid w:val="006A27E3"/>
    <w:rsid w:val="006A3507"/>
    <w:rsid w:val="006A359E"/>
    <w:rsid w:val="006A6573"/>
    <w:rsid w:val="006A766A"/>
    <w:rsid w:val="006B0844"/>
    <w:rsid w:val="006B2383"/>
    <w:rsid w:val="006C07E8"/>
    <w:rsid w:val="006C0DC6"/>
    <w:rsid w:val="006C13C1"/>
    <w:rsid w:val="006C17F1"/>
    <w:rsid w:val="006C1973"/>
    <w:rsid w:val="006C2116"/>
    <w:rsid w:val="006C42CF"/>
    <w:rsid w:val="006C62E7"/>
    <w:rsid w:val="006C66FA"/>
    <w:rsid w:val="006C6885"/>
    <w:rsid w:val="006D0144"/>
    <w:rsid w:val="006D13C5"/>
    <w:rsid w:val="006D1ADE"/>
    <w:rsid w:val="006D56C5"/>
    <w:rsid w:val="006D655E"/>
    <w:rsid w:val="006D6735"/>
    <w:rsid w:val="006D6A37"/>
    <w:rsid w:val="006D7277"/>
    <w:rsid w:val="006E0938"/>
    <w:rsid w:val="006E3FC8"/>
    <w:rsid w:val="006E6CC5"/>
    <w:rsid w:val="006F1C41"/>
    <w:rsid w:val="006F22CC"/>
    <w:rsid w:val="006F2F88"/>
    <w:rsid w:val="006F3AD8"/>
    <w:rsid w:val="006F50CD"/>
    <w:rsid w:val="006F52B2"/>
    <w:rsid w:val="006F7E55"/>
    <w:rsid w:val="0071023D"/>
    <w:rsid w:val="00710901"/>
    <w:rsid w:val="00712EC9"/>
    <w:rsid w:val="00714CBB"/>
    <w:rsid w:val="00715118"/>
    <w:rsid w:val="007157EF"/>
    <w:rsid w:val="00716FB6"/>
    <w:rsid w:val="00720888"/>
    <w:rsid w:val="00721D41"/>
    <w:rsid w:val="00723B04"/>
    <w:rsid w:val="007315EE"/>
    <w:rsid w:val="0073193C"/>
    <w:rsid w:val="007338B7"/>
    <w:rsid w:val="00734A46"/>
    <w:rsid w:val="0073670F"/>
    <w:rsid w:val="007401FD"/>
    <w:rsid w:val="00740F4E"/>
    <w:rsid w:val="00740FCE"/>
    <w:rsid w:val="007506C9"/>
    <w:rsid w:val="007514DD"/>
    <w:rsid w:val="00753E67"/>
    <w:rsid w:val="00756DE1"/>
    <w:rsid w:val="0076544D"/>
    <w:rsid w:val="00765717"/>
    <w:rsid w:val="00774852"/>
    <w:rsid w:val="007825DD"/>
    <w:rsid w:val="00783FCE"/>
    <w:rsid w:val="0078576C"/>
    <w:rsid w:val="007878A3"/>
    <w:rsid w:val="00790E62"/>
    <w:rsid w:val="00792160"/>
    <w:rsid w:val="00792D97"/>
    <w:rsid w:val="00794DBC"/>
    <w:rsid w:val="007952D6"/>
    <w:rsid w:val="007A7C78"/>
    <w:rsid w:val="007B084A"/>
    <w:rsid w:val="007B17C4"/>
    <w:rsid w:val="007B1F5A"/>
    <w:rsid w:val="007B3AB6"/>
    <w:rsid w:val="007B5AFF"/>
    <w:rsid w:val="007C136F"/>
    <w:rsid w:val="007C5AA8"/>
    <w:rsid w:val="007C5AF4"/>
    <w:rsid w:val="007C5B9E"/>
    <w:rsid w:val="007D249A"/>
    <w:rsid w:val="007D2C96"/>
    <w:rsid w:val="007D35AC"/>
    <w:rsid w:val="007D36E9"/>
    <w:rsid w:val="007D5767"/>
    <w:rsid w:val="007D711D"/>
    <w:rsid w:val="007E5B9B"/>
    <w:rsid w:val="007E654E"/>
    <w:rsid w:val="007F3D19"/>
    <w:rsid w:val="007F793B"/>
    <w:rsid w:val="0080650A"/>
    <w:rsid w:val="00806E42"/>
    <w:rsid w:val="0081088B"/>
    <w:rsid w:val="00813EC8"/>
    <w:rsid w:val="00816DB3"/>
    <w:rsid w:val="00817E26"/>
    <w:rsid w:val="00817F8C"/>
    <w:rsid w:val="008223F2"/>
    <w:rsid w:val="008233B0"/>
    <w:rsid w:val="00823BBE"/>
    <w:rsid w:val="00823CB0"/>
    <w:rsid w:val="0082711B"/>
    <w:rsid w:val="00831AAD"/>
    <w:rsid w:val="0083428B"/>
    <w:rsid w:val="00840AF0"/>
    <w:rsid w:val="00841E89"/>
    <w:rsid w:val="008422E6"/>
    <w:rsid w:val="00845445"/>
    <w:rsid w:val="00851761"/>
    <w:rsid w:val="00851CA2"/>
    <w:rsid w:val="0085641D"/>
    <w:rsid w:val="00857A59"/>
    <w:rsid w:val="00860023"/>
    <w:rsid w:val="00863B11"/>
    <w:rsid w:val="00867AF1"/>
    <w:rsid w:val="00867DA2"/>
    <w:rsid w:val="00873FDA"/>
    <w:rsid w:val="008740D9"/>
    <w:rsid w:val="00876F99"/>
    <w:rsid w:val="00877BB3"/>
    <w:rsid w:val="00881A44"/>
    <w:rsid w:val="008820B3"/>
    <w:rsid w:val="00885725"/>
    <w:rsid w:val="00886169"/>
    <w:rsid w:val="00886B37"/>
    <w:rsid w:val="00887BD3"/>
    <w:rsid w:val="00887D3B"/>
    <w:rsid w:val="008912B8"/>
    <w:rsid w:val="0089181A"/>
    <w:rsid w:val="00893E25"/>
    <w:rsid w:val="00894906"/>
    <w:rsid w:val="008965F6"/>
    <w:rsid w:val="008A1BE2"/>
    <w:rsid w:val="008A21DE"/>
    <w:rsid w:val="008A2B5E"/>
    <w:rsid w:val="008A3842"/>
    <w:rsid w:val="008A4459"/>
    <w:rsid w:val="008A5149"/>
    <w:rsid w:val="008B3CFA"/>
    <w:rsid w:val="008B42B5"/>
    <w:rsid w:val="008B4BAD"/>
    <w:rsid w:val="008B712F"/>
    <w:rsid w:val="008C1968"/>
    <w:rsid w:val="008C2D97"/>
    <w:rsid w:val="008C5F37"/>
    <w:rsid w:val="008C71B5"/>
    <w:rsid w:val="008D3386"/>
    <w:rsid w:val="008D4402"/>
    <w:rsid w:val="008E0FBB"/>
    <w:rsid w:val="008E2BC4"/>
    <w:rsid w:val="008E2EB8"/>
    <w:rsid w:val="008E3A18"/>
    <w:rsid w:val="008E46B8"/>
    <w:rsid w:val="008E560B"/>
    <w:rsid w:val="008F09F4"/>
    <w:rsid w:val="008F2014"/>
    <w:rsid w:val="008F2C08"/>
    <w:rsid w:val="008F704C"/>
    <w:rsid w:val="008F7FF4"/>
    <w:rsid w:val="00900BEE"/>
    <w:rsid w:val="009019CE"/>
    <w:rsid w:val="0090206C"/>
    <w:rsid w:val="00902998"/>
    <w:rsid w:val="00904BE0"/>
    <w:rsid w:val="00905DBA"/>
    <w:rsid w:val="00906360"/>
    <w:rsid w:val="009116B4"/>
    <w:rsid w:val="00911792"/>
    <w:rsid w:val="00912C1B"/>
    <w:rsid w:val="00917137"/>
    <w:rsid w:val="0092125E"/>
    <w:rsid w:val="00924319"/>
    <w:rsid w:val="00924B57"/>
    <w:rsid w:val="00924FC8"/>
    <w:rsid w:val="00932B08"/>
    <w:rsid w:val="009332E1"/>
    <w:rsid w:val="009373CC"/>
    <w:rsid w:val="00937F05"/>
    <w:rsid w:val="00944DB6"/>
    <w:rsid w:val="009472C7"/>
    <w:rsid w:val="009500FA"/>
    <w:rsid w:val="00950293"/>
    <w:rsid w:val="00952A7A"/>
    <w:rsid w:val="00953519"/>
    <w:rsid w:val="00953D40"/>
    <w:rsid w:val="00957AA6"/>
    <w:rsid w:val="0096271C"/>
    <w:rsid w:val="0096371B"/>
    <w:rsid w:val="00964059"/>
    <w:rsid w:val="00964E26"/>
    <w:rsid w:val="0097048E"/>
    <w:rsid w:val="00972CCD"/>
    <w:rsid w:val="00974BF8"/>
    <w:rsid w:val="00974DD3"/>
    <w:rsid w:val="009776DC"/>
    <w:rsid w:val="009778A3"/>
    <w:rsid w:val="00984EBB"/>
    <w:rsid w:val="0098541E"/>
    <w:rsid w:val="00985793"/>
    <w:rsid w:val="009863A1"/>
    <w:rsid w:val="00987E39"/>
    <w:rsid w:val="00990F95"/>
    <w:rsid w:val="00993851"/>
    <w:rsid w:val="00994DFA"/>
    <w:rsid w:val="009965B2"/>
    <w:rsid w:val="00997358"/>
    <w:rsid w:val="009A3B33"/>
    <w:rsid w:val="009A42BD"/>
    <w:rsid w:val="009A45A0"/>
    <w:rsid w:val="009A6A8E"/>
    <w:rsid w:val="009B249F"/>
    <w:rsid w:val="009B35B5"/>
    <w:rsid w:val="009B4773"/>
    <w:rsid w:val="009B5C66"/>
    <w:rsid w:val="009C1D73"/>
    <w:rsid w:val="009C308A"/>
    <w:rsid w:val="009C5B22"/>
    <w:rsid w:val="009C799B"/>
    <w:rsid w:val="009C7DF1"/>
    <w:rsid w:val="009D12B0"/>
    <w:rsid w:val="009D1D71"/>
    <w:rsid w:val="009D2556"/>
    <w:rsid w:val="009D4932"/>
    <w:rsid w:val="009D6D1D"/>
    <w:rsid w:val="009E321C"/>
    <w:rsid w:val="009E3E8D"/>
    <w:rsid w:val="009F0986"/>
    <w:rsid w:val="009F11FE"/>
    <w:rsid w:val="009F2F91"/>
    <w:rsid w:val="009F4016"/>
    <w:rsid w:val="009F417F"/>
    <w:rsid w:val="009F52CE"/>
    <w:rsid w:val="009F5B70"/>
    <w:rsid w:val="00A026EE"/>
    <w:rsid w:val="00A053BF"/>
    <w:rsid w:val="00A05C94"/>
    <w:rsid w:val="00A10091"/>
    <w:rsid w:val="00A14C6C"/>
    <w:rsid w:val="00A162A9"/>
    <w:rsid w:val="00A16992"/>
    <w:rsid w:val="00A17310"/>
    <w:rsid w:val="00A20ED0"/>
    <w:rsid w:val="00A24C47"/>
    <w:rsid w:val="00A25517"/>
    <w:rsid w:val="00A31694"/>
    <w:rsid w:val="00A32058"/>
    <w:rsid w:val="00A3643A"/>
    <w:rsid w:val="00A37A1C"/>
    <w:rsid w:val="00A40B42"/>
    <w:rsid w:val="00A41799"/>
    <w:rsid w:val="00A41961"/>
    <w:rsid w:val="00A41E2A"/>
    <w:rsid w:val="00A53748"/>
    <w:rsid w:val="00A55ED3"/>
    <w:rsid w:val="00A56298"/>
    <w:rsid w:val="00A602C3"/>
    <w:rsid w:val="00A60302"/>
    <w:rsid w:val="00A6284E"/>
    <w:rsid w:val="00A630FD"/>
    <w:rsid w:val="00A64987"/>
    <w:rsid w:val="00A72B0B"/>
    <w:rsid w:val="00A74908"/>
    <w:rsid w:val="00A87DEF"/>
    <w:rsid w:val="00A90949"/>
    <w:rsid w:val="00A91213"/>
    <w:rsid w:val="00A9207A"/>
    <w:rsid w:val="00A960DC"/>
    <w:rsid w:val="00A9658C"/>
    <w:rsid w:val="00AA29B1"/>
    <w:rsid w:val="00AA567F"/>
    <w:rsid w:val="00AA66D7"/>
    <w:rsid w:val="00AB0C11"/>
    <w:rsid w:val="00AB3045"/>
    <w:rsid w:val="00AC100C"/>
    <w:rsid w:val="00AC3653"/>
    <w:rsid w:val="00AC4859"/>
    <w:rsid w:val="00AC515D"/>
    <w:rsid w:val="00AC5256"/>
    <w:rsid w:val="00AC52DD"/>
    <w:rsid w:val="00AD0AF3"/>
    <w:rsid w:val="00AD0F58"/>
    <w:rsid w:val="00AE0241"/>
    <w:rsid w:val="00AE0B46"/>
    <w:rsid w:val="00AE5008"/>
    <w:rsid w:val="00AF0391"/>
    <w:rsid w:val="00AF3CCF"/>
    <w:rsid w:val="00B03957"/>
    <w:rsid w:val="00B05F88"/>
    <w:rsid w:val="00B22808"/>
    <w:rsid w:val="00B2310B"/>
    <w:rsid w:val="00B24EE7"/>
    <w:rsid w:val="00B26136"/>
    <w:rsid w:val="00B26302"/>
    <w:rsid w:val="00B3391B"/>
    <w:rsid w:val="00B34422"/>
    <w:rsid w:val="00B34EC2"/>
    <w:rsid w:val="00B35162"/>
    <w:rsid w:val="00B356A5"/>
    <w:rsid w:val="00B36A0E"/>
    <w:rsid w:val="00B37B06"/>
    <w:rsid w:val="00B37B3B"/>
    <w:rsid w:val="00B42138"/>
    <w:rsid w:val="00B44C47"/>
    <w:rsid w:val="00B45DAC"/>
    <w:rsid w:val="00B51266"/>
    <w:rsid w:val="00B5348E"/>
    <w:rsid w:val="00B57756"/>
    <w:rsid w:val="00B57F4F"/>
    <w:rsid w:val="00B60D56"/>
    <w:rsid w:val="00B6252B"/>
    <w:rsid w:val="00B646A3"/>
    <w:rsid w:val="00B6488E"/>
    <w:rsid w:val="00B71855"/>
    <w:rsid w:val="00B730E6"/>
    <w:rsid w:val="00B74A29"/>
    <w:rsid w:val="00B7636D"/>
    <w:rsid w:val="00B76484"/>
    <w:rsid w:val="00B80CF1"/>
    <w:rsid w:val="00B87426"/>
    <w:rsid w:val="00B87BA9"/>
    <w:rsid w:val="00B9256E"/>
    <w:rsid w:val="00B94264"/>
    <w:rsid w:val="00B9452E"/>
    <w:rsid w:val="00BA2A38"/>
    <w:rsid w:val="00BA31C4"/>
    <w:rsid w:val="00BA5CD6"/>
    <w:rsid w:val="00BA7B6A"/>
    <w:rsid w:val="00BB02E6"/>
    <w:rsid w:val="00BB04A4"/>
    <w:rsid w:val="00BB11A5"/>
    <w:rsid w:val="00BB4392"/>
    <w:rsid w:val="00BB5DEF"/>
    <w:rsid w:val="00BC10E7"/>
    <w:rsid w:val="00BC66A2"/>
    <w:rsid w:val="00BD0710"/>
    <w:rsid w:val="00BD0C60"/>
    <w:rsid w:val="00BD13F0"/>
    <w:rsid w:val="00BD3607"/>
    <w:rsid w:val="00BE0640"/>
    <w:rsid w:val="00BE08A8"/>
    <w:rsid w:val="00BE2860"/>
    <w:rsid w:val="00BF02C4"/>
    <w:rsid w:val="00BF06A9"/>
    <w:rsid w:val="00C003D3"/>
    <w:rsid w:val="00C016D7"/>
    <w:rsid w:val="00C01E14"/>
    <w:rsid w:val="00C01F19"/>
    <w:rsid w:val="00C036D7"/>
    <w:rsid w:val="00C051DB"/>
    <w:rsid w:val="00C075FA"/>
    <w:rsid w:val="00C111D5"/>
    <w:rsid w:val="00C11EA1"/>
    <w:rsid w:val="00C12947"/>
    <w:rsid w:val="00C17BCF"/>
    <w:rsid w:val="00C208B1"/>
    <w:rsid w:val="00C247E7"/>
    <w:rsid w:val="00C2588B"/>
    <w:rsid w:val="00C2686C"/>
    <w:rsid w:val="00C27A8A"/>
    <w:rsid w:val="00C30588"/>
    <w:rsid w:val="00C3246A"/>
    <w:rsid w:val="00C34CE3"/>
    <w:rsid w:val="00C354A5"/>
    <w:rsid w:val="00C37E2F"/>
    <w:rsid w:val="00C42563"/>
    <w:rsid w:val="00C42F7B"/>
    <w:rsid w:val="00C4391D"/>
    <w:rsid w:val="00C43B9C"/>
    <w:rsid w:val="00C46402"/>
    <w:rsid w:val="00C47B12"/>
    <w:rsid w:val="00C52B00"/>
    <w:rsid w:val="00C56185"/>
    <w:rsid w:val="00C63598"/>
    <w:rsid w:val="00C63A9D"/>
    <w:rsid w:val="00C6489B"/>
    <w:rsid w:val="00C65564"/>
    <w:rsid w:val="00C853B5"/>
    <w:rsid w:val="00C8719F"/>
    <w:rsid w:val="00CA121D"/>
    <w:rsid w:val="00CA2B59"/>
    <w:rsid w:val="00CA61D8"/>
    <w:rsid w:val="00CB1774"/>
    <w:rsid w:val="00CB30EE"/>
    <w:rsid w:val="00CB3826"/>
    <w:rsid w:val="00CB4349"/>
    <w:rsid w:val="00CC155A"/>
    <w:rsid w:val="00CC2DA1"/>
    <w:rsid w:val="00CC6962"/>
    <w:rsid w:val="00CC736A"/>
    <w:rsid w:val="00CD0402"/>
    <w:rsid w:val="00CD1D98"/>
    <w:rsid w:val="00CE1091"/>
    <w:rsid w:val="00CE279A"/>
    <w:rsid w:val="00CE3108"/>
    <w:rsid w:val="00CE380E"/>
    <w:rsid w:val="00CF0586"/>
    <w:rsid w:val="00CF1267"/>
    <w:rsid w:val="00CF3F75"/>
    <w:rsid w:val="00CF7BCB"/>
    <w:rsid w:val="00D00E7D"/>
    <w:rsid w:val="00D027A2"/>
    <w:rsid w:val="00D031B2"/>
    <w:rsid w:val="00D064ED"/>
    <w:rsid w:val="00D07578"/>
    <w:rsid w:val="00D13200"/>
    <w:rsid w:val="00D2124B"/>
    <w:rsid w:val="00D22FD3"/>
    <w:rsid w:val="00D24B3C"/>
    <w:rsid w:val="00D26769"/>
    <w:rsid w:val="00D27AF8"/>
    <w:rsid w:val="00D334BC"/>
    <w:rsid w:val="00D37827"/>
    <w:rsid w:val="00D40C05"/>
    <w:rsid w:val="00D4376C"/>
    <w:rsid w:val="00D5124F"/>
    <w:rsid w:val="00D51A35"/>
    <w:rsid w:val="00D54988"/>
    <w:rsid w:val="00D551FA"/>
    <w:rsid w:val="00D601B8"/>
    <w:rsid w:val="00D601BF"/>
    <w:rsid w:val="00D6081E"/>
    <w:rsid w:val="00D61EAC"/>
    <w:rsid w:val="00D6543F"/>
    <w:rsid w:val="00D6582D"/>
    <w:rsid w:val="00D67B2A"/>
    <w:rsid w:val="00D67B73"/>
    <w:rsid w:val="00D712D5"/>
    <w:rsid w:val="00D72814"/>
    <w:rsid w:val="00D73C73"/>
    <w:rsid w:val="00D74E0C"/>
    <w:rsid w:val="00D834D1"/>
    <w:rsid w:val="00D83966"/>
    <w:rsid w:val="00D83972"/>
    <w:rsid w:val="00D90E4D"/>
    <w:rsid w:val="00D91BDA"/>
    <w:rsid w:val="00D91D46"/>
    <w:rsid w:val="00D922C3"/>
    <w:rsid w:val="00D94688"/>
    <w:rsid w:val="00D959AD"/>
    <w:rsid w:val="00D964FB"/>
    <w:rsid w:val="00D96A64"/>
    <w:rsid w:val="00D96CD3"/>
    <w:rsid w:val="00DA1776"/>
    <w:rsid w:val="00DA4140"/>
    <w:rsid w:val="00DB282E"/>
    <w:rsid w:val="00DB4C65"/>
    <w:rsid w:val="00DB50B7"/>
    <w:rsid w:val="00DB5348"/>
    <w:rsid w:val="00DB55AA"/>
    <w:rsid w:val="00DB5A2E"/>
    <w:rsid w:val="00DB720D"/>
    <w:rsid w:val="00DC0528"/>
    <w:rsid w:val="00DC1104"/>
    <w:rsid w:val="00DC2470"/>
    <w:rsid w:val="00DC4685"/>
    <w:rsid w:val="00DC4752"/>
    <w:rsid w:val="00DC5809"/>
    <w:rsid w:val="00DC6002"/>
    <w:rsid w:val="00DC6A28"/>
    <w:rsid w:val="00DC7466"/>
    <w:rsid w:val="00DC7D6D"/>
    <w:rsid w:val="00DC7E1C"/>
    <w:rsid w:val="00DD1F40"/>
    <w:rsid w:val="00DD2515"/>
    <w:rsid w:val="00DD37E7"/>
    <w:rsid w:val="00DD3E42"/>
    <w:rsid w:val="00DD6C3D"/>
    <w:rsid w:val="00DE16D8"/>
    <w:rsid w:val="00DE4AC5"/>
    <w:rsid w:val="00DE65A2"/>
    <w:rsid w:val="00DF130E"/>
    <w:rsid w:val="00DF2DCC"/>
    <w:rsid w:val="00DF67CB"/>
    <w:rsid w:val="00DF71BD"/>
    <w:rsid w:val="00E01D0E"/>
    <w:rsid w:val="00E0294F"/>
    <w:rsid w:val="00E02A87"/>
    <w:rsid w:val="00E05C44"/>
    <w:rsid w:val="00E05FE4"/>
    <w:rsid w:val="00E139B5"/>
    <w:rsid w:val="00E15D61"/>
    <w:rsid w:val="00E16215"/>
    <w:rsid w:val="00E2121F"/>
    <w:rsid w:val="00E237E8"/>
    <w:rsid w:val="00E23FD4"/>
    <w:rsid w:val="00E31650"/>
    <w:rsid w:val="00E34B7D"/>
    <w:rsid w:val="00E35169"/>
    <w:rsid w:val="00E37241"/>
    <w:rsid w:val="00E37BCE"/>
    <w:rsid w:val="00E44458"/>
    <w:rsid w:val="00E50AB0"/>
    <w:rsid w:val="00E53724"/>
    <w:rsid w:val="00E53AE7"/>
    <w:rsid w:val="00E545F4"/>
    <w:rsid w:val="00E552C8"/>
    <w:rsid w:val="00E56DD3"/>
    <w:rsid w:val="00E5745A"/>
    <w:rsid w:val="00E60DEC"/>
    <w:rsid w:val="00E662EC"/>
    <w:rsid w:val="00E674D0"/>
    <w:rsid w:val="00E75006"/>
    <w:rsid w:val="00E7585B"/>
    <w:rsid w:val="00E77730"/>
    <w:rsid w:val="00E8018C"/>
    <w:rsid w:val="00E827A1"/>
    <w:rsid w:val="00E84350"/>
    <w:rsid w:val="00E84A2B"/>
    <w:rsid w:val="00E85863"/>
    <w:rsid w:val="00E862EA"/>
    <w:rsid w:val="00E86B2B"/>
    <w:rsid w:val="00E879EC"/>
    <w:rsid w:val="00E9038F"/>
    <w:rsid w:val="00E909D6"/>
    <w:rsid w:val="00E90FA7"/>
    <w:rsid w:val="00E91AE4"/>
    <w:rsid w:val="00E92A03"/>
    <w:rsid w:val="00E94AC1"/>
    <w:rsid w:val="00E95160"/>
    <w:rsid w:val="00E97EC7"/>
    <w:rsid w:val="00EA01C9"/>
    <w:rsid w:val="00EA0789"/>
    <w:rsid w:val="00EA431D"/>
    <w:rsid w:val="00EA6240"/>
    <w:rsid w:val="00EB19AF"/>
    <w:rsid w:val="00EB35A3"/>
    <w:rsid w:val="00EB3CCE"/>
    <w:rsid w:val="00EB710B"/>
    <w:rsid w:val="00EC005A"/>
    <w:rsid w:val="00EC4BCD"/>
    <w:rsid w:val="00EC4CED"/>
    <w:rsid w:val="00EC60A4"/>
    <w:rsid w:val="00EC702E"/>
    <w:rsid w:val="00EC71B0"/>
    <w:rsid w:val="00ED24B0"/>
    <w:rsid w:val="00ED328E"/>
    <w:rsid w:val="00ED54F1"/>
    <w:rsid w:val="00ED5AD2"/>
    <w:rsid w:val="00EE1654"/>
    <w:rsid w:val="00EE7DFB"/>
    <w:rsid w:val="00EF01C5"/>
    <w:rsid w:val="00F00709"/>
    <w:rsid w:val="00F01D12"/>
    <w:rsid w:val="00F04627"/>
    <w:rsid w:val="00F047B6"/>
    <w:rsid w:val="00F144EB"/>
    <w:rsid w:val="00F152AB"/>
    <w:rsid w:val="00F15807"/>
    <w:rsid w:val="00F17208"/>
    <w:rsid w:val="00F17A28"/>
    <w:rsid w:val="00F21977"/>
    <w:rsid w:val="00F21AF4"/>
    <w:rsid w:val="00F22713"/>
    <w:rsid w:val="00F23168"/>
    <w:rsid w:val="00F238C5"/>
    <w:rsid w:val="00F24CB9"/>
    <w:rsid w:val="00F24DA9"/>
    <w:rsid w:val="00F26412"/>
    <w:rsid w:val="00F318B1"/>
    <w:rsid w:val="00F33F5E"/>
    <w:rsid w:val="00F36D7B"/>
    <w:rsid w:val="00F379BC"/>
    <w:rsid w:val="00F40805"/>
    <w:rsid w:val="00F44E2C"/>
    <w:rsid w:val="00F4705A"/>
    <w:rsid w:val="00F473B8"/>
    <w:rsid w:val="00F50308"/>
    <w:rsid w:val="00F506B6"/>
    <w:rsid w:val="00F53635"/>
    <w:rsid w:val="00F54146"/>
    <w:rsid w:val="00F54B39"/>
    <w:rsid w:val="00F60414"/>
    <w:rsid w:val="00F60840"/>
    <w:rsid w:val="00F61D97"/>
    <w:rsid w:val="00F6374E"/>
    <w:rsid w:val="00F6637F"/>
    <w:rsid w:val="00F66BB9"/>
    <w:rsid w:val="00F721A6"/>
    <w:rsid w:val="00F72CF5"/>
    <w:rsid w:val="00F737A5"/>
    <w:rsid w:val="00F74641"/>
    <w:rsid w:val="00F75B86"/>
    <w:rsid w:val="00F778D7"/>
    <w:rsid w:val="00F77933"/>
    <w:rsid w:val="00F8036D"/>
    <w:rsid w:val="00F8411A"/>
    <w:rsid w:val="00F84CA4"/>
    <w:rsid w:val="00F851E8"/>
    <w:rsid w:val="00F85665"/>
    <w:rsid w:val="00F86484"/>
    <w:rsid w:val="00F8664C"/>
    <w:rsid w:val="00F90991"/>
    <w:rsid w:val="00F935E8"/>
    <w:rsid w:val="00F94D3F"/>
    <w:rsid w:val="00FA0D3C"/>
    <w:rsid w:val="00FA7ACA"/>
    <w:rsid w:val="00FB186A"/>
    <w:rsid w:val="00FB335A"/>
    <w:rsid w:val="00FB437B"/>
    <w:rsid w:val="00FB4716"/>
    <w:rsid w:val="00FB5235"/>
    <w:rsid w:val="00FC1405"/>
    <w:rsid w:val="00FC71AB"/>
    <w:rsid w:val="00FD15EC"/>
    <w:rsid w:val="00FE016F"/>
    <w:rsid w:val="00FE26BB"/>
    <w:rsid w:val="00FE700C"/>
    <w:rsid w:val="00FE7056"/>
    <w:rsid w:val="00FF0913"/>
    <w:rsid w:val="00FF1624"/>
    <w:rsid w:val="00FF1E52"/>
    <w:rsid w:val="00FF2DCB"/>
    <w:rsid w:val="00FF395C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C23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BE1"/>
    <w:pPr>
      <w:spacing w:before="120" w:after="120" w:line="288" w:lineRule="auto"/>
    </w:pPr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AF5"/>
    <w:pPr>
      <w:keepNext/>
      <w:keepLines/>
      <w:pBdr>
        <w:bottom w:val="single" w:sz="24" w:space="4" w:color="F0CDA1" w:themeColor="accent1"/>
      </w:pBdr>
      <w:spacing w:after="400"/>
      <w:outlineLvl w:val="0"/>
    </w:pPr>
    <w:rPr>
      <w:rFonts w:asciiTheme="majorHAnsi" w:eastAsiaTheme="majorEastAsia" w:hAnsiTheme="majorHAnsi" w:cstheme="majorBidi"/>
      <w:b/>
      <w:caps/>
      <w:color w:val="107082" w:themeColor="accent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450"/>
    <w:pPr>
      <w:spacing w:line="240" w:lineRule="auto"/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A20E2"/>
    <w:pPr>
      <w:tabs>
        <w:tab w:val="center" w:pos="4844"/>
        <w:tab w:val="right" w:pos="9689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47AF5"/>
    <w:rPr>
      <w:color w:val="595959" w:themeColor="text1" w:themeTint="A6"/>
      <w:sz w:val="24"/>
    </w:rPr>
  </w:style>
  <w:style w:type="paragraph" w:styleId="Footer">
    <w:name w:val="footer"/>
    <w:basedOn w:val="Normal"/>
    <w:link w:val="FooterChar"/>
    <w:uiPriority w:val="99"/>
    <w:rsid w:val="008E3A18"/>
    <w:pPr>
      <w:pBdr>
        <w:top w:val="single" w:sz="8" w:space="1" w:color="64B2C1" w:themeColor="background2"/>
      </w:pBdr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E3A18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A162A9"/>
    <w:pPr>
      <w:spacing w:after="0"/>
      <w:contextualSpacing/>
      <w:jc w:val="center"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2A9"/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966"/>
    <w:pPr>
      <w:numPr>
        <w:ilvl w:val="1"/>
      </w:numPr>
      <w:spacing w:after="0"/>
      <w:jc w:val="center"/>
    </w:pPr>
    <w:rPr>
      <w:rFonts w:eastAsiaTheme="minorEastAsia"/>
      <w:b/>
      <w:i/>
      <w:color w:val="107082" w:themeColor="accent2"/>
      <w:spacing w:val="15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83966"/>
    <w:rPr>
      <w:rFonts w:eastAsiaTheme="minorEastAsia"/>
      <w:b/>
      <w:i/>
      <w:color w:val="107082" w:themeColor="accent2"/>
      <w:spacing w:val="15"/>
      <w:sz w:val="48"/>
    </w:rPr>
  </w:style>
  <w:style w:type="character" w:customStyle="1" w:styleId="Heading1Char">
    <w:name w:val="Heading 1 Char"/>
    <w:basedOn w:val="DefaultParagraphFont"/>
    <w:link w:val="Heading1"/>
    <w:uiPriority w:val="9"/>
    <w:rsid w:val="00347AF5"/>
    <w:rPr>
      <w:rFonts w:asciiTheme="majorHAnsi" w:eastAsiaTheme="majorEastAsia" w:hAnsiTheme="majorHAnsi" w:cstheme="majorBidi"/>
      <w:b/>
      <w:caps/>
      <w:color w:val="107082" w:themeColor="accent2"/>
      <w:sz w:val="44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aliases w:val="List NRC"/>
    <w:basedOn w:val="Normal"/>
    <w:link w:val="ListParagraphChar"/>
    <w:uiPriority w:val="34"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E85863"/>
    <w:rPr>
      <w:rFonts w:asciiTheme="majorHAnsi" w:hAnsiTheme="majorHAnsi"/>
      <w:b/>
      <w:i w:val="0"/>
      <w:color w:val="107082" w:themeColor="accent2"/>
      <w:sz w:val="28"/>
    </w:rPr>
  </w:style>
  <w:style w:type="character" w:styleId="Emphasis">
    <w:name w:val="Emphasis"/>
    <w:uiPriority w:val="20"/>
    <w:qFormat/>
    <w:rsid w:val="007D2C96"/>
    <w:rPr>
      <w:rFonts w:cstheme="minorHAnsi"/>
      <w:i/>
      <w:color w:val="262626" w:themeColor="text1" w:themeTint="D9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64450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rsid w:val="001E1E5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pPr>
      <w:spacing w:after="0" w:line="240" w:lineRule="auto"/>
    </w:pPr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rsid w:val="0003123C"/>
    <w:pPr>
      <w:numPr>
        <w:numId w:val="1"/>
      </w:numPr>
      <w:spacing w:before="0" w:after="200" w:line="276" w:lineRule="auto"/>
    </w:pPr>
  </w:style>
  <w:style w:type="paragraph" w:styleId="ListNumber">
    <w:name w:val="List Number"/>
    <w:basedOn w:val="Normal"/>
    <w:uiPriority w:val="99"/>
    <w:rsid w:val="0003123C"/>
    <w:pPr>
      <w:numPr>
        <w:numId w:val="7"/>
      </w:numPr>
      <w:spacing w:before="0" w:after="200" w:line="276" w:lineRule="auto"/>
      <w:ind w:left="340" w:hanging="340"/>
    </w:p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qFormat/>
    <w:rsid w:val="00BA31C4"/>
    <w:rPr>
      <w:b/>
      <w:bCs/>
    </w:rPr>
  </w:style>
  <w:style w:type="paragraph" w:styleId="ListBullet2">
    <w:name w:val="List Bullet 2"/>
    <w:basedOn w:val="Normal"/>
    <w:uiPriority w:val="99"/>
    <w:rsid w:val="00D27AF8"/>
    <w:pPr>
      <w:numPr>
        <w:numId w:val="8"/>
      </w:numPr>
      <w:spacing w:before="0"/>
    </w:pPr>
  </w:style>
  <w:style w:type="paragraph" w:customStyle="1" w:styleId="Graphheading1">
    <w:name w:val="Graph heading 1"/>
    <w:basedOn w:val="Normal"/>
    <w:qFormat/>
    <w:rsid w:val="008965F6"/>
    <w:pPr>
      <w:spacing w:after="60" w:line="240" w:lineRule="auto"/>
    </w:pPr>
    <w:rPr>
      <w:b/>
      <w:color w:val="054854" w:themeColor="accent3"/>
    </w:rPr>
  </w:style>
  <w:style w:type="paragraph" w:customStyle="1" w:styleId="Graphheading2">
    <w:name w:val="Graph heading 2"/>
    <w:basedOn w:val="Normal"/>
    <w:qFormat/>
    <w:rsid w:val="00664450"/>
    <w:pPr>
      <w:spacing w:after="60" w:line="240" w:lineRule="auto"/>
    </w:pPr>
    <w:rPr>
      <w:b/>
      <w:color w:val="F99927" w:themeColor="accent5"/>
    </w:rPr>
  </w:style>
  <w:style w:type="paragraph" w:customStyle="1" w:styleId="Graphheading3">
    <w:name w:val="Graph heading 3"/>
    <w:basedOn w:val="Normal"/>
    <w:qFormat/>
    <w:rsid w:val="00664450"/>
    <w:pPr>
      <w:spacing w:after="60" w:line="240" w:lineRule="auto"/>
    </w:pPr>
    <w:rPr>
      <w:b/>
      <w:color w:val="EC7216" w:themeColor="accent6"/>
    </w:rPr>
  </w:style>
  <w:style w:type="paragraph" w:customStyle="1" w:styleId="Graphheading4">
    <w:name w:val="Graph heading 4"/>
    <w:basedOn w:val="Normal"/>
    <w:qFormat/>
    <w:rsid w:val="008965F6"/>
    <w:pPr>
      <w:spacing w:after="60" w:line="240" w:lineRule="auto"/>
    </w:pPr>
    <w:rPr>
      <w:b/>
      <w:color w:val="107082" w:themeColor="accent2"/>
    </w:rPr>
  </w:style>
  <w:style w:type="paragraph" w:customStyle="1" w:styleId="Graphbullet">
    <w:name w:val="Graph bullet"/>
    <w:basedOn w:val="Normal"/>
    <w:qFormat/>
    <w:rsid w:val="008965F6"/>
    <w:pPr>
      <w:numPr>
        <w:numId w:val="3"/>
      </w:numPr>
      <w:spacing w:before="0" w:after="0" w:line="216" w:lineRule="auto"/>
    </w:pPr>
    <w:rPr>
      <w:sz w:val="20"/>
    </w:rPr>
  </w:style>
  <w:style w:type="paragraph" w:customStyle="1" w:styleId="Graphbullet2">
    <w:name w:val="Graph bullet 2"/>
    <w:basedOn w:val="Normal"/>
    <w:qFormat/>
    <w:rsid w:val="008965F6"/>
    <w:pPr>
      <w:numPr>
        <w:numId w:val="5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qFormat/>
    <w:rsid w:val="008965F6"/>
    <w:pPr>
      <w:numPr>
        <w:numId w:val="4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qFormat/>
    <w:rsid w:val="008965F6"/>
    <w:pPr>
      <w:numPr>
        <w:numId w:val="6"/>
      </w:numPr>
      <w:spacing w:before="0" w:after="0" w:line="240" w:lineRule="auto"/>
    </w:pPr>
    <w:rPr>
      <w:sz w:val="20"/>
    </w:rPr>
  </w:style>
  <w:style w:type="paragraph" w:customStyle="1" w:styleId="TableTextLarge">
    <w:name w:val="Table Text Large"/>
    <w:basedOn w:val="Normal"/>
    <w:qFormat/>
    <w:rsid w:val="00E237E8"/>
    <w:pPr>
      <w:spacing w:before="0" w:after="0" w:line="240" w:lineRule="auto"/>
    </w:pPr>
    <w:rPr>
      <w:color w:val="0D0D0D" w:themeColor="text1" w:themeTint="F2"/>
      <w:sz w:val="18"/>
    </w:rPr>
  </w:style>
  <w:style w:type="paragraph" w:customStyle="1" w:styleId="TableHeadings">
    <w:name w:val="Table Headings"/>
    <w:basedOn w:val="Normal"/>
    <w:qFormat/>
    <w:rsid w:val="00A162A9"/>
    <w:pPr>
      <w:spacing w:before="0" w:after="0" w:line="216" w:lineRule="auto"/>
      <w:ind w:left="85"/>
    </w:pPr>
    <w:rPr>
      <w:b/>
      <w:caps/>
      <w:color w:val="FFFFFF" w:themeColor="background1"/>
      <w:sz w:val="18"/>
      <w:szCs w:val="18"/>
    </w:rPr>
  </w:style>
  <w:style w:type="character" w:styleId="PageNumber">
    <w:name w:val="page number"/>
    <w:basedOn w:val="DefaultParagraphFont"/>
    <w:uiPriority w:val="99"/>
    <w:rsid w:val="00096BE1"/>
    <w:rPr>
      <w:color w:val="auto"/>
      <w:sz w:val="18"/>
      <w:bdr w:val="none" w:sz="0" w:space="0" w:color="auto"/>
    </w:rPr>
  </w:style>
  <w:style w:type="character" w:customStyle="1" w:styleId="ListParagraphChar">
    <w:name w:val="List Paragraph Char"/>
    <w:aliases w:val="List NRC Char"/>
    <w:basedOn w:val="DefaultParagraphFont"/>
    <w:link w:val="ListParagraph"/>
    <w:uiPriority w:val="34"/>
    <w:locked/>
    <w:rsid w:val="00DD6C3D"/>
    <w:rPr>
      <w:color w:val="595959" w:themeColor="text1" w:themeTint="A6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DD6C3D"/>
    <w:pPr>
      <w:spacing w:before="0" w:after="0" w:line="240" w:lineRule="auto"/>
      <w:jc w:val="both"/>
    </w:pPr>
    <w:rPr>
      <w:rFonts w:ascii="Franklin Gothic Book" w:hAnsi="Franklin Gothic Book"/>
      <w:color w:val="auto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6C3D"/>
    <w:rPr>
      <w:rFonts w:ascii="Franklin Gothic Book" w:hAnsi="Franklin Gothic Book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D6C3D"/>
    <w:rPr>
      <w:vertAlign w:val="superscript"/>
    </w:rPr>
  </w:style>
  <w:style w:type="character" w:customStyle="1" w:styleId="markedcontent">
    <w:name w:val="markedcontent"/>
    <w:basedOn w:val="DefaultParagraphFont"/>
    <w:rsid w:val="009D1D71"/>
  </w:style>
  <w:style w:type="character" w:customStyle="1" w:styleId="highlight">
    <w:name w:val="highlight"/>
    <w:basedOn w:val="DefaultParagraphFont"/>
    <w:rsid w:val="009D1D71"/>
  </w:style>
  <w:style w:type="paragraph" w:styleId="TOC3">
    <w:name w:val="toc 3"/>
    <w:basedOn w:val="Normal"/>
    <w:next w:val="Normal"/>
    <w:autoRedefine/>
    <w:uiPriority w:val="39"/>
    <w:rsid w:val="005B412B"/>
    <w:pPr>
      <w:spacing w:after="100"/>
      <w:ind w:left="48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0D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4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57A59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hyperlink" Target="http://www.dopomoga.gov.md" TargetMode="External"/><Relationship Id="rId39" Type="http://schemas.openxmlformats.org/officeDocument/2006/relationships/hyperlink" Target="https://bit.ly/1PxgebQ" TargetMode="External"/><Relationship Id="rId21" Type="http://schemas.openxmlformats.org/officeDocument/2006/relationships/hyperlink" Target="https://dopomoga.gov.md" TargetMode="External"/><Relationship Id="rId34" Type="http://schemas.openxmlformats.org/officeDocument/2006/relationships/diagramData" Target="diagrams/data1.xml"/><Relationship Id="rId42" Type="http://schemas.openxmlformats.org/officeDocument/2006/relationships/hyperlink" Target="https://spherestandards.org/wp-content/uploads/Sphere-Handbook-2018-EN.pdf" TargetMode="External"/><Relationship Id="rId47" Type="http://schemas.openxmlformats.org/officeDocument/2006/relationships/hyperlink" Target="https://tbinternet.ohchr.org/_layouts/15/treatybodyexternal/Download.aspx?symbolno=INT%2FCRPD%2FADR%2FUKR%2F43434&amp;Lang=en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dopomoga.gov.md" TargetMode="External"/><Relationship Id="rId29" Type="http://schemas.openxmlformats.org/officeDocument/2006/relationships/image" Target="media/image7.png"/><Relationship Id="rId11" Type="http://schemas.openxmlformats.org/officeDocument/2006/relationships/header" Target="header1.xml"/><Relationship Id="rId24" Type="http://schemas.openxmlformats.org/officeDocument/2006/relationships/image" Target="media/image5.png"/><Relationship Id="rId32" Type="http://schemas.openxmlformats.org/officeDocument/2006/relationships/image" Target="media/image10.png"/><Relationship Id="rId37" Type="http://schemas.openxmlformats.org/officeDocument/2006/relationships/diagramColors" Target="diagrams/colors1.xml"/><Relationship Id="rId40" Type="http://schemas.openxmlformats.org/officeDocument/2006/relationships/hyperlink" Target="https://interagencystandingcommittee.org/system/files/2020-11/IASC%20Guidelines%20on%20the%20Inclusion%20of%20Persons%20with%20Disabilities%20in%20Humanitarian%20Action%2C%202019_0.pdf" TargetMode="External"/><Relationship Id="rId45" Type="http://schemas.openxmlformats.org/officeDocument/2006/relationships/hyperlink" Target="https://reliefweb.int/report/moldova/moldova-needs-assessment-older-ukrainian-refugees-14-september-202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chart" Target="charts/chart1.xml"/><Relationship Id="rId28" Type="http://schemas.openxmlformats.org/officeDocument/2006/relationships/image" Target="media/image6.png"/><Relationship Id="rId36" Type="http://schemas.openxmlformats.org/officeDocument/2006/relationships/diagramQuickStyle" Target="diagrams/quickStyle1.xml"/><Relationship Id="rId49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31" Type="http://schemas.openxmlformats.org/officeDocument/2006/relationships/image" Target="media/image9.png"/><Relationship Id="rId44" Type="http://schemas.openxmlformats.org/officeDocument/2006/relationships/hyperlink" Target="https://www.unhcr.org/4ec3c81c9.pdf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image" Target="media/image4.png"/><Relationship Id="rId27" Type="http://schemas.openxmlformats.org/officeDocument/2006/relationships/header" Target="header6.xml"/><Relationship Id="rId30" Type="http://schemas.openxmlformats.org/officeDocument/2006/relationships/image" Target="media/image8.png"/><Relationship Id="rId35" Type="http://schemas.openxmlformats.org/officeDocument/2006/relationships/diagramLayout" Target="diagrams/layout1.xml"/><Relationship Id="rId43" Type="http://schemas.openxmlformats.org/officeDocument/2006/relationships/hyperlink" Target="https://www.corecommitments.unicef.org/kp/including-children-with-disabilities-in-humanitarian-action" TargetMode="External"/><Relationship Id="rId48" Type="http://schemas.openxmlformats.org/officeDocument/2006/relationships/hyperlink" Target="https://www.freepik.com/free-photo/colorful-abstract-wall-background_15073916.htm" TargetMode="External"/><Relationship Id="rId8" Type="http://schemas.openxmlformats.org/officeDocument/2006/relationships/webSettings" Target="webSettings.xml"/><Relationship Id="rId51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chart" Target="charts/chart2.xml"/><Relationship Id="rId33" Type="http://schemas.microsoft.com/office/2007/relationships/hdphoto" Target="media/hdphoto1.wdp"/><Relationship Id="rId38" Type="http://schemas.microsoft.com/office/2007/relationships/diagramDrawing" Target="diagrams/drawing1.xml"/><Relationship Id="rId46" Type="http://schemas.openxmlformats.org/officeDocument/2006/relationships/hyperlink" Target="https://gov.md/sites/default/files/raport_de_activitate_cugc_15.09.2022.pdf" TargetMode="External"/><Relationship Id="rId20" Type="http://schemas.openxmlformats.org/officeDocument/2006/relationships/footer" Target="footer4.xml"/><Relationship Id="rId41" Type="http://schemas.openxmlformats.org/officeDocument/2006/relationships/hyperlink" Target="https://reliefweb.int/report/world/humanitarian-inclusion-standards-older-people-and-people-disabiliti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tbinternet.ohchr.org/_layouts/15/treatybodyexternal/Download.aspx?symbolno=INT%2FCRPD%2FADR%2FUKR%2F43434&amp;Lang=en" TargetMode="External"/><Relationship Id="rId13" Type="http://schemas.openxmlformats.org/officeDocument/2006/relationships/hyperlink" Target="https://cancelaria.gov.md/sites/default/files/document/attachments/771.pdf" TargetMode="External"/><Relationship Id="rId18" Type="http://schemas.openxmlformats.org/officeDocument/2006/relationships/hyperlink" Target="https://reliefweb.int/attachments/46ef0a9b-062c-4de4-b993-03c09ba17d95/Moldova%20-%20Needs%20Assessment%20of%20Older%20Refugees%20-%2014%20September%202022.pdf" TargetMode="External"/><Relationship Id="rId26" Type="http://schemas.openxmlformats.org/officeDocument/2006/relationships/hyperlink" Target="https://www.anofm.md/index.php/ro/node/20103" TargetMode="External"/><Relationship Id="rId3" Type="http://schemas.openxmlformats.org/officeDocument/2006/relationships/hyperlink" Target="https://data.unhcr.org/en/dataviz/250?sv=0&amp;geo=680" TargetMode="External"/><Relationship Id="rId21" Type="http://schemas.openxmlformats.org/officeDocument/2006/relationships/hyperlink" Target="https://www.anas.md/wp-content/uploads/2022/10/Round-01.-REACH_MDA_Factsheet_RAC-Weekly-Needs-Monitoring_2022-03-14_RO.pdf" TargetMode="External"/><Relationship Id="rId7" Type="http://schemas.openxmlformats.org/officeDocument/2006/relationships/hyperlink" Target="https://statistica.gov.md/ro/persoanele-cu-dizabilitati-in-republica-moldova-in-anul-2021-9460_60129.html" TargetMode="External"/><Relationship Id="rId12" Type="http://schemas.openxmlformats.org/officeDocument/2006/relationships/hyperlink" Target="https://gov.md/sites/default/files/raport_de_activitate_cugc_15.09.2022.pdf" TargetMode="External"/><Relationship Id="rId17" Type="http://schemas.openxmlformats.org/officeDocument/2006/relationships/hyperlink" Target="https://reliefweb.int/report/moldova/moldova-needs-assessment-older-ukrainian-refugees-14-september-2022" TargetMode="External"/><Relationship Id="rId25" Type="http://schemas.openxmlformats.org/officeDocument/2006/relationships/hyperlink" Target="https://data.unhcr.org/en/dataviz/250?sv=0&amp;geo=680" TargetMode="External"/><Relationship Id="rId2" Type="http://schemas.openxmlformats.org/officeDocument/2006/relationships/hyperlink" Target="https://www.anas.md/wp-content/uploads/2023/01/REACH_MDA_Factsheet_RAC-Weekly-Needs-Monitoring_2022-12-27_RO-1.pdf" TargetMode="External"/><Relationship Id="rId16" Type="http://schemas.openxmlformats.org/officeDocument/2006/relationships/hyperlink" Target="https://www.anas.md/wp-content/uploads/2023/01/REACH_MDA_Factsheet_RAC-Weekly-Needs-Monitoring_2022-12-27_RO-1.pdf" TargetMode="External"/><Relationship Id="rId20" Type="http://schemas.openxmlformats.org/officeDocument/2006/relationships/hyperlink" Target="https://gov.md/sites/default/files/document/attachments/modificat_dispozitia_cse_nr._53_d_55.pdf" TargetMode="External"/><Relationship Id="rId29" Type="http://schemas.openxmlformats.org/officeDocument/2006/relationships/hyperlink" Target="https://reliefweb.int/attachments/46ef0a9b-062c-4de4-b993-03c09ba17d95/Moldova%20-%20Needs%20Assessment%20of%20Older%20Refugees%20-%2014%20September%202022.pdf" TargetMode="External"/><Relationship Id="rId1" Type="http://schemas.openxmlformats.org/officeDocument/2006/relationships/hyperlink" Target="https://data.unhcr.org/en/country/mda" TargetMode="External"/><Relationship Id="rId6" Type="http://schemas.openxmlformats.org/officeDocument/2006/relationships/hyperlink" Target="https://www.washingtongroup-disability.com/question-sets/wg-short-set-on-functioning-wg-ss/" TargetMode="External"/><Relationship Id="rId11" Type="http://schemas.openxmlformats.org/officeDocument/2006/relationships/hyperlink" Target="https://reliefweb.int/report/moldova/moldova-refugee-accommodation-centre-rac-weekly-needs-monitoring-update-27122022-enro" TargetMode="External"/><Relationship Id="rId24" Type="http://schemas.openxmlformats.org/officeDocument/2006/relationships/hyperlink" Target="https://www.ohchr.org/sites/default/files/documents/hrbodies/crpd/statements/2022-09-09/Situation-of-persons-with-disabilitie-in-Ukraine-in-CRPD-27th-session-Report.docx" TargetMode="External"/><Relationship Id="rId5" Type="http://schemas.openxmlformats.org/officeDocument/2006/relationships/hyperlink" Target="https://bit.ly/1PxgebQ" TargetMode="External"/><Relationship Id="rId15" Type="http://schemas.openxmlformats.org/officeDocument/2006/relationships/hyperlink" Target="https://www.anas.md/wp-content/uploads/2022/12/REACH_MDA_Factsheet_RAC-Weekly-Needs-Monitoring_2022-12-12_RO.pdf" TargetMode="External"/><Relationship Id="rId23" Type="http://schemas.openxmlformats.org/officeDocument/2006/relationships/hyperlink" Target="https://reliefweb.int/report/moldova/moldova-refugee-accommodation-centre-rac-weekly-needs-monitoring-update-27122022-enro" TargetMode="External"/><Relationship Id="rId28" Type="http://schemas.openxmlformats.org/officeDocument/2006/relationships/hyperlink" Target="https://cnas.gov.md/doc.php?l=ro&amp;idc=244&amp;id=6122&amp;t=/Statistica/INFORMATIE-privind-beneficiarii-de-pensii-alocatii-sociale-de-stat-si-indemnizatii-adresate-familiilor-cu-copii-aflati-la-evidenta-Casei-Nationale-de-Asigurari-Sociale-la-situatia-de-01012023" TargetMode="External"/><Relationship Id="rId10" Type="http://schemas.openxmlformats.org/officeDocument/2006/relationships/hyperlink" Target="https://data.unhcr.org/en/dataviz/250?sv=0&amp;geo=680" TargetMode="External"/><Relationship Id="rId19" Type="http://schemas.openxmlformats.org/officeDocument/2006/relationships/hyperlink" Target="https://reliefweb.int/attachments/46ef0a9b-062c-4de4-b993-03c09ba17d95/Moldova%20-%20Needs%20Assessment%20of%20Older%20Refugees%20-%2014%20September%202022.pdf" TargetMode="External"/><Relationship Id="rId4" Type="http://schemas.openxmlformats.org/officeDocument/2006/relationships/hyperlink" Target="https://www.who.int/news-room/fact-sheets/detail/disability-and-health" TargetMode="External"/><Relationship Id="rId9" Type="http://schemas.openxmlformats.org/officeDocument/2006/relationships/hyperlink" Target="https://tbinternet.ohchr.org/_layouts/15/treatybodyexternal/Download.aspx?symbolno=INT%2FCRPD%2FSTA%2FUKR%2F9545&amp;Lang=en" TargetMode="External"/><Relationship Id="rId14" Type="http://schemas.openxmlformats.org/officeDocument/2006/relationships/hyperlink" Target="https://www.anas.md/wp-content/uploads/2022/03/Ordin26022022.pdf" TargetMode="External"/><Relationship Id="rId22" Type="http://schemas.openxmlformats.org/officeDocument/2006/relationships/hyperlink" Target="https://www.anas.md/wp-content/uploads/2022/10/Round-17.-REACH_MDA_Factsheet_RAC-Weekly-Needs-Monitoring_2022-07-11_RO.pdf" TargetMode="External"/><Relationship Id="rId27" Type="http://schemas.openxmlformats.org/officeDocument/2006/relationships/hyperlink" Target="https://reliefweb.int/attachments/945f074b-a955-4cbc-9bb3-aec92b3e821b/UNHCR_%20CWG%20meeting_Cash%20Programme%20for%20refugees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onci\AppData\Roaming\Microsoft\Templates\Professional%20services%20business%20plan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ionci\Desktop\Baza%20date%20_vars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59F-4227-BB63-69AAB9E0128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59F-4227-BB63-69AAB9E0128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59F-4227-BB63-69AAB9E0128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59F-4227-BB63-69AAB9E01286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Sheet1!$A$2:$A$5</c:f>
              <c:strCache>
                <c:ptCount val="4"/>
                <c:pt idx="0">
                  <c:v>pană 18 ani</c:v>
                </c:pt>
                <c:pt idx="1">
                  <c:v>19-34 ani</c:v>
                </c:pt>
                <c:pt idx="2">
                  <c:v>35-64 ani</c:v>
                </c:pt>
                <c:pt idx="3">
                  <c:v>65+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12</c:v>
                </c:pt>
                <c:pt idx="1">
                  <c:v>10</c:v>
                </c:pt>
                <c:pt idx="2">
                  <c:v>32</c:v>
                </c:pt>
                <c:pt idx="3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E7-4228-B631-9ECD8166588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B45-4CC6-A5B2-89A28564E018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B45-4CC6-A5B2-89A28564E018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B45-4CC6-A5B2-89A28564E018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B45-4CC6-A5B2-89A28564E018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B5E-4433-AF29-FCA0F83DBC97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3B5E-4433-AF29-FCA0F83DBC97}"/>
              </c:ext>
            </c:extLst>
          </c:dPt>
          <c:dLbls>
            <c:spPr>
              <a:solidFill>
                <a:sysClr val="window" lastClr="FFFFFF">
                  <a:alpha val="75000"/>
                </a:sysClr>
              </a:solidFill>
              <a:ln w="9525"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Sheet1!$G$4:$G$9</c:f>
              <c:strCache>
                <c:ptCount val="6"/>
                <c:pt idx="0">
                  <c:v>Kiev</c:v>
                </c:pt>
                <c:pt idx="1">
                  <c:v>Nikolaev</c:v>
                </c:pt>
                <c:pt idx="2">
                  <c:v>Odesa</c:v>
                </c:pt>
                <c:pt idx="3">
                  <c:v>Zaporojie</c:v>
                </c:pt>
                <c:pt idx="4">
                  <c:v>Harkov</c:v>
                </c:pt>
                <c:pt idx="5">
                  <c:v>Altele</c:v>
                </c:pt>
              </c:strCache>
            </c:strRef>
          </c:cat>
          <c:val>
            <c:numRef>
              <c:f>Sheet1!$H$4:$H$9</c:f>
              <c:numCache>
                <c:formatCode>General</c:formatCode>
                <c:ptCount val="6"/>
                <c:pt idx="0">
                  <c:v>10</c:v>
                </c:pt>
                <c:pt idx="1">
                  <c:v>26</c:v>
                </c:pt>
                <c:pt idx="2">
                  <c:v>35</c:v>
                </c:pt>
                <c:pt idx="3">
                  <c:v>5</c:v>
                </c:pt>
                <c:pt idx="4">
                  <c:v>4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B45-4CC6-A5B2-89A28564E0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1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5BA255-70D6-43EE-AC9F-1B1AE41C8324}" type="doc">
      <dgm:prSet loTypeId="urn:microsoft.com/office/officeart/2005/8/layout/hList1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AD69C6A2-2E94-4A83-9937-BC9C09EE9C37}">
      <dgm:prSet phldrT="[Text]"/>
      <dgm:spPr/>
      <dgm:t>
        <a:bodyPr/>
        <a:lstStyle/>
        <a:p>
          <a:r>
            <a:rPr lang="ro-MD" b="1"/>
            <a:t>Suport pentru CPTR</a:t>
          </a:r>
          <a:endParaRPr lang="en-US" b="1"/>
        </a:p>
      </dgm:t>
    </dgm:pt>
    <dgm:pt modelId="{76727CD3-3851-4732-9864-B5400273509B}" type="parTrans" cxnId="{38BB27E8-D46E-4058-8377-D0131F61270E}">
      <dgm:prSet/>
      <dgm:spPr/>
      <dgm:t>
        <a:bodyPr/>
        <a:lstStyle/>
        <a:p>
          <a:endParaRPr lang="en-US"/>
        </a:p>
      </dgm:t>
    </dgm:pt>
    <dgm:pt modelId="{B32AAEA0-C7DE-4158-8555-4EB0ECA32144}" type="sibTrans" cxnId="{38BB27E8-D46E-4058-8377-D0131F61270E}">
      <dgm:prSet/>
      <dgm:spPr/>
      <dgm:t>
        <a:bodyPr/>
        <a:lstStyle/>
        <a:p>
          <a:endParaRPr lang="en-US"/>
        </a:p>
      </dgm:t>
    </dgm:pt>
    <dgm:pt modelId="{8C97FF39-0252-4C91-9478-EE08F39E977B}">
      <dgm:prSet phldrT="[Text]"/>
      <dgm:spPr/>
      <dgm:t>
        <a:bodyPr/>
        <a:lstStyle/>
        <a:p>
          <a:r>
            <a:rPr lang="ro-MD"/>
            <a:t>Help Age (alimentați</a:t>
          </a:r>
          <a:r>
            <a:rPr lang="ro-MD">
              <a:solidFill>
                <a:sysClr val="windowText" lastClr="000000"/>
              </a:solidFill>
            </a:rPr>
            <a:t>e</a:t>
          </a:r>
          <a:r>
            <a:rPr lang="ro-MD"/>
            <a:t>)</a:t>
          </a:r>
          <a:endParaRPr lang="en-US"/>
        </a:p>
      </dgm:t>
    </dgm:pt>
    <dgm:pt modelId="{F6CD0AF5-A871-4E0F-B660-9EA68B79D0F3}" type="parTrans" cxnId="{019AC6CF-2AA4-4368-9EC1-B4B9C50BA32E}">
      <dgm:prSet/>
      <dgm:spPr/>
      <dgm:t>
        <a:bodyPr/>
        <a:lstStyle/>
        <a:p>
          <a:endParaRPr lang="en-US"/>
        </a:p>
      </dgm:t>
    </dgm:pt>
    <dgm:pt modelId="{85E530F5-207F-413D-A161-0ABD9D44C52C}" type="sibTrans" cxnId="{019AC6CF-2AA4-4368-9EC1-B4B9C50BA32E}">
      <dgm:prSet/>
      <dgm:spPr/>
      <dgm:t>
        <a:bodyPr/>
        <a:lstStyle/>
        <a:p>
          <a:endParaRPr lang="en-US"/>
        </a:p>
      </dgm:t>
    </dgm:pt>
    <dgm:pt modelId="{3DEB976E-4E3A-4DC1-BEA0-75722537D121}">
      <dgm:prSet phldrT="[Text]"/>
      <dgm:spPr/>
      <dgm:t>
        <a:bodyPr/>
        <a:lstStyle/>
        <a:p>
          <a:r>
            <a:rPr lang="ro-MD"/>
            <a:t>ACTED (reparație, echipamente)</a:t>
          </a:r>
          <a:endParaRPr lang="en-US"/>
        </a:p>
      </dgm:t>
    </dgm:pt>
    <dgm:pt modelId="{2CAC68AE-62EC-4FA1-B9AA-F204F16BF477}" type="parTrans" cxnId="{6715569D-7B52-4779-8356-FA571E9B73DA}">
      <dgm:prSet/>
      <dgm:spPr/>
      <dgm:t>
        <a:bodyPr/>
        <a:lstStyle/>
        <a:p>
          <a:endParaRPr lang="en-US"/>
        </a:p>
      </dgm:t>
    </dgm:pt>
    <dgm:pt modelId="{39FCC87D-E22C-43B6-9279-AA65EC98DDFA}" type="sibTrans" cxnId="{6715569D-7B52-4779-8356-FA571E9B73DA}">
      <dgm:prSet/>
      <dgm:spPr/>
      <dgm:t>
        <a:bodyPr/>
        <a:lstStyle/>
        <a:p>
          <a:endParaRPr lang="en-US"/>
        </a:p>
      </dgm:t>
    </dgm:pt>
    <dgm:pt modelId="{102D2DA1-B143-42B4-90DA-4FE2B8387378}">
      <dgm:prSet phldrT="[Text]"/>
      <dgm:spPr/>
      <dgm:t>
        <a:bodyPr/>
        <a:lstStyle/>
        <a:p>
          <a:r>
            <a:rPr lang="ro-MD" b="1"/>
            <a:t>Suport individual pentru refugiați</a:t>
          </a:r>
          <a:r>
            <a:rPr lang="ro-MD" b="1">
              <a:solidFill>
                <a:srgbClr val="FF0000"/>
              </a:solidFill>
            </a:rPr>
            <a:t>i </a:t>
          </a:r>
          <a:r>
            <a:rPr lang="ro-MD" b="1"/>
            <a:t>cu dizabilități</a:t>
          </a:r>
          <a:endParaRPr lang="en-US" b="1"/>
        </a:p>
      </dgm:t>
    </dgm:pt>
    <dgm:pt modelId="{B92FE8B3-FD0E-47BE-9ACD-EF390938979D}" type="parTrans" cxnId="{970B6F51-2800-4B47-BC28-649A7A9DBA1A}">
      <dgm:prSet/>
      <dgm:spPr/>
      <dgm:t>
        <a:bodyPr/>
        <a:lstStyle/>
        <a:p>
          <a:endParaRPr lang="en-US"/>
        </a:p>
      </dgm:t>
    </dgm:pt>
    <dgm:pt modelId="{90405A6F-8316-4DCE-A65D-77BE82079426}" type="sibTrans" cxnId="{970B6F51-2800-4B47-BC28-649A7A9DBA1A}">
      <dgm:prSet/>
      <dgm:spPr/>
      <dgm:t>
        <a:bodyPr/>
        <a:lstStyle/>
        <a:p>
          <a:endParaRPr lang="en-US"/>
        </a:p>
      </dgm:t>
    </dgm:pt>
    <dgm:pt modelId="{DF54B631-2AFA-4144-B56F-F8CA1337EDB4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Motivație: transport</a:t>
          </a:r>
          <a:endParaRPr lang="en-US">
            <a:solidFill>
              <a:sysClr val="windowText" lastClr="000000"/>
            </a:solidFill>
          </a:endParaRPr>
        </a:p>
      </dgm:t>
    </dgm:pt>
    <dgm:pt modelId="{ED7D895C-636A-4F6C-810F-A37553043F65}" type="parTrans" cxnId="{0FC13830-848D-49C3-A5AE-C1C9A088A636}">
      <dgm:prSet/>
      <dgm:spPr/>
      <dgm:t>
        <a:bodyPr/>
        <a:lstStyle/>
        <a:p>
          <a:endParaRPr lang="en-US"/>
        </a:p>
      </dgm:t>
    </dgm:pt>
    <dgm:pt modelId="{9727C3DE-D07D-437F-A307-0E7E88435F2B}" type="sibTrans" cxnId="{0FC13830-848D-49C3-A5AE-C1C9A088A636}">
      <dgm:prSet/>
      <dgm:spPr/>
      <dgm:t>
        <a:bodyPr/>
        <a:lstStyle/>
        <a:p>
          <a:endParaRPr lang="en-US"/>
        </a:p>
      </dgm:t>
    </dgm:pt>
    <dgm:pt modelId="{BAAE0CE1-2401-4E1D-A513-281DD013EBC3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Keystone: medicamente, suport individual (activează în 7 regiuni)</a:t>
          </a:r>
          <a:endParaRPr lang="en-US">
            <a:solidFill>
              <a:sysClr val="windowText" lastClr="000000"/>
            </a:solidFill>
          </a:endParaRPr>
        </a:p>
      </dgm:t>
    </dgm:pt>
    <dgm:pt modelId="{809991B6-52F9-47B8-9C23-7DE86FC4D974}" type="parTrans" cxnId="{BBEDF05B-C377-414A-B0E1-1D429502528E}">
      <dgm:prSet/>
      <dgm:spPr/>
      <dgm:t>
        <a:bodyPr/>
        <a:lstStyle/>
        <a:p>
          <a:endParaRPr lang="en-US"/>
        </a:p>
      </dgm:t>
    </dgm:pt>
    <dgm:pt modelId="{25F3ED79-1C57-49BE-9AD8-787289EBBF00}" type="sibTrans" cxnId="{BBEDF05B-C377-414A-B0E1-1D429502528E}">
      <dgm:prSet/>
      <dgm:spPr/>
      <dgm:t>
        <a:bodyPr/>
        <a:lstStyle/>
        <a:p>
          <a:endParaRPr lang="en-US"/>
        </a:p>
      </dgm:t>
    </dgm:pt>
    <dgm:pt modelId="{92E3491B-4FF9-4740-92BE-84BF5DE057C2}">
      <dgm:prSet phldrT="[Text]"/>
      <dgm:spPr/>
      <dgm:t>
        <a:bodyPr/>
        <a:lstStyle/>
        <a:p>
          <a:r>
            <a:rPr lang="ro-MD" b="1"/>
            <a:t>Suport individual general</a:t>
          </a:r>
          <a:endParaRPr lang="en-US" b="1"/>
        </a:p>
      </dgm:t>
    </dgm:pt>
    <dgm:pt modelId="{B09F8BF4-D87F-41AE-BD21-6D70F1C223B2}" type="parTrans" cxnId="{B173BDE1-1CBD-41AC-8CE3-6AEA91F5FA8E}">
      <dgm:prSet/>
      <dgm:spPr/>
      <dgm:t>
        <a:bodyPr/>
        <a:lstStyle/>
        <a:p>
          <a:endParaRPr lang="en-US"/>
        </a:p>
      </dgm:t>
    </dgm:pt>
    <dgm:pt modelId="{AE152811-9FDF-41C3-9CD5-99D1CC566DFB}" type="sibTrans" cxnId="{B173BDE1-1CBD-41AC-8CE3-6AEA91F5FA8E}">
      <dgm:prSet/>
      <dgm:spPr/>
      <dgm:t>
        <a:bodyPr/>
        <a:lstStyle/>
        <a:p>
          <a:endParaRPr lang="en-US"/>
        </a:p>
      </dgm:t>
    </dgm:pt>
    <dgm:pt modelId="{B617C5F7-7E8D-468D-AEF6-1FB50520C9F4}">
      <dgm:prSet phldrT="[Text]"/>
      <dgm:spPr/>
      <dgm:t>
        <a:bodyPr/>
        <a:lstStyle/>
        <a:p>
          <a:r>
            <a:rPr lang="ro-MD"/>
            <a:t>Crucea Roșie: ajutor material (</a:t>
          </a:r>
          <a:r>
            <a:rPr lang="ro-MD">
              <a:solidFill>
                <a:sysClr val="windowText" lastClr="000000"/>
              </a:solidFill>
            </a:rPr>
            <a:t>60 euro)</a:t>
          </a:r>
          <a:endParaRPr lang="en-US">
            <a:solidFill>
              <a:sysClr val="windowText" lastClr="000000"/>
            </a:solidFill>
          </a:endParaRPr>
        </a:p>
      </dgm:t>
    </dgm:pt>
    <dgm:pt modelId="{FC28B575-97FE-4B4E-9C72-4169D087F8A7}" type="parTrans" cxnId="{60B8DD26-4FDF-44F7-A710-DE5562175A40}">
      <dgm:prSet/>
      <dgm:spPr/>
      <dgm:t>
        <a:bodyPr/>
        <a:lstStyle/>
        <a:p>
          <a:endParaRPr lang="en-US"/>
        </a:p>
      </dgm:t>
    </dgm:pt>
    <dgm:pt modelId="{3C1423BB-FA56-49E4-8EAE-CFB0B5D21D6C}" type="sibTrans" cxnId="{60B8DD26-4FDF-44F7-A710-DE5562175A40}">
      <dgm:prSet/>
      <dgm:spPr/>
      <dgm:t>
        <a:bodyPr/>
        <a:lstStyle/>
        <a:p>
          <a:endParaRPr lang="en-US"/>
        </a:p>
      </dgm:t>
    </dgm:pt>
    <dgm:pt modelId="{CD4285C6-01D2-4EC4-8E97-F11EA893167D}">
      <dgm:prSet phldrT="[Text]"/>
      <dgm:spPr/>
      <dgm:t>
        <a:bodyPr/>
        <a:lstStyle/>
        <a:p>
          <a:r>
            <a:rPr lang="ro-MD" b="1"/>
            <a:t>Organizații locale/regionale</a:t>
          </a:r>
          <a:endParaRPr lang="en-US" b="1"/>
        </a:p>
      </dgm:t>
    </dgm:pt>
    <dgm:pt modelId="{EAF24D8B-0A0F-434A-A30A-88306234EFC0}" type="parTrans" cxnId="{9DBB2A89-AB9C-401B-9EA9-EC134B2C4AE9}">
      <dgm:prSet/>
      <dgm:spPr/>
      <dgm:t>
        <a:bodyPr/>
        <a:lstStyle/>
        <a:p>
          <a:endParaRPr lang="en-US"/>
        </a:p>
      </dgm:t>
    </dgm:pt>
    <dgm:pt modelId="{FBF38600-6EE4-4521-8900-70E41DC63DB3}" type="sibTrans" cxnId="{9DBB2A89-AB9C-401B-9EA9-EC134B2C4AE9}">
      <dgm:prSet/>
      <dgm:spPr/>
      <dgm:t>
        <a:bodyPr/>
        <a:lstStyle/>
        <a:p>
          <a:endParaRPr lang="en-US"/>
        </a:p>
      </dgm:t>
    </dgm:pt>
    <dgm:pt modelId="{0CAFFBC2-9646-405E-8C88-3A7217CDA7C4}">
      <dgm:prSet phldrT="[Text]"/>
      <dgm:spPr/>
      <dgm:t>
        <a:bodyPr/>
        <a:lstStyle/>
        <a:p>
          <a:endParaRPr lang="en-US"/>
        </a:p>
      </dgm:t>
    </dgm:pt>
    <dgm:pt modelId="{D5A588B7-AFF4-4478-A6E8-E7BD522CBDC9}" type="parTrans" cxnId="{3BC52430-BC3F-4C19-BB6A-614B525E585A}">
      <dgm:prSet/>
      <dgm:spPr/>
      <dgm:t>
        <a:bodyPr/>
        <a:lstStyle/>
        <a:p>
          <a:endParaRPr lang="en-US"/>
        </a:p>
      </dgm:t>
    </dgm:pt>
    <dgm:pt modelId="{D7FE4BD4-4D49-458D-ABFE-A1B689D79A87}" type="sibTrans" cxnId="{3BC52430-BC3F-4C19-BB6A-614B525E585A}">
      <dgm:prSet/>
      <dgm:spPr/>
      <dgm:t>
        <a:bodyPr/>
        <a:lstStyle/>
        <a:p>
          <a:endParaRPr lang="en-US"/>
        </a:p>
      </dgm:t>
    </dgm:pt>
    <dgm:pt modelId="{BD82067D-93C0-44F9-9DB8-0D5D1CB79B6E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Armata Salvării (Ungheni): vauchere pentru haine pentru copii, produse alimentare</a:t>
          </a:r>
          <a:endParaRPr lang="en-US">
            <a:solidFill>
              <a:sysClr val="windowText" lastClr="000000"/>
            </a:solidFill>
          </a:endParaRPr>
        </a:p>
      </dgm:t>
    </dgm:pt>
    <dgm:pt modelId="{E96929AE-6697-416E-B78A-56DE5B700D35}" type="parTrans" cxnId="{BE1557D1-F633-4FB6-8351-BA28FA73CF73}">
      <dgm:prSet/>
      <dgm:spPr/>
      <dgm:t>
        <a:bodyPr/>
        <a:lstStyle/>
        <a:p>
          <a:endParaRPr lang="en-US"/>
        </a:p>
      </dgm:t>
    </dgm:pt>
    <dgm:pt modelId="{57065096-6D98-4B1F-BD45-B7CFA0E178B2}" type="sibTrans" cxnId="{BE1557D1-F633-4FB6-8351-BA28FA73CF73}">
      <dgm:prSet/>
      <dgm:spPr/>
      <dgm:t>
        <a:bodyPr/>
        <a:lstStyle/>
        <a:p>
          <a:endParaRPr lang="en-US"/>
        </a:p>
      </dgm:t>
    </dgm:pt>
    <dgm:pt modelId="{3CA054D8-6E56-4E70-B975-626A3105BA1E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FCPS (Criuleni)</a:t>
          </a:r>
          <a:endParaRPr lang="en-US">
            <a:solidFill>
              <a:sysClr val="windowText" lastClr="000000"/>
            </a:solidFill>
          </a:endParaRPr>
        </a:p>
      </dgm:t>
    </dgm:pt>
    <dgm:pt modelId="{B0811181-11B4-4304-8A43-F3CF89E7A23F}" type="parTrans" cxnId="{78203686-65D1-4C27-83CF-51354A569534}">
      <dgm:prSet/>
      <dgm:spPr/>
      <dgm:t>
        <a:bodyPr/>
        <a:lstStyle/>
        <a:p>
          <a:endParaRPr lang="en-US"/>
        </a:p>
      </dgm:t>
    </dgm:pt>
    <dgm:pt modelId="{CC32BDC0-76BE-4174-865F-691C71C0D8DC}" type="sibTrans" cxnId="{78203686-65D1-4C27-83CF-51354A569534}">
      <dgm:prSet/>
      <dgm:spPr/>
      <dgm:t>
        <a:bodyPr/>
        <a:lstStyle/>
        <a:p>
          <a:endParaRPr lang="en-US"/>
        </a:p>
      </dgm:t>
    </dgm:pt>
    <dgm:pt modelId="{5154C333-880F-4155-9386-D38B59AF7083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Tony Hawks:echipamente asistive, reabilitare</a:t>
          </a:r>
          <a:endParaRPr lang="en-US">
            <a:solidFill>
              <a:sysClr val="windowText" lastClr="000000"/>
            </a:solidFill>
          </a:endParaRPr>
        </a:p>
      </dgm:t>
    </dgm:pt>
    <dgm:pt modelId="{DC5AC0BA-504E-4880-97A6-4C1FF3D422F9}" type="parTrans" cxnId="{B4F2AE91-6C69-43B3-945E-9916545770B5}">
      <dgm:prSet/>
      <dgm:spPr/>
      <dgm:t>
        <a:bodyPr/>
        <a:lstStyle/>
        <a:p>
          <a:endParaRPr lang="en-US"/>
        </a:p>
      </dgm:t>
    </dgm:pt>
    <dgm:pt modelId="{6B1B00C7-946D-4CB1-922F-A90A1C06088E}" type="sibTrans" cxnId="{B4F2AE91-6C69-43B3-945E-9916545770B5}">
      <dgm:prSet/>
      <dgm:spPr/>
      <dgm:t>
        <a:bodyPr/>
        <a:lstStyle/>
        <a:p>
          <a:endParaRPr lang="en-US"/>
        </a:p>
      </dgm:t>
    </dgm:pt>
    <dgm:pt modelId="{8E727F5E-77B5-428A-8504-C7698B328B94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OIM: plată pentru servicii de închiriere locuință (Bălți, Ungheni, UTAG, Cahul, Chișinău)</a:t>
          </a:r>
          <a:endParaRPr lang="en-US">
            <a:solidFill>
              <a:sysClr val="windowText" lastClr="000000"/>
            </a:solidFill>
          </a:endParaRPr>
        </a:p>
      </dgm:t>
    </dgm:pt>
    <dgm:pt modelId="{EA57A79E-C95A-43FB-B11B-95C606B21FA7}" type="parTrans" cxnId="{A8C63D54-211A-420C-9CEC-7277F42BA2D1}">
      <dgm:prSet/>
      <dgm:spPr/>
      <dgm:t>
        <a:bodyPr/>
        <a:lstStyle/>
        <a:p>
          <a:endParaRPr lang="en-US"/>
        </a:p>
      </dgm:t>
    </dgm:pt>
    <dgm:pt modelId="{DD8CD650-66C0-4060-A236-3F9DD1CDE681}" type="sibTrans" cxnId="{A8C63D54-211A-420C-9CEC-7277F42BA2D1}">
      <dgm:prSet/>
      <dgm:spPr/>
      <dgm:t>
        <a:bodyPr/>
        <a:lstStyle/>
        <a:p>
          <a:endParaRPr lang="en-US"/>
        </a:p>
      </dgm:t>
    </dgm:pt>
    <dgm:pt modelId="{60C9EDA0-229D-41B0-82EB-B7BBBA3E1A02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Demos (Edineț)</a:t>
          </a:r>
          <a:endParaRPr lang="en-US">
            <a:solidFill>
              <a:sysClr val="windowText" lastClr="000000"/>
            </a:solidFill>
          </a:endParaRPr>
        </a:p>
      </dgm:t>
    </dgm:pt>
    <dgm:pt modelId="{DCB87E42-6A44-400C-9FD2-3C0514C53028}" type="parTrans" cxnId="{457336C8-7C7C-4E0B-B56F-AD85E64F577C}">
      <dgm:prSet/>
      <dgm:spPr/>
      <dgm:t>
        <a:bodyPr/>
        <a:lstStyle/>
        <a:p>
          <a:endParaRPr lang="en-US"/>
        </a:p>
      </dgm:t>
    </dgm:pt>
    <dgm:pt modelId="{94EFB567-17DB-4B96-9DB6-C486C93DD2D8}" type="sibTrans" cxnId="{457336C8-7C7C-4E0B-B56F-AD85E64F577C}">
      <dgm:prSet/>
      <dgm:spPr/>
      <dgm:t>
        <a:bodyPr/>
        <a:lstStyle/>
        <a:p>
          <a:endParaRPr lang="en-US"/>
        </a:p>
      </dgm:t>
    </dgm:pt>
    <dgm:pt modelId="{77F88CCB-3D99-486D-A1BC-7D4DB6683750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etc.</a:t>
          </a:r>
          <a:endParaRPr lang="en-US">
            <a:solidFill>
              <a:sysClr val="windowText" lastClr="000000"/>
            </a:solidFill>
          </a:endParaRPr>
        </a:p>
      </dgm:t>
    </dgm:pt>
    <dgm:pt modelId="{62B3BC15-5259-4A7B-89F5-101673FEE750}" type="parTrans" cxnId="{499B993E-B276-4D99-9321-5EF359FFE869}">
      <dgm:prSet/>
      <dgm:spPr/>
      <dgm:t>
        <a:bodyPr/>
        <a:lstStyle/>
        <a:p>
          <a:endParaRPr lang="en-US"/>
        </a:p>
      </dgm:t>
    </dgm:pt>
    <dgm:pt modelId="{CD32753F-A469-47CA-86EA-EF434C5E0F89}" type="sibTrans" cxnId="{499B993E-B276-4D99-9321-5EF359FFE869}">
      <dgm:prSet/>
      <dgm:spPr/>
      <dgm:t>
        <a:bodyPr/>
        <a:lstStyle/>
        <a:p>
          <a:endParaRPr lang="en-US"/>
        </a:p>
      </dgm:t>
    </dgm:pt>
    <dgm:pt modelId="{5E4F63D5-BC45-46BA-BF7E-49AD1C8419DC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Emanuel, Clinica „Galaxia”, Adventist Help: consultații medicale gratuite</a:t>
          </a:r>
          <a:endParaRPr lang="en-US">
            <a:solidFill>
              <a:sysClr val="windowText" lastClr="000000"/>
            </a:solidFill>
          </a:endParaRPr>
        </a:p>
      </dgm:t>
    </dgm:pt>
    <dgm:pt modelId="{DE38756D-40BB-44FC-985E-AF1D89D6FDD3}" type="parTrans" cxnId="{BDD3BCBB-8692-4AB0-85D4-06408890FEB4}">
      <dgm:prSet/>
      <dgm:spPr/>
      <dgm:t>
        <a:bodyPr/>
        <a:lstStyle/>
        <a:p>
          <a:endParaRPr lang="en-US"/>
        </a:p>
      </dgm:t>
    </dgm:pt>
    <dgm:pt modelId="{25346873-8868-4720-91C5-7AEF16D7034E}" type="sibTrans" cxnId="{BDD3BCBB-8692-4AB0-85D4-06408890FEB4}">
      <dgm:prSet/>
      <dgm:spPr/>
      <dgm:t>
        <a:bodyPr/>
        <a:lstStyle/>
        <a:p>
          <a:endParaRPr lang="en-US"/>
        </a:p>
      </dgm:t>
    </dgm:pt>
    <dgm:pt modelId="{11FBA228-D30C-4E3A-8CB5-E82D0812E81B}">
      <dgm:prSet phldrT="[Text]"/>
      <dgm:spPr/>
      <dgm:t>
        <a:bodyPr/>
        <a:lstStyle/>
        <a:p>
          <a:r>
            <a:rPr lang="ro-MD"/>
            <a:t>DORCAS, CN PAC (activități pentru copii)</a:t>
          </a:r>
          <a:endParaRPr lang="en-US"/>
        </a:p>
      </dgm:t>
    </dgm:pt>
    <dgm:pt modelId="{BC52E455-C472-4576-8FEE-1D2B9D41FA21}" type="parTrans" cxnId="{01FA968A-5E9C-4CD4-9715-71CF1FF9CDE4}">
      <dgm:prSet/>
      <dgm:spPr/>
      <dgm:t>
        <a:bodyPr/>
        <a:lstStyle/>
        <a:p>
          <a:endParaRPr lang="en-US"/>
        </a:p>
      </dgm:t>
    </dgm:pt>
    <dgm:pt modelId="{9F9600DA-388E-473E-A1CC-2B1A75693DEB}" type="sibTrans" cxnId="{01FA968A-5E9C-4CD4-9715-71CF1FF9CDE4}">
      <dgm:prSet/>
      <dgm:spPr/>
      <dgm:t>
        <a:bodyPr/>
        <a:lstStyle/>
        <a:p>
          <a:endParaRPr lang="en-US"/>
        </a:p>
      </dgm:t>
    </dgm:pt>
    <dgm:pt modelId="{2B5113D9-0DD3-49D8-BCF5-4A7CC908E02E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CDPD: asitență juridică, suport individual în caz de urgențe</a:t>
          </a:r>
          <a:endParaRPr lang="en-US">
            <a:solidFill>
              <a:sysClr val="windowText" lastClr="000000"/>
            </a:solidFill>
          </a:endParaRPr>
        </a:p>
      </dgm:t>
    </dgm:pt>
    <dgm:pt modelId="{C7E82757-3B3C-41CA-A441-620FC0C94446}" type="parTrans" cxnId="{7195193A-2075-480F-B1F0-D30A44B7EF99}">
      <dgm:prSet/>
      <dgm:spPr/>
      <dgm:t>
        <a:bodyPr/>
        <a:lstStyle/>
        <a:p>
          <a:endParaRPr lang="en-US"/>
        </a:p>
      </dgm:t>
    </dgm:pt>
    <dgm:pt modelId="{0AD83247-F0EC-4587-B82C-6513ED788A08}" type="sibTrans" cxnId="{7195193A-2075-480F-B1F0-D30A44B7EF99}">
      <dgm:prSet/>
      <dgm:spPr/>
      <dgm:t>
        <a:bodyPr/>
        <a:lstStyle/>
        <a:p>
          <a:endParaRPr lang="en-US"/>
        </a:p>
      </dgm:t>
    </dgm:pt>
    <dgm:pt modelId="{36E7CA4E-3E50-42F3-AE09-C5CDD5A05B33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SOS Autism: servicii pentru copii ADA</a:t>
          </a:r>
          <a:endParaRPr lang="en-US">
            <a:solidFill>
              <a:sysClr val="windowText" lastClr="000000"/>
            </a:solidFill>
          </a:endParaRPr>
        </a:p>
      </dgm:t>
    </dgm:pt>
    <dgm:pt modelId="{14F15EE9-6C2B-4560-9F2B-441466C4A963}" type="parTrans" cxnId="{AEB5267A-1D49-459C-9876-00B93B0A0D84}">
      <dgm:prSet/>
      <dgm:spPr/>
      <dgm:t>
        <a:bodyPr/>
        <a:lstStyle/>
        <a:p>
          <a:endParaRPr lang="en-US"/>
        </a:p>
      </dgm:t>
    </dgm:pt>
    <dgm:pt modelId="{C462A35E-E0FA-4A27-8E6D-5C7E045C47C4}" type="sibTrans" cxnId="{AEB5267A-1D49-459C-9876-00B93B0A0D84}">
      <dgm:prSet/>
      <dgm:spPr/>
      <dgm:t>
        <a:bodyPr/>
        <a:lstStyle/>
        <a:p>
          <a:endParaRPr lang="en-US"/>
        </a:p>
      </dgm:t>
    </dgm:pt>
    <dgm:pt modelId="{BAA54330-68A7-4FF8-9C97-80B253535347}">
      <dgm:prSet phldrT="[Text]"/>
      <dgm:spPr/>
      <dgm:t>
        <a:bodyPr/>
        <a:lstStyle/>
        <a:p>
          <a:endParaRPr lang="en-US"/>
        </a:p>
      </dgm:t>
    </dgm:pt>
    <dgm:pt modelId="{689852C6-BBDA-4F01-B28E-308EA20A2967}" type="parTrans" cxnId="{D675DBA5-31BF-44D5-942D-AF1A6A12406E}">
      <dgm:prSet/>
      <dgm:spPr/>
      <dgm:t>
        <a:bodyPr/>
        <a:lstStyle/>
        <a:p>
          <a:endParaRPr lang="en-US"/>
        </a:p>
      </dgm:t>
    </dgm:pt>
    <dgm:pt modelId="{A0A9817B-FD3E-41D6-9266-36BAD3BD7125}" type="sibTrans" cxnId="{D675DBA5-31BF-44D5-942D-AF1A6A12406E}">
      <dgm:prSet/>
      <dgm:spPr/>
      <dgm:t>
        <a:bodyPr/>
        <a:lstStyle/>
        <a:p>
          <a:endParaRPr lang="en-US"/>
        </a:p>
      </dgm:t>
    </dgm:pt>
    <dgm:pt modelId="{EB1E1C35-9ABC-4E1B-A3D4-42121A570751}">
      <dgm:prSet phldrT="[Text]"/>
      <dgm:spPr/>
      <dgm:t>
        <a:bodyPr/>
        <a:lstStyle/>
        <a:p>
          <a:r>
            <a:rPr lang="ro-MD"/>
            <a:t>CRC/UNCHR: ajutor financiar lunar</a:t>
          </a:r>
          <a:endParaRPr lang="en-US"/>
        </a:p>
      </dgm:t>
    </dgm:pt>
    <dgm:pt modelId="{57F8B534-C189-4C55-A1F3-D1D8CEA3A184}" type="parTrans" cxnId="{90023E3B-2973-4E41-9ACF-8FC01C456783}">
      <dgm:prSet/>
      <dgm:spPr/>
      <dgm:t>
        <a:bodyPr/>
        <a:lstStyle/>
        <a:p>
          <a:endParaRPr lang="en-US"/>
        </a:p>
      </dgm:t>
    </dgm:pt>
    <dgm:pt modelId="{84B3B05B-FFB0-44EC-8630-74998D205E51}" type="sibTrans" cxnId="{90023E3B-2973-4E41-9ACF-8FC01C456783}">
      <dgm:prSet/>
      <dgm:spPr/>
      <dgm:t>
        <a:bodyPr/>
        <a:lstStyle/>
        <a:p>
          <a:endParaRPr lang="en-US"/>
        </a:p>
      </dgm:t>
    </dgm:pt>
    <dgm:pt modelId="{1D926A97-50AB-47DD-B0E7-128D6286D179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DIA: suport pentru persoane cu diabet</a:t>
          </a:r>
          <a:endParaRPr lang="en-US">
            <a:solidFill>
              <a:sysClr val="windowText" lastClr="000000"/>
            </a:solidFill>
          </a:endParaRPr>
        </a:p>
      </dgm:t>
    </dgm:pt>
    <dgm:pt modelId="{680E1A8A-5AD9-4E40-B083-7A47E8265E6E}" type="parTrans" cxnId="{FF161FB8-3680-47BA-99D6-1536CAEB7BEE}">
      <dgm:prSet/>
      <dgm:spPr/>
      <dgm:t>
        <a:bodyPr/>
        <a:lstStyle/>
        <a:p>
          <a:endParaRPr lang="en-US"/>
        </a:p>
      </dgm:t>
    </dgm:pt>
    <dgm:pt modelId="{F8C79778-2A54-4745-8A95-E043624E7850}" type="sibTrans" cxnId="{FF161FB8-3680-47BA-99D6-1536CAEB7BEE}">
      <dgm:prSet/>
      <dgm:spPr/>
      <dgm:t>
        <a:bodyPr/>
        <a:lstStyle/>
        <a:p>
          <a:endParaRPr lang="en-US"/>
        </a:p>
      </dgm:t>
    </dgm:pt>
    <dgm:pt modelId="{4E846AE1-2A57-48F6-A7BC-C21D914326B0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ASRM: suport pentru persoane cu deficiențe de auz</a:t>
          </a:r>
          <a:endParaRPr lang="en-US">
            <a:solidFill>
              <a:sysClr val="windowText" lastClr="000000"/>
            </a:solidFill>
          </a:endParaRPr>
        </a:p>
      </dgm:t>
    </dgm:pt>
    <dgm:pt modelId="{90CCDB8A-B13C-42A1-A8EE-8CC43025C7FD}" type="parTrans" cxnId="{F82056A9-B133-4440-B418-5F5CAC1E557E}">
      <dgm:prSet/>
      <dgm:spPr/>
      <dgm:t>
        <a:bodyPr/>
        <a:lstStyle/>
        <a:p>
          <a:endParaRPr lang="en-US"/>
        </a:p>
      </dgm:t>
    </dgm:pt>
    <dgm:pt modelId="{5399FF85-3FEF-40AB-B32F-A39A09C76823}" type="sibTrans" cxnId="{F82056A9-B133-4440-B418-5F5CAC1E557E}">
      <dgm:prSet/>
      <dgm:spPr/>
      <dgm:t>
        <a:bodyPr/>
        <a:lstStyle/>
        <a:p>
          <a:endParaRPr lang="en-US"/>
        </a:p>
      </dgm:t>
    </dgm:pt>
    <dgm:pt modelId="{0BA83DF0-4F8E-4B13-B859-E5CB363881B4}">
      <dgm:prSet phldrT="[Text]"/>
      <dgm:spPr/>
      <dgm:t>
        <a:bodyPr/>
        <a:lstStyle/>
        <a:p>
          <a:r>
            <a:rPr lang="ro-MD">
              <a:solidFill>
                <a:sysClr val="windowText" lastClr="000000"/>
              </a:solidFill>
            </a:rPr>
            <a:t>Humanity&amp;Inclusion: suport sănătate mintală/psihologică</a:t>
          </a:r>
          <a:endParaRPr lang="en-US">
            <a:solidFill>
              <a:sysClr val="windowText" lastClr="000000"/>
            </a:solidFill>
          </a:endParaRPr>
        </a:p>
      </dgm:t>
    </dgm:pt>
    <dgm:pt modelId="{1D9D0D82-E252-42AA-934F-25818886814B}" type="parTrans" cxnId="{3BA2D4E7-9AC4-4738-B619-9F9BBD3A6468}">
      <dgm:prSet/>
      <dgm:spPr/>
      <dgm:t>
        <a:bodyPr/>
        <a:lstStyle/>
        <a:p>
          <a:endParaRPr lang="en-US"/>
        </a:p>
      </dgm:t>
    </dgm:pt>
    <dgm:pt modelId="{9D916CD4-7BDE-4FCF-845B-49502510DDA5}" type="sibTrans" cxnId="{3BA2D4E7-9AC4-4738-B619-9F9BBD3A6468}">
      <dgm:prSet/>
      <dgm:spPr/>
      <dgm:t>
        <a:bodyPr/>
        <a:lstStyle/>
        <a:p>
          <a:endParaRPr lang="en-US"/>
        </a:p>
      </dgm:t>
    </dgm:pt>
    <dgm:pt modelId="{18ED3810-DAB0-4641-B0DA-7E2ADB6833AA}" type="pres">
      <dgm:prSet presAssocID="{FB5BA255-70D6-43EE-AC9F-1B1AE41C8324}" presName="Name0" presStyleCnt="0">
        <dgm:presLayoutVars>
          <dgm:dir/>
          <dgm:animLvl val="lvl"/>
          <dgm:resizeHandles val="exact"/>
        </dgm:presLayoutVars>
      </dgm:prSet>
      <dgm:spPr/>
    </dgm:pt>
    <dgm:pt modelId="{443FB354-6E19-4AC2-A772-D9A98EF142E5}" type="pres">
      <dgm:prSet presAssocID="{AD69C6A2-2E94-4A83-9937-BC9C09EE9C37}" presName="composite" presStyleCnt="0"/>
      <dgm:spPr/>
    </dgm:pt>
    <dgm:pt modelId="{D4C50FC9-B816-4ACD-A9A9-8DD189C01BAB}" type="pres">
      <dgm:prSet presAssocID="{AD69C6A2-2E94-4A83-9937-BC9C09EE9C37}" presName="parTx" presStyleLbl="alignNode1" presStyleIdx="0" presStyleCnt="4">
        <dgm:presLayoutVars>
          <dgm:chMax val="0"/>
          <dgm:chPref val="0"/>
          <dgm:bulletEnabled val="1"/>
        </dgm:presLayoutVars>
      </dgm:prSet>
      <dgm:spPr/>
    </dgm:pt>
    <dgm:pt modelId="{47A606B0-09B7-4778-ADD1-AF765798821A}" type="pres">
      <dgm:prSet presAssocID="{AD69C6A2-2E94-4A83-9937-BC9C09EE9C37}" presName="desTx" presStyleLbl="alignAccFollowNode1" presStyleIdx="0" presStyleCnt="4">
        <dgm:presLayoutVars>
          <dgm:bulletEnabled val="1"/>
        </dgm:presLayoutVars>
      </dgm:prSet>
      <dgm:spPr/>
    </dgm:pt>
    <dgm:pt modelId="{D4E59229-F2FD-482D-B214-59586C5736B1}" type="pres">
      <dgm:prSet presAssocID="{B32AAEA0-C7DE-4158-8555-4EB0ECA32144}" presName="space" presStyleCnt="0"/>
      <dgm:spPr/>
    </dgm:pt>
    <dgm:pt modelId="{4D82C94E-8F37-44BB-9404-A8AC5FE098F6}" type="pres">
      <dgm:prSet presAssocID="{102D2DA1-B143-42B4-90DA-4FE2B8387378}" presName="composite" presStyleCnt="0"/>
      <dgm:spPr/>
    </dgm:pt>
    <dgm:pt modelId="{557DF010-3C9D-426B-A992-633D7031FB0C}" type="pres">
      <dgm:prSet presAssocID="{102D2DA1-B143-42B4-90DA-4FE2B8387378}" presName="parTx" presStyleLbl="alignNode1" presStyleIdx="1" presStyleCnt="4" custLinFactNeighborX="-878" custLinFactNeighborY="2503">
        <dgm:presLayoutVars>
          <dgm:chMax val="0"/>
          <dgm:chPref val="0"/>
          <dgm:bulletEnabled val="1"/>
        </dgm:presLayoutVars>
      </dgm:prSet>
      <dgm:spPr/>
    </dgm:pt>
    <dgm:pt modelId="{55F61AD3-AC90-4FC4-9600-B13AD33A7A4F}" type="pres">
      <dgm:prSet presAssocID="{102D2DA1-B143-42B4-90DA-4FE2B8387378}" presName="desTx" presStyleLbl="alignAccFollowNode1" presStyleIdx="1" presStyleCnt="4">
        <dgm:presLayoutVars>
          <dgm:bulletEnabled val="1"/>
        </dgm:presLayoutVars>
      </dgm:prSet>
      <dgm:spPr/>
    </dgm:pt>
    <dgm:pt modelId="{1DFE0AFB-6613-4F58-AD7B-D64ACDA7742D}" type="pres">
      <dgm:prSet presAssocID="{90405A6F-8316-4DCE-A65D-77BE82079426}" presName="space" presStyleCnt="0"/>
      <dgm:spPr/>
    </dgm:pt>
    <dgm:pt modelId="{9A46E566-0E48-4E3F-9E45-42BDE5FEBEEA}" type="pres">
      <dgm:prSet presAssocID="{92E3491B-4FF9-4740-92BE-84BF5DE057C2}" presName="composite" presStyleCnt="0"/>
      <dgm:spPr/>
    </dgm:pt>
    <dgm:pt modelId="{18775FAB-EA7E-4551-9DEE-4E6B5961F027}" type="pres">
      <dgm:prSet presAssocID="{92E3491B-4FF9-4740-92BE-84BF5DE057C2}" presName="parTx" presStyleLbl="alignNode1" presStyleIdx="2" presStyleCnt="4">
        <dgm:presLayoutVars>
          <dgm:chMax val="0"/>
          <dgm:chPref val="0"/>
          <dgm:bulletEnabled val="1"/>
        </dgm:presLayoutVars>
      </dgm:prSet>
      <dgm:spPr/>
    </dgm:pt>
    <dgm:pt modelId="{02605344-B575-4635-BFB6-0B108FDBF932}" type="pres">
      <dgm:prSet presAssocID="{92E3491B-4FF9-4740-92BE-84BF5DE057C2}" presName="desTx" presStyleLbl="alignAccFollowNode1" presStyleIdx="2" presStyleCnt="4">
        <dgm:presLayoutVars>
          <dgm:bulletEnabled val="1"/>
        </dgm:presLayoutVars>
      </dgm:prSet>
      <dgm:spPr/>
    </dgm:pt>
    <dgm:pt modelId="{6221D763-2A2F-4341-92B4-3C9CFDFC8AA4}" type="pres">
      <dgm:prSet presAssocID="{AE152811-9FDF-41C3-9CD5-99D1CC566DFB}" presName="space" presStyleCnt="0"/>
      <dgm:spPr/>
    </dgm:pt>
    <dgm:pt modelId="{F99D64BC-6677-499A-B44F-D26282969957}" type="pres">
      <dgm:prSet presAssocID="{CD4285C6-01D2-4EC4-8E97-F11EA893167D}" presName="composite" presStyleCnt="0"/>
      <dgm:spPr/>
    </dgm:pt>
    <dgm:pt modelId="{558E4E20-6119-4B8F-83CF-1EA418BB4913}" type="pres">
      <dgm:prSet presAssocID="{CD4285C6-01D2-4EC4-8E97-F11EA893167D}" presName="parTx" presStyleLbl="alignNode1" presStyleIdx="3" presStyleCnt="4">
        <dgm:presLayoutVars>
          <dgm:chMax val="0"/>
          <dgm:chPref val="0"/>
          <dgm:bulletEnabled val="1"/>
        </dgm:presLayoutVars>
      </dgm:prSet>
      <dgm:spPr/>
    </dgm:pt>
    <dgm:pt modelId="{7840645E-272F-4606-91CF-B5DA1471BF63}" type="pres">
      <dgm:prSet presAssocID="{CD4285C6-01D2-4EC4-8E97-F11EA893167D}" presName="desTx" presStyleLbl="alignAccFollowNode1" presStyleIdx="3" presStyleCnt="4">
        <dgm:presLayoutVars>
          <dgm:bulletEnabled val="1"/>
        </dgm:presLayoutVars>
      </dgm:prSet>
      <dgm:spPr/>
    </dgm:pt>
  </dgm:ptLst>
  <dgm:cxnLst>
    <dgm:cxn modelId="{13893704-270B-4125-8B0F-D6AABED22C5F}" type="presOf" srcId="{102D2DA1-B143-42B4-90DA-4FE2B8387378}" destId="{557DF010-3C9D-426B-A992-633D7031FB0C}" srcOrd="0" destOrd="0" presId="urn:microsoft.com/office/officeart/2005/8/layout/hList1"/>
    <dgm:cxn modelId="{EEC8211B-F366-4D6B-A7CD-7296A605D052}" type="presOf" srcId="{3CA054D8-6E56-4E70-B975-626A3105BA1E}" destId="{7840645E-272F-4606-91CF-B5DA1471BF63}" srcOrd="0" destOrd="1" presId="urn:microsoft.com/office/officeart/2005/8/layout/hList1"/>
    <dgm:cxn modelId="{60B8DD26-4FDF-44F7-A710-DE5562175A40}" srcId="{92E3491B-4FF9-4740-92BE-84BF5DE057C2}" destId="{B617C5F7-7E8D-468D-AEF6-1FB50520C9F4}" srcOrd="1" destOrd="0" parTransId="{FC28B575-97FE-4B4E-9C72-4169D087F8A7}" sibTransId="{3C1423BB-FA56-49E4-8EAE-CFB0B5D21D6C}"/>
    <dgm:cxn modelId="{D4F0EC2C-B692-4B34-B230-85B77588963A}" type="presOf" srcId="{AD69C6A2-2E94-4A83-9937-BC9C09EE9C37}" destId="{D4C50FC9-B816-4ACD-A9A9-8DD189C01BAB}" srcOrd="0" destOrd="0" presId="urn:microsoft.com/office/officeart/2005/8/layout/hList1"/>
    <dgm:cxn modelId="{3BC52430-BC3F-4C19-BB6A-614B525E585A}" srcId="{AD69C6A2-2E94-4A83-9937-BC9C09EE9C37}" destId="{0CAFFBC2-9646-405E-8C88-3A7217CDA7C4}" srcOrd="3" destOrd="0" parTransId="{D5A588B7-AFF4-4478-A6E8-E7BD522CBDC9}" sibTransId="{D7FE4BD4-4D49-458D-ABFE-A1B689D79A87}"/>
    <dgm:cxn modelId="{0FC13830-848D-49C3-A5AE-C1C9A088A636}" srcId="{102D2DA1-B143-42B4-90DA-4FE2B8387378}" destId="{DF54B631-2AFA-4144-B56F-F8CA1337EDB4}" srcOrd="0" destOrd="0" parTransId="{ED7D895C-636A-4F6C-810F-A37553043F65}" sibTransId="{9727C3DE-D07D-437F-A307-0E7E88435F2B}"/>
    <dgm:cxn modelId="{7195193A-2075-480F-B1F0-D30A44B7EF99}" srcId="{102D2DA1-B143-42B4-90DA-4FE2B8387378}" destId="{2B5113D9-0DD3-49D8-BCF5-4A7CC908E02E}" srcOrd="1" destOrd="0" parTransId="{C7E82757-3B3C-41CA-A441-620FC0C94446}" sibTransId="{0AD83247-F0EC-4587-B82C-6513ED788A08}"/>
    <dgm:cxn modelId="{90023E3B-2973-4E41-9ACF-8FC01C456783}" srcId="{92E3491B-4FF9-4740-92BE-84BF5DE057C2}" destId="{EB1E1C35-9ABC-4E1B-A3D4-42121A570751}" srcOrd="0" destOrd="0" parTransId="{57F8B534-C189-4C55-A1F3-D1D8CEA3A184}" sibTransId="{84B3B05B-FFB0-44EC-8630-74998D205E51}"/>
    <dgm:cxn modelId="{499B993E-B276-4D99-9321-5EF359FFE869}" srcId="{CD4285C6-01D2-4EC4-8E97-F11EA893167D}" destId="{77F88CCB-3D99-486D-A1BC-7D4DB6683750}" srcOrd="3" destOrd="0" parTransId="{62B3BC15-5259-4A7B-89F5-101673FEE750}" sibTransId="{CD32753F-A469-47CA-86EA-EF434C5E0F89}"/>
    <dgm:cxn modelId="{83FBA83F-DEFB-45FF-BB83-5216082B9A8E}" type="presOf" srcId="{11FBA228-D30C-4E3A-8CB5-E82D0812E81B}" destId="{47A606B0-09B7-4778-ADD1-AF765798821A}" srcOrd="0" destOrd="2" presId="urn:microsoft.com/office/officeart/2005/8/layout/hList1"/>
    <dgm:cxn modelId="{BBEDF05B-C377-414A-B0E1-1D429502528E}" srcId="{102D2DA1-B143-42B4-90DA-4FE2B8387378}" destId="{BAAE0CE1-2401-4E1D-A513-281DD013EBC3}" srcOrd="2" destOrd="0" parTransId="{809991B6-52F9-47B8-9C23-7DE86FC4D974}" sibTransId="{25F3ED79-1C57-49BE-9AD8-787289EBBF00}"/>
    <dgm:cxn modelId="{3F3A3165-2203-4248-A9C4-747AB71A60BA}" type="presOf" srcId="{8C97FF39-0252-4C91-9478-EE08F39E977B}" destId="{47A606B0-09B7-4778-ADD1-AF765798821A}" srcOrd="0" destOrd="0" presId="urn:microsoft.com/office/officeart/2005/8/layout/hList1"/>
    <dgm:cxn modelId="{339F5267-FD4E-4C93-9D9D-587307A4BFD4}" type="presOf" srcId="{1D926A97-50AB-47DD-B0E7-128D6286D179}" destId="{55F61AD3-AC90-4FC4-9600-B13AD33A7A4F}" srcOrd="0" destOrd="5" presId="urn:microsoft.com/office/officeart/2005/8/layout/hList1"/>
    <dgm:cxn modelId="{BFBE2D68-FF93-4FD2-99E4-E6B957179CB5}" type="presOf" srcId="{2B5113D9-0DD3-49D8-BCF5-4A7CC908E02E}" destId="{55F61AD3-AC90-4FC4-9600-B13AD33A7A4F}" srcOrd="0" destOrd="1" presId="urn:microsoft.com/office/officeart/2005/8/layout/hList1"/>
    <dgm:cxn modelId="{BF59644D-9A85-4631-9FD0-68A810E6EBE3}" type="presOf" srcId="{EB1E1C35-9ABC-4E1B-A3D4-42121A570751}" destId="{02605344-B575-4635-BFB6-0B108FDBF932}" srcOrd="0" destOrd="0" presId="urn:microsoft.com/office/officeart/2005/8/layout/hList1"/>
    <dgm:cxn modelId="{970B6F51-2800-4B47-BC28-649A7A9DBA1A}" srcId="{FB5BA255-70D6-43EE-AC9F-1B1AE41C8324}" destId="{102D2DA1-B143-42B4-90DA-4FE2B8387378}" srcOrd="1" destOrd="0" parTransId="{B92FE8B3-FD0E-47BE-9ACD-EF390938979D}" sibTransId="{90405A6F-8316-4DCE-A65D-77BE82079426}"/>
    <dgm:cxn modelId="{6CC3FC53-81B7-43A2-8EB1-906A639DCD84}" type="presOf" srcId="{DF54B631-2AFA-4144-B56F-F8CA1337EDB4}" destId="{55F61AD3-AC90-4FC4-9600-B13AD33A7A4F}" srcOrd="0" destOrd="0" presId="urn:microsoft.com/office/officeart/2005/8/layout/hList1"/>
    <dgm:cxn modelId="{A8C63D54-211A-420C-9CEC-7277F42BA2D1}" srcId="{92E3491B-4FF9-4740-92BE-84BF5DE057C2}" destId="{8E727F5E-77B5-428A-8504-C7698B328B94}" srcOrd="2" destOrd="0" parTransId="{EA57A79E-C95A-43FB-B11B-95C606B21FA7}" sibTransId="{DD8CD650-66C0-4060-A236-3F9DD1CDE681}"/>
    <dgm:cxn modelId="{AEB5267A-1D49-459C-9876-00B93B0A0D84}" srcId="{102D2DA1-B143-42B4-90DA-4FE2B8387378}" destId="{36E7CA4E-3E50-42F3-AE09-C5CDD5A05B33}" srcOrd="4" destOrd="0" parTransId="{14F15EE9-6C2B-4560-9F2B-441466C4A963}" sibTransId="{C462A35E-E0FA-4A27-8E6D-5C7E045C47C4}"/>
    <dgm:cxn modelId="{D3293580-ACA8-48B5-B22F-8B6F22DDB44A}" type="presOf" srcId="{CD4285C6-01D2-4EC4-8E97-F11EA893167D}" destId="{558E4E20-6119-4B8F-83CF-1EA418BB4913}" srcOrd="0" destOrd="0" presId="urn:microsoft.com/office/officeart/2005/8/layout/hList1"/>
    <dgm:cxn modelId="{78203686-65D1-4C27-83CF-51354A569534}" srcId="{CD4285C6-01D2-4EC4-8E97-F11EA893167D}" destId="{3CA054D8-6E56-4E70-B975-626A3105BA1E}" srcOrd="1" destOrd="0" parTransId="{B0811181-11B4-4304-8A43-F3CF89E7A23F}" sibTransId="{CC32BDC0-76BE-4174-865F-691C71C0D8DC}"/>
    <dgm:cxn modelId="{2E1C4787-4946-4CEC-8BEB-6264F77AFD4E}" type="presOf" srcId="{0CAFFBC2-9646-405E-8C88-3A7217CDA7C4}" destId="{47A606B0-09B7-4778-ADD1-AF765798821A}" srcOrd="0" destOrd="3" presId="urn:microsoft.com/office/officeart/2005/8/layout/hList1"/>
    <dgm:cxn modelId="{9DBB2A89-AB9C-401B-9EA9-EC134B2C4AE9}" srcId="{FB5BA255-70D6-43EE-AC9F-1B1AE41C8324}" destId="{CD4285C6-01D2-4EC4-8E97-F11EA893167D}" srcOrd="3" destOrd="0" parTransId="{EAF24D8B-0A0F-434A-A30A-88306234EFC0}" sibTransId="{FBF38600-6EE4-4521-8900-70E41DC63DB3}"/>
    <dgm:cxn modelId="{01FA968A-5E9C-4CD4-9715-71CF1FF9CDE4}" srcId="{AD69C6A2-2E94-4A83-9937-BC9C09EE9C37}" destId="{11FBA228-D30C-4E3A-8CB5-E82D0812E81B}" srcOrd="2" destOrd="0" parTransId="{BC52E455-C472-4576-8FEE-1D2B9D41FA21}" sibTransId="{9F9600DA-388E-473E-A1CC-2B1A75693DEB}"/>
    <dgm:cxn modelId="{3BD4828B-52F5-436B-BE16-4A13F8C4A90D}" type="presOf" srcId="{77F88CCB-3D99-486D-A1BC-7D4DB6683750}" destId="{7840645E-272F-4606-91CF-B5DA1471BF63}" srcOrd="0" destOrd="3" presId="urn:microsoft.com/office/officeart/2005/8/layout/hList1"/>
    <dgm:cxn modelId="{6311D68F-3898-4E9D-AE69-72CF5CC62631}" type="presOf" srcId="{5154C333-880F-4155-9386-D38B59AF7083}" destId="{55F61AD3-AC90-4FC4-9600-B13AD33A7A4F}" srcOrd="0" destOrd="3" presId="urn:microsoft.com/office/officeart/2005/8/layout/hList1"/>
    <dgm:cxn modelId="{B4F2AE91-6C69-43B3-945E-9916545770B5}" srcId="{102D2DA1-B143-42B4-90DA-4FE2B8387378}" destId="{5154C333-880F-4155-9386-D38B59AF7083}" srcOrd="3" destOrd="0" parTransId="{DC5AC0BA-504E-4880-97A6-4C1FF3D422F9}" sibTransId="{6B1B00C7-946D-4CB1-922F-A90A1C06088E}"/>
    <dgm:cxn modelId="{9291D692-F002-4B5E-BD4A-BC1AF11BFF39}" type="presOf" srcId="{BAAE0CE1-2401-4E1D-A513-281DD013EBC3}" destId="{55F61AD3-AC90-4FC4-9600-B13AD33A7A4F}" srcOrd="0" destOrd="2" presId="urn:microsoft.com/office/officeart/2005/8/layout/hList1"/>
    <dgm:cxn modelId="{6BD8329C-81A5-4F07-B2D3-76D73844DC7F}" type="presOf" srcId="{92E3491B-4FF9-4740-92BE-84BF5DE057C2}" destId="{18775FAB-EA7E-4551-9DEE-4E6B5961F027}" srcOrd="0" destOrd="0" presId="urn:microsoft.com/office/officeart/2005/8/layout/hList1"/>
    <dgm:cxn modelId="{6715569D-7B52-4779-8356-FA571E9B73DA}" srcId="{AD69C6A2-2E94-4A83-9937-BC9C09EE9C37}" destId="{3DEB976E-4E3A-4DC1-BEA0-75722537D121}" srcOrd="1" destOrd="0" parTransId="{2CAC68AE-62EC-4FA1-B9AA-F204F16BF477}" sibTransId="{39FCC87D-E22C-43B6-9279-AA65EC98DDFA}"/>
    <dgm:cxn modelId="{5931FE9F-1F78-4D3E-AE4C-8BD46BA2820C}" type="presOf" srcId="{FB5BA255-70D6-43EE-AC9F-1B1AE41C8324}" destId="{18ED3810-DAB0-4641-B0DA-7E2ADB6833AA}" srcOrd="0" destOrd="0" presId="urn:microsoft.com/office/officeart/2005/8/layout/hList1"/>
    <dgm:cxn modelId="{B7FA00A1-74BF-4B6C-A2BF-8688A82C4236}" type="presOf" srcId="{5E4F63D5-BC45-46BA-BF7E-49AD1C8419DC}" destId="{02605344-B575-4635-BFB6-0B108FDBF932}" srcOrd="0" destOrd="3" presId="urn:microsoft.com/office/officeart/2005/8/layout/hList1"/>
    <dgm:cxn modelId="{D675DBA5-31BF-44D5-942D-AF1A6A12406E}" srcId="{92E3491B-4FF9-4740-92BE-84BF5DE057C2}" destId="{BAA54330-68A7-4FF8-9C97-80B253535347}" srcOrd="4" destOrd="0" parTransId="{689852C6-BBDA-4F01-B28E-308EA20A2967}" sibTransId="{A0A9817B-FD3E-41D6-9266-36BAD3BD7125}"/>
    <dgm:cxn modelId="{F82056A9-B133-4440-B418-5F5CAC1E557E}" srcId="{102D2DA1-B143-42B4-90DA-4FE2B8387378}" destId="{4E846AE1-2A57-48F6-A7BC-C21D914326B0}" srcOrd="6" destOrd="0" parTransId="{90CCDB8A-B13C-42A1-A8EE-8CC43025C7FD}" sibTransId="{5399FF85-3FEF-40AB-B32F-A39A09C76823}"/>
    <dgm:cxn modelId="{66C2C0AF-DB4F-401A-B3A0-A5435BCFD1C0}" type="presOf" srcId="{4E846AE1-2A57-48F6-A7BC-C21D914326B0}" destId="{55F61AD3-AC90-4FC4-9600-B13AD33A7A4F}" srcOrd="0" destOrd="6" presId="urn:microsoft.com/office/officeart/2005/8/layout/hList1"/>
    <dgm:cxn modelId="{B4E3DAB0-6D84-4BD2-A056-A3227C1042B5}" type="presOf" srcId="{60C9EDA0-229D-41B0-82EB-B7BBBA3E1A02}" destId="{7840645E-272F-4606-91CF-B5DA1471BF63}" srcOrd="0" destOrd="2" presId="urn:microsoft.com/office/officeart/2005/8/layout/hList1"/>
    <dgm:cxn modelId="{1133ECB4-D887-4B5C-95A1-CA941DD8A7DF}" type="presOf" srcId="{BAA54330-68A7-4FF8-9C97-80B253535347}" destId="{02605344-B575-4635-BFB6-0B108FDBF932}" srcOrd="0" destOrd="4" presId="urn:microsoft.com/office/officeart/2005/8/layout/hList1"/>
    <dgm:cxn modelId="{00D22AB5-07AC-4687-AF44-7B78C176A8F4}" type="presOf" srcId="{BD82067D-93C0-44F9-9DB8-0D5D1CB79B6E}" destId="{7840645E-272F-4606-91CF-B5DA1471BF63}" srcOrd="0" destOrd="0" presId="urn:microsoft.com/office/officeart/2005/8/layout/hList1"/>
    <dgm:cxn modelId="{64F031B5-358E-41C9-92E7-0401E4960E23}" type="presOf" srcId="{0BA83DF0-4F8E-4B13-B859-E5CB363881B4}" destId="{55F61AD3-AC90-4FC4-9600-B13AD33A7A4F}" srcOrd="0" destOrd="7" presId="urn:microsoft.com/office/officeart/2005/8/layout/hList1"/>
    <dgm:cxn modelId="{FF161FB8-3680-47BA-99D6-1536CAEB7BEE}" srcId="{102D2DA1-B143-42B4-90DA-4FE2B8387378}" destId="{1D926A97-50AB-47DD-B0E7-128D6286D179}" srcOrd="5" destOrd="0" parTransId="{680E1A8A-5AD9-4E40-B083-7A47E8265E6E}" sibTransId="{F8C79778-2A54-4745-8A95-E043624E7850}"/>
    <dgm:cxn modelId="{62D18EB9-3054-41B0-A09E-20D109448BD7}" type="presOf" srcId="{B617C5F7-7E8D-468D-AEF6-1FB50520C9F4}" destId="{02605344-B575-4635-BFB6-0B108FDBF932}" srcOrd="0" destOrd="1" presId="urn:microsoft.com/office/officeart/2005/8/layout/hList1"/>
    <dgm:cxn modelId="{4C3433BB-B740-48C3-A8B4-B470EDED4A18}" type="presOf" srcId="{3DEB976E-4E3A-4DC1-BEA0-75722537D121}" destId="{47A606B0-09B7-4778-ADD1-AF765798821A}" srcOrd="0" destOrd="1" presId="urn:microsoft.com/office/officeart/2005/8/layout/hList1"/>
    <dgm:cxn modelId="{BDD3BCBB-8692-4AB0-85D4-06408890FEB4}" srcId="{92E3491B-4FF9-4740-92BE-84BF5DE057C2}" destId="{5E4F63D5-BC45-46BA-BF7E-49AD1C8419DC}" srcOrd="3" destOrd="0" parTransId="{DE38756D-40BB-44FC-985E-AF1D89D6FDD3}" sibTransId="{25346873-8868-4720-91C5-7AEF16D7034E}"/>
    <dgm:cxn modelId="{457336C8-7C7C-4E0B-B56F-AD85E64F577C}" srcId="{CD4285C6-01D2-4EC4-8E97-F11EA893167D}" destId="{60C9EDA0-229D-41B0-82EB-B7BBBA3E1A02}" srcOrd="2" destOrd="0" parTransId="{DCB87E42-6A44-400C-9FD2-3C0514C53028}" sibTransId="{94EFB567-17DB-4B96-9DB6-C486C93DD2D8}"/>
    <dgm:cxn modelId="{019AC6CF-2AA4-4368-9EC1-B4B9C50BA32E}" srcId="{AD69C6A2-2E94-4A83-9937-BC9C09EE9C37}" destId="{8C97FF39-0252-4C91-9478-EE08F39E977B}" srcOrd="0" destOrd="0" parTransId="{F6CD0AF5-A871-4E0F-B660-9EA68B79D0F3}" sibTransId="{85E530F5-207F-413D-A161-0ABD9D44C52C}"/>
    <dgm:cxn modelId="{BE1557D1-F633-4FB6-8351-BA28FA73CF73}" srcId="{CD4285C6-01D2-4EC4-8E97-F11EA893167D}" destId="{BD82067D-93C0-44F9-9DB8-0D5D1CB79B6E}" srcOrd="0" destOrd="0" parTransId="{E96929AE-6697-416E-B78A-56DE5B700D35}" sibTransId="{57065096-6D98-4B1F-BD45-B7CFA0E178B2}"/>
    <dgm:cxn modelId="{18E8DED3-BE47-4F72-8A0C-401A5CE0ED52}" type="presOf" srcId="{8E727F5E-77B5-428A-8504-C7698B328B94}" destId="{02605344-B575-4635-BFB6-0B108FDBF932}" srcOrd="0" destOrd="2" presId="urn:microsoft.com/office/officeart/2005/8/layout/hList1"/>
    <dgm:cxn modelId="{4E8D44DB-669A-42BE-9C02-F7115B98C240}" type="presOf" srcId="{36E7CA4E-3E50-42F3-AE09-C5CDD5A05B33}" destId="{55F61AD3-AC90-4FC4-9600-B13AD33A7A4F}" srcOrd="0" destOrd="4" presId="urn:microsoft.com/office/officeart/2005/8/layout/hList1"/>
    <dgm:cxn modelId="{B173BDE1-1CBD-41AC-8CE3-6AEA91F5FA8E}" srcId="{FB5BA255-70D6-43EE-AC9F-1B1AE41C8324}" destId="{92E3491B-4FF9-4740-92BE-84BF5DE057C2}" srcOrd="2" destOrd="0" parTransId="{B09F8BF4-D87F-41AE-BD21-6D70F1C223B2}" sibTransId="{AE152811-9FDF-41C3-9CD5-99D1CC566DFB}"/>
    <dgm:cxn modelId="{3BA2D4E7-9AC4-4738-B619-9F9BBD3A6468}" srcId="{102D2DA1-B143-42B4-90DA-4FE2B8387378}" destId="{0BA83DF0-4F8E-4B13-B859-E5CB363881B4}" srcOrd="7" destOrd="0" parTransId="{1D9D0D82-E252-42AA-934F-25818886814B}" sibTransId="{9D916CD4-7BDE-4FCF-845B-49502510DDA5}"/>
    <dgm:cxn modelId="{38BB27E8-D46E-4058-8377-D0131F61270E}" srcId="{FB5BA255-70D6-43EE-AC9F-1B1AE41C8324}" destId="{AD69C6A2-2E94-4A83-9937-BC9C09EE9C37}" srcOrd="0" destOrd="0" parTransId="{76727CD3-3851-4732-9864-B5400273509B}" sibTransId="{B32AAEA0-C7DE-4158-8555-4EB0ECA32144}"/>
    <dgm:cxn modelId="{98499159-388F-4978-BE03-BF291C0C2C37}" type="presParOf" srcId="{18ED3810-DAB0-4641-B0DA-7E2ADB6833AA}" destId="{443FB354-6E19-4AC2-A772-D9A98EF142E5}" srcOrd="0" destOrd="0" presId="urn:microsoft.com/office/officeart/2005/8/layout/hList1"/>
    <dgm:cxn modelId="{3CB1DEA6-87C4-425E-B762-92203F2A487F}" type="presParOf" srcId="{443FB354-6E19-4AC2-A772-D9A98EF142E5}" destId="{D4C50FC9-B816-4ACD-A9A9-8DD189C01BAB}" srcOrd="0" destOrd="0" presId="urn:microsoft.com/office/officeart/2005/8/layout/hList1"/>
    <dgm:cxn modelId="{18E739F3-D8DE-4713-9158-E7862FE56840}" type="presParOf" srcId="{443FB354-6E19-4AC2-A772-D9A98EF142E5}" destId="{47A606B0-09B7-4778-ADD1-AF765798821A}" srcOrd="1" destOrd="0" presId="urn:microsoft.com/office/officeart/2005/8/layout/hList1"/>
    <dgm:cxn modelId="{A57CBFF0-A877-4945-8903-9A6A67C3FB0C}" type="presParOf" srcId="{18ED3810-DAB0-4641-B0DA-7E2ADB6833AA}" destId="{D4E59229-F2FD-482D-B214-59586C5736B1}" srcOrd="1" destOrd="0" presId="urn:microsoft.com/office/officeart/2005/8/layout/hList1"/>
    <dgm:cxn modelId="{D1CAB179-30CA-482A-AC15-15A48E65FF96}" type="presParOf" srcId="{18ED3810-DAB0-4641-B0DA-7E2ADB6833AA}" destId="{4D82C94E-8F37-44BB-9404-A8AC5FE098F6}" srcOrd="2" destOrd="0" presId="urn:microsoft.com/office/officeart/2005/8/layout/hList1"/>
    <dgm:cxn modelId="{0688C2EC-E2FB-4A09-AE35-D3D007C69622}" type="presParOf" srcId="{4D82C94E-8F37-44BB-9404-A8AC5FE098F6}" destId="{557DF010-3C9D-426B-A992-633D7031FB0C}" srcOrd="0" destOrd="0" presId="urn:microsoft.com/office/officeart/2005/8/layout/hList1"/>
    <dgm:cxn modelId="{A08F117A-8628-4740-A15A-DE08334CC722}" type="presParOf" srcId="{4D82C94E-8F37-44BB-9404-A8AC5FE098F6}" destId="{55F61AD3-AC90-4FC4-9600-B13AD33A7A4F}" srcOrd="1" destOrd="0" presId="urn:microsoft.com/office/officeart/2005/8/layout/hList1"/>
    <dgm:cxn modelId="{00F50323-2084-47E9-BC1C-E7272D89A241}" type="presParOf" srcId="{18ED3810-DAB0-4641-B0DA-7E2ADB6833AA}" destId="{1DFE0AFB-6613-4F58-AD7B-D64ACDA7742D}" srcOrd="3" destOrd="0" presId="urn:microsoft.com/office/officeart/2005/8/layout/hList1"/>
    <dgm:cxn modelId="{EF91D5F9-5A35-42D7-8329-CD9BB48E2F32}" type="presParOf" srcId="{18ED3810-DAB0-4641-B0DA-7E2ADB6833AA}" destId="{9A46E566-0E48-4E3F-9E45-42BDE5FEBEEA}" srcOrd="4" destOrd="0" presId="urn:microsoft.com/office/officeart/2005/8/layout/hList1"/>
    <dgm:cxn modelId="{BA28B887-1805-4750-A05F-8DCAA6F1E9AD}" type="presParOf" srcId="{9A46E566-0E48-4E3F-9E45-42BDE5FEBEEA}" destId="{18775FAB-EA7E-4551-9DEE-4E6B5961F027}" srcOrd="0" destOrd="0" presId="urn:microsoft.com/office/officeart/2005/8/layout/hList1"/>
    <dgm:cxn modelId="{1B97E56F-2A1A-48D7-9C95-C8556D37148E}" type="presParOf" srcId="{9A46E566-0E48-4E3F-9E45-42BDE5FEBEEA}" destId="{02605344-B575-4635-BFB6-0B108FDBF932}" srcOrd="1" destOrd="0" presId="urn:microsoft.com/office/officeart/2005/8/layout/hList1"/>
    <dgm:cxn modelId="{21649693-42EE-40A6-A983-CFF8B4DA22A1}" type="presParOf" srcId="{18ED3810-DAB0-4641-B0DA-7E2ADB6833AA}" destId="{6221D763-2A2F-4341-92B4-3C9CFDFC8AA4}" srcOrd="5" destOrd="0" presId="urn:microsoft.com/office/officeart/2005/8/layout/hList1"/>
    <dgm:cxn modelId="{4DDB89CF-95B5-46F7-BFBC-ACDCB0F7BE95}" type="presParOf" srcId="{18ED3810-DAB0-4641-B0DA-7E2ADB6833AA}" destId="{F99D64BC-6677-499A-B44F-D26282969957}" srcOrd="6" destOrd="0" presId="urn:microsoft.com/office/officeart/2005/8/layout/hList1"/>
    <dgm:cxn modelId="{C7BAF03B-367B-4404-9FF4-CA9917F4FC61}" type="presParOf" srcId="{F99D64BC-6677-499A-B44F-D26282969957}" destId="{558E4E20-6119-4B8F-83CF-1EA418BB4913}" srcOrd="0" destOrd="0" presId="urn:microsoft.com/office/officeart/2005/8/layout/hList1"/>
    <dgm:cxn modelId="{3B11B402-4109-45C6-BBE1-304186DDD7A8}" type="presParOf" srcId="{F99D64BC-6677-499A-B44F-D26282969957}" destId="{7840645E-272F-4606-91CF-B5DA1471BF63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C50FC9-B816-4ACD-A9A9-8DD189C01BAB}">
      <dsp:nvSpPr>
        <dsp:cNvPr id="0" name=""/>
        <dsp:cNvSpPr/>
      </dsp:nvSpPr>
      <dsp:spPr>
        <a:xfrm>
          <a:off x="2507" y="60103"/>
          <a:ext cx="1508029" cy="5316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MD" sz="1100" b="1" kern="1200"/>
            <a:t>Suport pentru CPTR</a:t>
          </a:r>
          <a:endParaRPr lang="en-US" sz="1100" b="1" kern="1200"/>
        </a:p>
      </dsp:txBody>
      <dsp:txXfrm>
        <a:off x="2507" y="60103"/>
        <a:ext cx="1508029" cy="531608"/>
      </dsp:txXfrm>
    </dsp:sp>
    <dsp:sp modelId="{47A606B0-09B7-4778-ADD1-AF765798821A}">
      <dsp:nvSpPr>
        <dsp:cNvPr id="0" name=""/>
        <dsp:cNvSpPr/>
      </dsp:nvSpPr>
      <dsp:spPr>
        <a:xfrm>
          <a:off x="2507" y="591712"/>
          <a:ext cx="1508029" cy="3559235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/>
            <a:t>Help Age (alimentați</a:t>
          </a:r>
          <a:r>
            <a:rPr lang="ro-MD" sz="1100" kern="1200">
              <a:solidFill>
                <a:sysClr val="windowText" lastClr="000000"/>
              </a:solidFill>
            </a:rPr>
            <a:t>e</a:t>
          </a:r>
          <a:r>
            <a:rPr lang="ro-MD" sz="1100" kern="1200"/>
            <a:t>)</a:t>
          </a: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/>
            <a:t>ACTED (reparație, echipamente)</a:t>
          </a: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/>
            <a:t>DORCAS, CN PAC (activități pentru copii)</a:t>
          </a: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100" kern="1200"/>
        </a:p>
      </dsp:txBody>
      <dsp:txXfrm>
        <a:off x="2507" y="591712"/>
        <a:ext cx="1508029" cy="3559235"/>
      </dsp:txXfrm>
    </dsp:sp>
    <dsp:sp modelId="{557DF010-3C9D-426B-A992-633D7031FB0C}">
      <dsp:nvSpPr>
        <dsp:cNvPr id="0" name=""/>
        <dsp:cNvSpPr/>
      </dsp:nvSpPr>
      <dsp:spPr>
        <a:xfrm>
          <a:off x="1708421" y="73409"/>
          <a:ext cx="1508029" cy="5316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MD" sz="1100" b="1" kern="1200"/>
            <a:t>Suport individual pentru refugiați</a:t>
          </a:r>
          <a:r>
            <a:rPr lang="ro-MD" sz="1100" b="1" kern="1200">
              <a:solidFill>
                <a:srgbClr val="FF0000"/>
              </a:solidFill>
            </a:rPr>
            <a:t>i </a:t>
          </a:r>
          <a:r>
            <a:rPr lang="ro-MD" sz="1100" b="1" kern="1200"/>
            <a:t>cu dizabilități</a:t>
          </a:r>
          <a:endParaRPr lang="en-US" sz="1100" b="1" kern="1200"/>
        </a:p>
      </dsp:txBody>
      <dsp:txXfrm>
        <a:off x="1708421" y="73409"/>
        <a:ext cx="1508029" cy="531608"/>
      </dsp:txXfrm>
    </dsp:sp>
    <dsp:sp modelId="{55F61AD3-AC90-4FC4-9600-B13AD33A7A4F}">
      <dsp:nvSpPr>
        <dsp:cNvPr id="0" name=""/>
        <dsp:cNvSpPr/>
      </dsp:nvSpPr>
      <dsp:spPr>
        <a:xfrm>
          <a:off x="1721662" y="591712"/>
          <a:ext cx="1508029" cy="3559235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Motivație: transport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CDPD: asitență juridică, suport individual în caz de urgențe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Keystone: medicamente, suport individual (activează în 7 regiuni)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Tony Hawks:echipamente asistive, reabilitare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SOS Autism: servicii pentru copii ADA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DIA: suport pentru persoane cu diabet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ASRM: suport pentru persoane cu deficiențe de auz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Humanity&amp;Inclusion: suport sănătate mintală/psihologică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1721662" y="591712"/>
        <a:ext cx="1508029" cy="3559235"/>
      </dsp:txXfrm>
    </dsp:sp>
    <dsp:sp modelId="{18775FAB-EA7E-4551-9DEE-4E6B5961F027}">
      <dsp:nvSpPr>
        <dsp:cNvPr id="0" name=""/>
        <dsp:cNvSpPr/>
      </dsp:nvSpPr>
      <dsp:spPr>
        <a:xfrm>
          <a:off x="3440816" y="60103"/>
          <a:ext cx="1508029" cy="5316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MD" sz="1100" b="1" kern="1200"/>
            <a:t>Suport individual general</a:t>
          </a:r>
          <a:endParaRPr lang="en-US" sz="1100" b="1" kern="1200"/>
        </a:p>
      </dsp:txBody>
      <dsp:txXfrm>
        <a:off x="3440816" y="60103"/>
        <a:ext cx="1508029" cy="531608"/>
      </dsp:txXfrm>
    </dsp:sp>
    <dsp:sp modelId="{02605344-B575-4635-BFB6-0B108FDBF932}">
      <dsp:nvSpPr>
        <dsp:cNvPr id="0" name=""/>
        <dsp:cNvSpPr/>
      </dsp:nvSpPr>
      <dsp:spPr>
        <a:xfrm>
          <a:off x="3440816" y="591712"/>
          <a:ext cx="1508029" cy="3559235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/>
            <a:t>CRC/UNCHR: ajutor financiar lunar</a:t>
          </a:r>
          <a:endParaRPr 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/>
            <a:t>Crucea Roșie: ajutor material (</a:t>
          </a:r>
          <a:r>
            <a:rPr lang="ro-MD" sz="1100" kern="1200">
              <a:solidFill>
                <a:sysClr val="windowText" lastClr="000000"/>
              </a:solidFill>
            </a:rPr>
            <a:t>60 euro)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OIM: plată pentru servicii de închiriere locuință (Bălți, Ungheni, UTAG, Cahul, Chișinău)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Emanuel, Clinica „Galaxia”, Adventist Help: consultații medicale gratuite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100" kern="1200"/>
        </a:p>
      </dsp:txBody>
      <dsp:txXfrm>
        <a:off x="3440816" y="591712"/>
        <a:ext cx="1508029" cy="3559235"/>
      </dsp:txXfrm>
    </dsp:sp>
    <dsp:sp modelId="{558E4E20-6119-4B8F-83CF-1EA418BB4913}">
      <dsp:nvSpPr>
        <dsp:cNvPr id="0" name=""/>
        <dsp:cNvSpPr/>
      </dsp:nvSpPr>
      <dsp:spPr>
        <a:xfrm>
          <a:off x="5159970" y="60103"/>
          <a:ext cx="1508029" cy="5316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MD" sz="1100" b="1" kern="1200"/>
            <a:t>Organizații locale/regionale</a:t>
          </a:r>
          <a:endParaRPr lang="en-US" sz="1100" b="1" kern="1200"/>
        </a:p>
      </dsp:txBody>
      <dsp:txXfrm>
        <a:off x="5159970" y="60103"/>
        <a:ext cx="1508029" cy="531608"/>
      </dsp:txXfrm>
    </dsp:sp>
    <dsp:sp modelId="{7840645E-272F-4606-91CF-B5DA1471BF63}">
      <dsp:nvSpPr>
        <dsp:cNvPr id="0" name=""/>
        <dsp:cNvSpPr/>
      </dsp:nvSpPr>
      <dsp:spPr>
        <a:xfrm>
          <a:off x="5159970" y="591712"/>
          <a:ext cx="1508029" cy="3559235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Armata Salvării (Ungheni): vauchere pentru haine pentru copii, produse alimentare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FCPS (Criuleni)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Demos (Edineț)</a:t>
          </a:r>
          <a:endParaRPr lang="en-US" sz="1100" kern="1200">
            <a:solidFill>
              <a:sysClr val="windowText" lastClr="000000"/>
            </a:solidFill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o-MD" sz="1100" kern="1200">
              <a:solidFill>
                <a:sysClr val="windowText" lastClr="000000"/>
              </a:solidFill>
            </a:rPr>
            <a:t>etc.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5159970" y="591712"/>
        <a:ext cx="1508029" cy="35592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338EE7B3694594855A4DFB5A400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E4034-A806-431B-B0C5-84623B77A9C2}"/>
      </w:docPartPr>
      <w:docPartBody>
        <w:p w:rsidR="00A94B8E" w:rsidRDefault="00EC44DC" w:rsidP="00EC44DC">
          <w:pPr>
            <w:pStyle w:val="9A338EE7B3694594855A4DFB5A400057"/>
          </w:pPr>
          <w:r w:rsidRPr="00E237E8">
            <w:t>PROFESSIONAL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ED7D31" w:themeColor="accent2"/>
      </w:rPr>
    </w:lvl>
  </w:abstractNum>
  <w:abstractNum w:abstractNumId="1" w15:restartNumberingAfterBreak="0">
    <w:nsid w:val="010675B0"/>
    <w:multiLevelType w:val="hybridMultilevel"/>
    <w:tmpl w:val="442A5648"/>
    <w:lvl w:ilvl="0" w:tplc="A4946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  <w:u w:color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B0354"/>
    <w:multiLevelType w:val="hybridMultilevel"/>
    <w:tmpl w:val="0464C5E2"/>
    <w:lvl w:ilvl="0" w:tplc="13A87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AD47" w:themeColor="accent6"/>
        <w:u w:color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  <w:u w:color="4472C4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77AFC"/>
    <w:multiLevelType w:val="hybridMultilevel"/>
    <w:tmpl w:val="251E707C"/>
    <w:lvl w:ilvl="0" w:tplc="C7BC3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5A5A5" w:themeColor="accent3"/>
        <w:u w:color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448EF"/>
    <w:multiLevelType w:val="hybridMultilevel"/>
    <w:tmpl w:val="A92A2166"/>
    <w:lvl w:ilvl="0" w:tplc="A4583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9BD5" w:themeColor="accent5"/>
        <w:u w:color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C1828"/>
    <w:multiLevelType w:val="hybridMultilevel"/>
    <w:tmpl w:val="45148FEC"/>
    <w:lvl w:ilvl="0" w:tplc="C9B6E9BC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/>
        <w:color w:val="ED7D31" w:themeColor="accent2"/>
        <w:u w:color="4472C4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791527">
    <w:abstractNumId w:val="3"/>
  </w:num>
  <w:num w:numId="2" w16cid:durableId="1117141366">
    <w:abstractNumId w:val="6"/>
  </w:num>
  <w:num w:numId="3" w16cid:durableId="1422139110">
    <w:abstractNumId w:val="4"/>
  </w:num>
  <w:num w:numId="4" w16cid:durableId="1405571161">
    <w:abstractNumId w:val="5"/>
  </w:num>
  <w:num w:numId="5" w16cid:durableId="1378431116">
    <w:abstractNumId w:val="2"/>
  </w:num>
  <w:num w:numId="6" w16cid:durableId="1370840151">
    <w:abstractNumId w:val="1"/>
  </w:num>
  <w:num w:numId="7" w16cid:durableId="23497069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AD8"/>
    <w:rsid w:val="00003846"/>
    <w:rsid w:val="000F593F"/>
    <w:rsid w:val="001721F2"/>
    <w:rsid w:val="001A76C6"/>
    <w:rsid w:val="001B60F0"/>
    <w:rsid w:val="001C07B2"/>
    <w:rsid w:val="001C7D1C"/>
    <w:rsid w:val="001F3EF6"/>
    <w:rsid w:val="0021443B"/>
    <w:rsid w:val="00293506"/>
    <w:rsid w:val="002A6459"/>
    <w:rsid w:val="002D3506"/>
    <w:rsid w:val="003161A0"/>
    <w:rsid w:val="003232F0"/>
    <w:rsid w:val="00363FC5"/>
    <w:rsid w:val="00410901"/>
    <w:rsid w:val="00480387"/>
    <w:rsid w:val="004D047F"/>
    <w:rsid w:val="00511998"/>
    <w:rsid w:val="005133FF"/>
    <w:rsid w:val="00542E65"/>
    <w:rsid w:val="00557BFD"/>
    <w:rsid w:val="00586AA5"/>
    <w:rsid w:val="005E3AE0"/>
    <w:rsid w:val="00663450"/>
    <w:rsid w:val="006B700A"/>
    <w:rsid w:val="007155AE"/>
    <w:rsid w:val="00792D3B"/>
    <w:rsid w:val="007B5D9B"/>
    <w:rsid w:val="007D2177"/>
    <w:rsid w:val="007F2F3B"/>
    <w:rsid w:val="007F4B31"/>
    <w:rsid w:val="00830C84"/>
    <w:rsid w:val="008D2E14"/>
    <w:rsid w:val="008D46B7"/>
    <w:rsid w:val="009173B9"/>
    <w:rsid w:val="0095716A"/>
    <w:rsid w:val="00964BB1"/>
    <w:rsid w:val="00A94B8E"/>
    <w:rsid w:val="00AB0040"/>
    <w:rsid w:val="00AD593C"/>
    <w:rsid w:val="00B04506"/>
    <w:rsid w:val="00BC5AD8"/>
    <w:rsid w:val="00C1495C"/>
    <w:rsid w:val="00C25251"/>
    <w:rsid w:val="00CE25EF"/>
    <w:rsid w:val="00CE43DF"/>
    <w:rsid w:val="00D4706B"/>
    <w:rsid w:val="00D503B6"/>
    <w:rsid w:val="00DD0719"/>
    <w:rsid w:val="00DE6B10"/>
    <w:rsid w:val="00EA249A"/>
    <w:rsid w:val="00EC44DC"/>
    <w:rsid w:val="00F13545"/>
    <w:rsid w:val="00F76058"/>
    <w:rsid w:val="00F94757"/>
    <w:rsid w:val="00FB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pPr>
      <w:numPr>
        <w:numId w:val="1"/>
      </w:numPr>
      <w:spacing w:after="200" w:line="276" w:lineRule="auto"/>
      <w:ind w:left="340" w:hanging="340"/>
    </w:pPr>
    <w:rPr>
      <w:rFonts w:eastAsiaTheme="minorHAnsi"/>
      <w:color w:val="595959" w:themeColor="text1" w:themeTint="A6"/>
      <w:sz w:val="24"/>
    </w:rPr>
  </w:style>
  <w:style w:type="paragraph" w:styleId="ListNumber">
    <w:name w:val="List Number"/>
    <w:basedOn w:val="Normal"/>
    <w:uiPriority w:val="99"/>
    <w:pPr>
      <w:numPr>
        <w:numId w:val="2"/>
      </w:numPr>
      <w:spacing w:after="200" w:line="276" w:lineRule="auto"/>
      <w:ind w:left="340" w:hanging="340"/>
    </w:pPr>
    <w:rPr>
      <w:rFonts w:eastAsiaTheme="minorHAnsi"/>
      <w:color w:val="595959" w:themeColor="text1" w:themeTint="A6"/>
      <w:sz w:val="24"/>
    </w:rPr>
  </w:style>
  <w:style w:type="paragraph" w:styleId="ListBullet2">
    <w:name w:val="List Bullet 2"/>
    <w:basedOn w:val="Normal"/>
    <w:uiPriority w:val="99"/>
    <w:pPr>
      <w:numPr>
        <w:numId w:val="7"/>
      </w:numPr>
      <w:spacing w:after="120" w:line="288" w:lineRule="auto"/>
    </w:pPr>
    <w:rPr>
      <w:rFonts w:eastAsiaTheme="minorHAnsi"/>
      <w:color w:val="595959" w:themeColor="text1" w:themeTint="A6"/>
      <w:sz w:val="24"/>
    </w:rPr>
  </w:style>
  <w:style w:type="paragraph" w:customStyle="1" w:styleId="9A338EE7B3694594855A4DFB5A400057">
    <w:name w:val="9A338EE7B3694594855A4DFB5A400057"/>
    <w:rsid w:val="00EC44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Custom 30">
    <a:dk1>
      <a:sysClr val="windowText" lastClr="000000"/>
    </a:dk1>
    <a:lt1>
      <a:sysClr val="window" lastClr="FFFFFF"/>
    </a:lt1>
    <a:dk2>
      <a:srgbClr val="00292E"/>
    </a:dk2>
    <a:lt2>
      <a:srgbClr val="64B2C1"/>
    </a:lt2>
    <a:accent1>
      <a:srgbClr val="F0CDA1"/>
    </a:accent1>
    <a:accent2>
      <a:srgbClr val="107082"/>
    </a:accent2>
    <a:accent3>
      <a:srgbClr val="054854"/>
    </a:accent3>
    <a:accent4>
      <a:srgbClr val="00AEEF"/>
    </a:accent4>
    <a:accent5>
      <a:srgbClr val="F99927"/>
    </a:accent5>
    <a:accent6>
      <a:srgbClr val="EC7216"/>
    </a:accent6>
    <a:hlink>
      <a:srgbClr val="000000"/>
    </a:hlink>
    <a:folHlink>
      <a:srgbClr val="000000"/>
    </a:folHlink>
  </a:clrScheme>
  <a:fontScheme name="Custom 24">
    <a:majorFont>
      <a:latin typeface="Gill Sans MT"/>
      <a:ea typeface=""/>
      <a:cs typeface=""/>
    </a:majorFont>
    <a:minorFont>
      <a:latin typeface="Arial 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54D473E-0A19-44D3-AECB-C5356D0EF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85782C-80A3-4631-8B23-449B6BFEB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B5A451-D620-45E3-8A95-3AA89D5137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F9A196-CAFF-4056-A692-209B0BE006B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services business plan</Template>
  <TotalTime>0</TotalTime>
  <Pages>37</Pages>
  <Words>11536</Words>
  <Characters>65760</Characters>
  <Application>Microsoft Office Word</Application>
  <DocSecurity>0</DocSecurity>
  <Lines>548</Lines>
  <Paragraphs>154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REpublica Moldova:</vt:lpstr>
      <vt:lpstr>REpublica Moldova:</vt:lpstr>
    </vt:vector>
  </TitlesOfParts>
  <Company/>
  <LinksUpToDate>false</LinksUpToDate>
  <CharactersWithSpaces>77142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REpublica Moldova:</dc:title>
  <dc:subject/>
  <dc:creator/>
  <cp:keywords/>
  <dc:description/>
  <cp:lastModifiedBy/>
  <cp:revision>1</cp:revision>
  <dcterms:created xsi:type="dcterms:W3CDTF">2023-01-30T13:12:00Z</dcterms:created>
  <dcterms:modified xsi:type="dcterms:W3CDTF">2023-01-30T13:12:00Z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